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A5" w:rsidRDefault="00F729CF" w:rsidP="00D068A5">
      <w:pPr>
        <w:pStyle w:val="Kopfzeile"/>
        <w:tabs>
          <w:tab w:val="clear" w:pos="4536"/>
          <w:tab w:val="clear" w:pos="9072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-2246630</wp:posOffset>
            </wp:positionV>
            <wp:extent cx="7559675" cy="8423910"/>
            <wp:effectExtent l="0" t="0" r="3175" b="0"/>
            <wp:wrapNone/>
            <wp:docPr id="519" name="Bild 41" descr="PLC_141027_0108-1 (141217)_s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 descr="PLC_141027_0108-1 (141217)_sRG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46375E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ascii="Siemens Sans" w:hAnsi="Siemens Sans" w:cs="Arial"/>
          <w:color w:val="000080"/>
          <w:sz w:val="28"/>
          <w:szCs w:val="28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  <w:r>
        <w:rPr>
          <w:rFonts w:ascii="Siemens Sans" w:hAnsi="Siemens Sans" w:cs="Arial"/>
          <w:color w:val="000080"/>
          <w:szCs w:val="52"/>
        </w:rPr>
        <w:tab/>
      </w:r>
      <w:r>
        <w:br/>
      </w: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291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  <w:r>
        <w:rPr>
          <w:rFonts w:cs="Arial"/>
          <w:b w:val="0"/>
          <w:color w:val="000080"/>
          <w:sz w:val="44"/>
          <w:szCs w:val="44"/>
        </w:rPr>
        <w:tab/>
      </w: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F729CF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344805</wp:posOffset>
                </wp:positionV>
                <wp:extent cx="7127875" cy="899795"/>
                <wp:effectExtent l="0" t="0" r="0" b="0"/>
                <wp:wrapNone/>
                <wp:docPr id="5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875" cy="899795"/>
                        </a:xfrm>
                        <a:prstGeom prst="rect">
                          <a:avLst/>
                        </a:prstGeom>
                        <a:solidFill>
                          <a:srgbClr val="0F1923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0D3D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pStyle w:val="Textkrper2"/>
                              <w:jc w:val="left"/>
                              <w:rPr>
                                <w:rFonts w:cs="Arial"/>
                                <w:bCs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1656CE">
                              <w:rPr>
                                <w:rFonts w:cs="Arial"/>
                                <w:bCs/>
                                <w:color w:val="FFFFFF"/>
                                <w:sz w:val="68"/>
                                <w:szCs w:val="68"/>
                              </w:rPr>
                              <w:t>Documentazione didattica SCE</w:t>
                            </w:r>
                          </w:p>
                        </w:txbxContent>
                      </wps:txbx>
                      <wps:bodyPr rot="0" vert="horz" wrap="square" lIns="288000" tIns="0" rIns="295261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22.7pt;margin-top:27.15pt;width:561.2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" fillcolor="#0f1923" stroked="f" strokecolor="#d0d3da">
                <v:fill opacity="46003f"/>
                <v:shadow color="white"/>
                <v:textbox inset="8mm,0,8.20169mm,0">
                  <w:txbxContent>
                    <w:p w:rsidR="00A54237" w:rsidRPr="001656CE" w:rsidRDefault="00A54237" w:rsidP="00D068A5">
                      <w:pPr>
                        <w:pStyle w:val="Textkrper2"/>
                        <w:jc w:val="left"/>
                        <w:rPr>
                          <w:rFonts w:cs="Arial"/>
                          <w:bCs/>
                          <w:color w:val="FFFFFF"/>
                          <w:sz w:val="68"/>
                          <w:szCs w:val="68"/>
                        </w:rPr>
                      </w:pPr>
                      <w:r w:rsidRPr="001656CE">
                        <w:rPr>
                          <w:rFonts w:cs="Arial"/>
                          <w:bCs/>
                          <w:color w:val="FFFFFF"/>
                          <w:sz w:val="68"/>
                          <w:szCs w:val="68"/>
                        </w:rPr>
                        <w:t>Documentazione didattica SCE</w:t>
                      </w:r>
                    </w:p>
                  </w:txbxContent>
                </v:textbox>
              </v:rect>
            </w:pict>
          </mc:Fallback>
        </mc:AlternateContent>
      </w: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D068A5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</w:p>
    <w:p w:rsidR="00D068A5" w:rsidRDefault="00F729CF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277495</wp:posOffset>
                </wp:positionV>
                <wp:extent cx="7132320" cy="288290"/>
                <wp:effectExtent l="0" t="0" r="0" b="0"/>
                <wp:wrapNone/>
                <wp:docPr id="5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88290"/>
                        </a:xfrm>
                        <a:prstGeom prst="rect">
                          <a:avLst/>
                        </a:prstGeom>
                        <a:solidFill>
                          <a:srgbClr val="879BA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656CE"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Siemens Automation Cooperates with Education |</w:t>
                            </w:r>
                            <w:r w:rsidRPr="001656CE">
                              <w:rPr>
                                <w:rFonts w:ascii="Tahoma" w:hAnsi="Tahoma" w:cs="Tahoma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656CE"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1656CE">
                              <w:rPr>
                                <w:rFonts w:ascii="Arial" w:hAnsi="Arial" w:cs="Arial"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/2015</w:t>
                            </w:r>
                          </w:p>
                        </w:txbxContent>
                      </wps:txbx>
                      <wps:bodyPr rot="0" vert="horz" wrap="square" lIns="288000" tIns="468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7" type="#_x0000_t202" style="position:absolute;margin-left:-22.7pt;margin-top:21.85pt;width:561.6pt;height:2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" fillcolor="#879baa" stroked="f">
                <v:shadow color="#eeece1"/>
                <v:textbox inset="8mm,1.3mm,0,0">
                  <w:txbxContent>
                    <w:p w:rsidR="00A54237" w:rsidRPr="001656CE" w:rsidRDefault="00A54237" w:rsidP="00D068A5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  <w:lang w:val="en-US"/>
                        </w:rPr>
                      </w:pPr>
                      <w:r w:rsidRPr="001656CE"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  <w:lang w:val="en-US"/>
                        </w:rPr>
                        <w:t>Siemens Automation Cooperates with Education |</w:t>
                      </w:r>
                      <w:r w:rsidRPr="001656CE">
                        <w:rPr>
                          <w:rFonts w:ascii="Tahoma" w:hAnsi="Tahoma" w:cs="Tahoma"/>
                          <w:color w:val="FFFF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656CE"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  <w:lang w:val="en-US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1656CE">
                        <w:rPr>
                          <w:rFonts w:ascii="Arial" w:hAnsi="Arial" w:cs="Arial"/>
                          <w:color w:val="FFFFFF"/>
                          <w:sz w:val="26"/>
                          <w:szCs w:val="26"/>
                          <w:lang w:val="en-US"/>
                        </w:rPr>
                        <w:t>/2015</w:t>
                      </w:r>
                    </w:p>
                  </w:txbxContent>
                </v:textbox>
              </v:shape>
            </w:pict>
          </mc:Fallback>
        </mc:AlternateContent>
      </w:r>
    </w:p>
    <w:p w:rsidR="00D068A5" w:rsidRDefault="00F729CF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color w:val="0000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776" behindDoc="0" locked="1" layoutInCell="0" allowOverlap="1">
            <wp:simplePos x="0" y="0"/>
            <wp:positionH relativeFrom="page">
              <wp:posOffset>720090</wp:posOffset>
            </wp:positionH>
            <wp:positionV relativeFrom="page">
              <wp:posOffset>-28575</wp:posOffset>
            </wp:positionV>
            <wp:extent cx="2019300" cy="1134110"/>
            <wp:effectExtent l="0" t="0" r="0" b="8890"/>
            <wp:wrapNone/>
            <wp:docPr id="516" name="Bild 31" descr="Beschreibung: SIE_Logo_Layer_Petrol_RGB_A4_5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 descr="Beschreibung: SIE_Logo_Layer_Petrol_RGB_A4_56m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1656CE" w:rsidRDefault="00F729CF" w:rsidP="00D068A5">
      <w:pPr>
        <w:pStyle w:val="Textkrper2"/>
        <w:tabs>
          <w:tab w:val="left" w:pos="5700"/>
        </w:tabs>
        <w:spacing w:line="280" w:lineRule="atLeast"/>
        <w:jc w:val="left"/>
        <w:rPr>
          <w:rFonts w:cs="Arial"/>
          <w:b w:val="0"/>
          <w:bCs/>
          <w:color w:val="1F497D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295275</wp:posOffset>
            </wp:positionV>
            <wp:extent cx="1753235" cy="864235"/>
            <wp:effectExtent l="0" t="0" r="0" b="0"/>
            <wp:wrapNone/>
            <wp:docPr id="515" name="Bild 51" descr="Unbenann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1" descr="Unbenannt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A5" w:rsidRPr="001656CE">
        <w:rPr>
          <w:lang w:val="en-US"/>
        </w:rPr>
        <w:br/>
      </w:r>
      <w:r w:rsidR="00D068A5" w:rsidRPr="001656CE">
        <w:rPr>
          <w:rFonts w:cs="Arial"/>
          <w:b w:val="0"/>
          <w:color w:val="1F497D"/>
          <w:sz w:val="44"/>
          <w:szCs w:val="44"/>
          <w:lang w:val="en-US"/>
        </w:rPr>
        <w:t xml:space="preserve">Moduli supplementari 900-010 </w:t>
      </w:r>
    </w:p>
    <w:p w:rsidR="00D068A5" w:rsidRPr="001656CE" w:rsidRDefault="00D068A5" w:rsidP="00D068A5">
      <w:pPr>
        <w:pStyle w:val="Textkrper2"/>
        <w:spacing w:line="280" w:lineRule="atLeast"/>
        <w:jc w:val="left"/>
        <w:rPr>
          <w:rFonts w:cs="Arial"/>
          <w:b w:val="0"/>
          <w:bCs/>
          <w:sz w:val="36"/>
          <w:szCs w:val="36"/>
          <w:lang w:val="en-US"/>
        </w:rPr>
      </w:pPr>
      <w:r w:rsidRPr="001656CE">
        <w:rPr>
          <w:rFonts w:cs="Arial"/>
          <w:b w:val="0"/>
          <w:bCs/>
          <w:sz w:val="36"/>
          <w:szCs w:val="36"/>
          <w:lang w:val="en-US"/>
        </w:rPr>
        <w:t>Avvio alla programmazione con LOGO!</w:t>
      </w:r>
    </w:p>
    <w:p w:rsidR="00D068A5" w:rsidRPr="001656CE" w:rsidRDefault="00D068A5" w:rsidP="00D068A5">
      <w:pPr>
        <w:pStyle w:val="Kopfzeile"/>
        <w:tabs>
          <w:tab w:val="clear" w:pos="4536"/>
          <w:tab w:val="clear" w:pos="9072"/>
        </w:tabs>
        <w:ind w:right="282"/>
        <w:rPr>
          <w:b/>
          <w:lang w:val="en-US"/>
        </w:rPr>
      </w:pPr>
    </w:p>
    <w:p w:rsidR="00D068A5" w:rsidRPr="001656CE" w:rsidRDefault="00D068A5" w:rsidP="00D068A5">
      <w:pPr>
        <w:pStyle w:val="Kopfzeile"/>
        <w:tabs>
          <w:tab w:val="clear" w:pos="4536"/>
          <w:tab w:val="clear" w:pos="9072"/>
        </w:tabs>
        <w:ind w:right="282"/>
        <w:rPr>
          <w:b/>
          <w:lang w:val="en-US"/>
        </w:rPr>
      </w:pPr>
      <w:r w:rsidRPr="001656CE">
        <w:rPr>
          <w:lang w:val="en-US"/>
        </w:rPr>
        <w:br w:type="page"/>
      </w:r>
    </w:p>
    <w:p w:rsidR="00D068A5" w:rsidRPr="00F84973" w:rsidRDefault="00D068A5" w:rsidP="00D068A5">
      <w:pPr>
        <w:pStyle w:val="Kopfzeile"/>
        <w:tabs>
          <w:tab w:val="left" w:pos="708"/>
        </w:tabs>
        <w:rPr>
          <w:b/>
          <w:sz w:val="24"/>
          <w:szCs w:val="24"/>
          <w:lang w:val="pt-BR"/>
        </w:rPr>
      </w:pPr>
      <w:r w:rsidRPr="00F84973">
        <w:rPr>
          <w:b/>
          <w:sz w:val="24"/>
          <w:szCs w:val="24"/>
          <w:lang w:val="pt-BR"/>
        </w:rPr>
        <w:lastRenderedPageBreak/>
        <w:t>Trainer Package SCE adatti a questa documentazione didattica</w:t>
      </w:r>
    </w:p>
    <w:p w:rsidR="00D068A5" w:rsidRPr="00F84973" w:rsidRDefault="00D068A5" w:rsidP="00D068A5">
      <w:pPr>
        <w:pStyle w:val="Kopfzeile"/>
        <w:tabs>
          <w:tab w:val="left" w:pos="708"/>
        </w:tabs>
        <w:rPr>
          <w:b/>
          <w:lang w:val="pt-BR"/>
        </w:rPr>
      </w:pPr>
    </w:p>
    <w:p w:rsidR="00D068A5" w:rsidRPr="00F84973" w:rsidRDefault="00D068A5" w:rsidP="00D068A5">
      <w:pPr>
        <w:pStyle w:val="Kopfzeile"/>
        <w:rPr>
          <w:b/>
          <w:bCs/>
          <w:color w:val="000000"/>
          <w:lang w:val="pt-BR"/>
        </w:rPr>
      </w:pPr>
      <w:r w:rsidRPr="00F84973">
        <w:rPr>
          <w:b/>
          <w:bCs/>
          <w:color w:val="000000"/>
          <w:lang w:val="pt-BR"/>
        </w:rPr>
        <w:t>Controllori LOGO!</w:t>
      </w:r>
    </w:p>
    <w:p w:rsidR="00D068A5" w:rsidRDefault="00D068A5" w:rsidP="00D068A5">
      <w:pPr>
        <w:pStyle w:val="Kopfzeile"/>
        <w:numPr>
          <w:ilvl w:val="0"/>
          <w:numId w:val="33"/>
        </w:numPr>
        <w:tabs>
          <w:tab w:val="clear" w:pos="720"/>
        </w:tabs>
        <w:ind w:left="284" w:hanging="284"/>
        <w:rPr>
          <w:b/>
          <w:bCs/>
          <w:color w:val="000000"/>
        </w:rPr>
      </w:pPr>
      <w:r>
        <w:rPr>
          <w:b/>
          <w:color w:val="000000"/>
        </w:rPr>
        <w:t xml:space="preserve">LOGO! 8 12/24V ETHERNET – Pacchetti da 6 postazioni </w:t>
      </w:r>
      <w:r>
        <w:br/>
      </w:r>
      <w:r>
        <w:rPr>
          <w:bCs/>
          <w:color w:val="000000"/>
        </w:rPr>
        <w:t>Nr. di ordinazione: 6ED1057-3SA20-0YA1</w:t>
      </w:r>
    </w:p>
    <w:p w:rsidR="00D068A5" w:rsidRDefault="00D068A5" w:rsidP="00D068A5">
      <w:pPr>
        <w:pStyle w:val="Kopfzeile"/>
        <w:numPr>
          <w:ilvl w:val="0"/>
          <w:numId w:val="33"/>
        </w:numPr>
        <w:tabs>
          <w:tab w:val="clear" w:pos="720"/>
        </w:tabs>
        <w:ind w:left="284" w:hanging="284"/>
        <w:rPr>
          <w:bCs/>
          <w:color w:val="000000"/>
        </w:rPr>
      </w:pPr>
      <w:r>
        <w:rPr>
          <w:b/>
          <w:color w:val="000000"/>
        </w:rPr>
        <w:t xml:space="preserve">LOGO! 8 230V ETHERNET – Pacchetti da 6 postazioni </w:t>
      </w:r>
      <w:r>
        <w:br/>
      </w:r>
      <w:r>
        <w:rPr>
          <w:bCs/>
          <w:color w:val="000000"/>
        </w:rPr>
        <w:t>Nr. di ordinazione: 6ED1057-3SA20-0YB1</w:t>
      </w:r>
    </w:p>
    <w:p w:rsidR="00D068A5" w:rsidRPr="00F84973" w:rsidRDefault="00D068A5" w:rsidP="00D068A5">
      <w:pPr>
        <w:pStyle w:val="Kopfzeile"/>
        <w:numPr>
          <w:ilvl w:val="0"/>
          <w:numId w:val="33"/>
        </w:numPr>
        <w:tabs>
          <w:tab w:val="clear" w:pos="720"/>
        </w:tabs>
        <w:ind w:left="284" w:hanging="284"/>
        <w:rPr>
          <w:bCs/>
          <w:color w:val="000000"/>
          <w:lang w:val="pt-BR"/>
        </w:rPr>
      </w:pPr>
      <w:r w:rsidRPr="00F84973">
        <w:rPr>
          <w:b/>
          <w:color w:val="000000"/>
          <w:lang w:val="pt-BR"/>
        </w:rPr>
        <w:t xml:space="preserve">LOGO! 0AB6 12/24V – Pacchetti da 5 postazioni </w:t>
      </w:r>
      <w:r w:rsidRPr="00F84973">
        <w:rPr>
          <w:lang w:val="pt-BR"/>
        </w:rPr>
        <w:br/>
      </w:r>
      <w:r w:rsidRPr="00F84973">
        <w:rPr>
          <w:bCs/>
          <w:color w:val="000000"/>
          <w:lang w:val="pt-BR"/>
        </w:rPr>
        <w:t>Nr. di ordinazione: 6ED1057-3SA00-0YA1</w:t>
      </w:r>
    </w:p>
    <w:p w:rsidR="00D068A5" w:rsidRPr="00F84973" w:rsidRDefault="00D068A5" w:rsidP="00D068A5">
      <w:pPr>
        <w:pStyle w:val="Kopfzeile"/>
        <w:numPr>
          <w:ilvl w:val="0"/>
          <w:numId w:val="33"/>
        </w:numPr>
        <w:tabs>
          <w:tab w:val="clear" w:pos="720"/>
        </w:tabs>
        <w:ind w:left="284" w:hanging="284"/>
        <w:rPr>
          <w:bCs/>
          <w:color w:val="000000"/>
          <w:lang w:val="pt-BR"/>
        </w:rPr>
      </w:pPr>
      <w:r w:rsidRPr="00F84973">
        <w:rPr>
          <w:b/>
          <w:color w:val="000000"/>
          <w:lang w:val="pt-BR"/>
        </w:rPr>
        <w:t xml:space="preserve">LOGO! 0AB6 230V – Pacchetti da 5 postazioni </w:t>
      </w:r>
      <w:r w:rsidRPr="00F84973">
        <w:rPr>
          <w:b/>
          <w:bCs/>
          <w:color w:val="000000"/>
          <w:lang w:val="pt-BR"/>
        </w:rPr>
        <w:t xml:space="preserve"> </w:t>
      </w:r>
      <w:r w:rsidRPr="00F84973">
        <w:rPr>
          <w:lang w:val="pt-BR"/>
        </w:rPr>
        <w:br/>
      </w:r>
      <w:r w:rsidRPr="00F84973">
        <w:rPr>
          <w:bCs/>
          <w:color w:val="000000"/>
          <w:lang w:val="pt-BR"/>
        </w:rPr>
        <w:t>Nr. di ordinazione: 6ED1057-3SA00-0YB1</w:t>
      </w:r>
    </w:p>
    <w:p w:rsidR="00D068A5" w:rsidRPr="00F84973" w:rsidRDefault="00D068A5" w:rsidP="00D068A5">
      <w:pPr>
        <w:pStyle w:val="Kopfzeile"/>
        <w:numPr>
          <w:ilvl w:val="0"/>
          <w:numId w:val="33"/>
        </w:numPr>
        <w:tabs>
          <w:tab w:val="clear" w:pos="720"/>
        </w:tabs>
        <w:ind w:left="284" w:hanging="284"/>
        <w:rPr>
          <w:bCs/>
          <w:color w:val="000000"/>
          <w:lang w:val="pt-BR"/>
        </w:rPr>
      </w:pPr>
      <w:r w:rsidRPr="00F84973">
        <w:rPr>
          <w:b/>
          <w:color w:val="000000"/>
          <w:lang w:val="pt-BR"/>
        </w:rPr>
        <w:t xml:space="preserve">LOGO! 0AB6 Cavo per PC – Pacchetti da 4 postazioni </w:t>
      </w:r>
      <w:r w:rsidRPr="00F84973">
        <w:rPr>
          <w:lang w:val="pt-BR"/>
        </w:rPr>
        <w:br/>
      </w:r>
      <w:r w:rsidRPr="00F84973">
        <w:rPr>
          <w:bCs/>
          <w:color w:val="000000"/>
          <w:lang w:val="pt-BR"/>
        </w:rPr>
        <w:t>Nr. di ordinazione: 6ED1057-3SA00-0YC0</w:t>
      </w:r>
    </w:p>
    <w:p w:rsidR="00D068A5" w:rsidRPr="00F84973" w:rsidRDefault="00D068A5" w:rsidP="00D068A5">
      <w:pPr>
        <w:pStyle w:val="Kopfzeile"/>
        <w:rPr>
          <w:b/>
          <w:color w:val="000000"/>
          <w:lang w:val="pt-BR"/>
        </w:rPr>
      </w:pPr>
      <w:bookmarkStart w:id="1" w:name="OLE_LINK1"/>
    </w:p>
    <w:p w:rsidR="00D068A5" w:rsidRDefault="00D068A5" w:rsidP="00D068A5">
      <w:pPr>
        <w:pStyle w:val="Kopfzeile"/>
        <w:rPr>
          <w:b/>
          <w:color w:val="000000"/>
        </w:rPr>
      </w:pPr>
      <w:r>
        <w:rPr>
          <w:b/>
          <w:color w:val="000000"/>
        </w:rPr>
        <w:t>LOGO! HMI</w:t>
      </w:r>
    </w:p>
    <w:bookmarkEnd w:id="1"/>
    <w:p w:rsidR="00D068A5" w:rsidRPr="00A54237" w:rsidRDefault="00D068A5" w:rsidP="00D068A5">
      <w:pPr>
        <w:pStyle w:val="Kopfzeile"/>
        <w:numPr>
          <w:ilvl w:val="0"/>
          <w:numId w:val="34"/>
        </w:numPr>
        <w:tabs>
          <w:tab w:val="clear" w:pos="720"/>
        </w:tabs>
        <w:ind w:left="284" w:hanging="284"/>
        <w:rPr>
          <w:bCs/>
          <w:color w:val="000000"/>
        </w:rPr>
      </w:pPr>
      <w:r w:rsidRPr="001656CE">
        <w:rPr>
          <w:b/>
          <w:color w:val="000000"/>
          <w:lang w:val="en-US"/>
        </w:rPr>
        <w:t xml:space="preserve">SIMATIC Basic Panel KTP 400 per LOGO! </w:t>
      </w:r>
      <w:r w:rsidRPr="00A54237">
        <w:rPr>
          <w:b/>
          <w:color w:val="000000"/>
        </w:rPr>
        <w:t xml:space="preserve">Ethernet (-0AB7) – Pacchetti da 6 postazioni </w:t>
      </w:r>
      <w:r w:rsidRPr="00A54237">
        <w:br/>
      </w:r>
      <w:r w:rsidRPr="00A54237">
        <w:rPr>
          <w:bCs/>
          <w:color w:val="000000"/>
        </w:rPr>
        <w:t>Nr. di ordinazione: 6AV2123-2DB03-0AA0</w:t>
      </w:r>
    </w:p>
    <w:p w:rsidR="00D068A5" w:rsidRPr="00A54237" w:rsidRDefault="00D068A5" w:rsidP="00D068A5">
      <w:pPr>
        <w:pStyle w:val="Kopfzeile"/>
        <w:numPr>
          <w:ilvl w:val="0"/>
          <w:numId w:val="34"/>
        </w:numPr>
        <w:tabs>
          <w:tab w:val="clear" w:pos="720"/>
        </w:tabs>
        <w:ind w:left="284" w:hanging="284"/>
        <w:rPr>
          <w:bCs/>
          <w:color w:val="000000"/>
        </w:rPr>
      </w:pPr>
      <w:r w:rsidRPr="001656CE">
        <w:rPr>
          <w:b/>
          <w:color w:val="000000"/>
          <w:lang w:val="en-US"/>
        </w:rPr>
        <w:t xml:space="preserve">SIMATIC Basic Panel KTP 400 per LOGO! </w:t>
      </w:r>
      <w:r w:rsidRPr="00A54237">
        <w:rPr>
          <w:b/>
          <w:color w:val="000000"/>
        </w:rPr>
        <w:t xml:space="preserve">Ethernet (-0AB7) – Pacchetti da 1 postazione </w:t>
      </w:r>
      <w:r w:rsidRPr="00A54237">
        <w:br/>
      </w:r>
      <w:r w:rsidRPr="00A54237">
        <w:rPr>
          <w:bCs/>
          <w:color w:val="000000"/>
        </w:rPr>
        <w:t>Nr. di ordinazione: 6AV2123-2DB03-0AA1</w:t>
      </w:r>
    </w:p>
    <w:p w:rsidR="00D068A5" w:rsidRPr="00A54237" w:rsidRDefault="00D068A5" w:rsidP="00D068A5">
      <w:pPr>
        <w:pStyle w:val="Kopfzeile"/>
      </w:pPr>
    </w:p>
    <w:p w:rsidR="00D068A5" w:rsidRPr="001656CE" w:rsidRDefault="00D068A5" w:rsidP="00D068A5">
      <w:pPr>
        <w:pStyle w:val="Kopfzeile"/>
        <w:tabs>
          <w:tab w:val="clear" w:pos="4536"/>
          <w:tab w:val="clear" w:pos="9072"/>
        </w:tabs>
        <w:rPr>
          <w:lang w:val="en-US"/>
        </w:rPr>
      </w:pPr>
      <w:proofErr w:type="gramStart"/>
      <w:r w:rsidRPr="001656CE">
        <w:rPr>
          <w:lang w:val="en-US"/>
        </w:rPr>
        <w:t>Tenere presente che questi Trainer Package potrebbero essere sostituiti da successivi pacchetti.</w:t>
      </w:r>
      <w:proofErr w:type="gramEnd"/>
    </w:p>
    <w:p w:rsidR="00D068A5" w:rsidRPr="001656CE" w:rsidRDefault="00D068A5" w:rsidP="00D068A5">
      <w:pPr>
        <w:pStyle w:val="Kopfzeile"/>
        <w:tabs>
          <w:tab w:val="clear" w:pos="4536"/>
          <w:tab w:val="clear" w:pos="9072"/>
        </w:tabs>
        <w:rPr>
          <w:b/>
          <w:lang w:val="en-US"/>
        </w:rPr>
      </w:pPr>
      <w:r w:rsidRPr="001656CE">
        <w:rPr>
          <w:lang w:val="en-US"/>
        </w:rPr>
        <w:t>Potete consultare i pacchetti SCE attualmente disponibili su:</w:t>
      </w:r>
      <w:r w:rsidRPr="001656CE">
        <w:rPr>
          <w:b/>
          <w:lang w:val="en-US"/>
        </w:rPr>
        <w:t xml:space="preserve"> </w:t>
      </w:r>
      <w:r w:rsidR="00264E87">
        <w:fldChar w:fldCharType="begin"/>
      </w:r>
      <w:r w:rsidR="00264E87" w:rsidRPr="00F34B98">
        <w:rPr>
          <w:lang w:val="en-US"/>
        </w:rPr>
        <w:instrText xml:space="preserve"> HYPERLINK "https://www.automation.siemens.com/mcms/sce/de/tra</w:instrText>
      </w:r>
      <w:r w:rsidR="00264E87" w:rsidRPr="00F34B98">
        <w:rPr>
          <w:lang w:val="en-US"/>
        </w:rPr>
        <w:instrText xml:space="preserve">inerpakete/Seiten/Default.aspx" </w:instrText>
      </w:r>
      <w:r w:rsidR="00264E87">
        <w:fldChar w:fldCharType="separate"/>
      </w:r>
      <w:r w:rsidRPr="001656CE">
        <w:rPr>
          <w:rStyle w:val="Hyperlink"/>
          <w:lang w:val="en-US"/>
        </w:rPr>
        <w:t>www.siemens.com/sce/tp</w:t>
      </w:r>
      <w:r w:rsidR="00264E87">
        <w:rPr>
          <w:rStyle w:val="Hyperlink"/>
          <w:lang w:val="en-US"/>
        </w:rPr>
        <w:fldChar w:fldCharType="end"/>
      </w:r>
      <w:r w:rsidRPr="001656CE">
        <w:rPr>
          <w:b/>
          <w:lang w:val="en-US"/>
        </w:rPr>
        <w:t xml:space="preserve"> </w:t>
      </w:r>
    </w:p>
    <w:p w:rsidR="00D068A5" w:rsidRPr="001656CE" w:rsidRDefault="00D068A5" w:rsidP="00D068A5">
      <w:pPr>
        <w:pStyle w:val="Kopfzeile"/>
        <w:tabs>
          <w:tab w:val="clear" w:pos="4536"/>
          <w:tab w:val="clear" w:pos="9072"/>
        </w:tabs>
        <w:rPr>
          <w:b/>
          <w:lang w:val="en-US"/>
        </w:rPr>
      </w:pPr>
    </w:p>
    <w:p w:rsidR="00F84973" w:rsidRDefault="00F84973" w:rsidP="00D068A5">
      <w:pPr>
        <w:pStyle w:val="Kopfzeile"/>
        <w:tabs>
          <w:tab w:val="clear" w:pos="4536"/>
          <w:tab w:val="clear" w:pos="9072"/>
        </w:tabs>
        <w:rPr>
          <w:b/>
          <w:sz w:val="24"/>
          <w:szCs w:val="24"/>
          <w:lang w:val="pt-BR"/>
        </w:rPr>
      </w:pPr>
    </w:p>
    <w:p w:rsidR="00D068A5" w:rsidRPr="00F84973" w:rsidRDefault="00D068A5" w:rsidP="00D068A5">
      <w:pPr>
        <w:pStyle w:val="Kopfzeile"/>
        <w:tabs>
          <w:tab w:val="clear" w:pos="4536"/>
          <w:tab w:val="clear" w:pos="9072"/>
        </w:tabs>
        <w:rPr>
          <w:sz w:val="24"/>
          <w:szCs w:val="24"/>
          <w:lang w:val="pt-BR"/>
        </w:rPr>
      </w:pPr>
      <w:r w:rsidRPr="00F84973">
        <w:rPr>
          <w:b/>
          <w:sz w:val="24"/>
          <w:szCs w:val="24"/>
          <w:lang w:val="pt-BR"/>
        </w:rPr>
        <w:t xml:space="preserve">Informazioni integrative per </w:t>
      </w:r>
      <w:r w:rsidR="00F84973" w:rsidRPr="00F84973">
        <w:rPr>
          <w:b/>
          <w:sz w:val="24"/>
          <w:szCs w:val="24"/>
          <w:lang w:val="pt-BR"/>
        </w:rPr>
        <w:t>LOGO!</w:t>
      </w:r>
    </w:p>
    <w:p w:rsidR="00D068A5" w:rsidRPr="00A54237" w:rsidRDefault="00D068A5" w:rsidP="00D068A5">
      <w:pPr>
        <w:pStyle w:val="Kopfzeile"/>
        <w:rPr>
          <w:rStyle w:val="Hyperlink"/>
        </w:rPr>
      </w:pPr>
      <w:r w:rsidRPr="001656CE">
        <w:rPr>
          <w:lang w:val="en-US"/>
        </w:rPr>
        <w:t xml:space="preserve">In particolare Web based Training, Getting started, video, tutorial, manuali e guide alla programmazione. </w:t>
      </w:r>
      <w:r>
        <w:fldChar w:fldCharType="begin"/>
      </w:r>
      <w:r w:rsidRPr="001656CE">
        <w:rPr>
          <w:lang w:val="en-US"/>
        </w:rPr>
        <w:instrText>HYPERLINK "http://www.siemens.com/sce/logo"</w:instrText>
      </w:r>
      <w:r>
        <w:fldChar w:fldCharType="separate"/>
      </w:r>
      <w:r w:rsidRPr="00A54237">
        <w:rPr>
          <w:rStyle w:val="Hyperlink"/>
        </w:rPr>
        <w:t>siemens.de/sce/logo</w:t>
      </w:r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b/>
        </w:rPr>
      </w:pPr>
      <w:r>
        <w:fldChar w:fldCharType="end"/>
      </w:r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b/>
        </w:rPr>
      </w:pPr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A54237">
        <w:rPr>
          <w:b/>
          <w:sz w:val="24"/>
          <w:szCs w:val="24"/>
        </w:rPr>
        <w:t>Corsi di formazione</w:t>
      </w:r>
    </w:p>
    <w:p w:rsidR="00D068A5" w:rsidRPr="00A54237" w:rsidRDefault="00D068A5" w:rsidP="00D068A5">
      <w:pPr>
        <w:pStyle w:val="Kopfzeile"/>
        <w:rPr>
          <w:lang w:val="en-US"/>
        </w:rPr>
      </w:pPr>
      <w:r w:rsidRPr="00F84973">
        <w:rPr>
          <w:lang w:val="fr-FR"/>
        </w:rPr>
        <w:t>Per corsi di formazione regionali di Siemens SCE contattare il partner di contatto SCE regionale</w:t>
      </w:r>
      <w:r w:rsidR="00CD0E42" w:rsidRPr="00F84973">
        <w:rPr>
          <w:lang w:val="fr-FR"/>
        </w:rPr>
        <w:t>.</w:t>
      </w:r>
      <w:r w:rsidRPr="00F84973">
        <w:rPr>
          <w:lang w:val="fr-FR"/>
        </w:rPr>
        <w:t xml:space="preserve"> </w:t>
      </w:r>
      <w:hyperlink r:id="rId15" w:history="1">
        <w:r w:rsidRPr="00A54237">
          <w:rPr>
            <w:rStyle w:val="Hyperlink"/>
            <w:lang w:val="en-US"/>
          </w:rPr>
          <w:t>siemens.com/sce/contact</w:t>
        </w:r>
      </w:hyperlink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b/>
          <w:lang w:val="en-US"/>
        </w:rPr>
      </w:pPr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b/>
          <w:lang w:val="en-US"/>
        </w:rPr>
      </w:pPr>
    </w:p>
    <w:p w:rsidR="00D068A5" w:rsidRPr="00A54237" w:rsidRDefault="00D068A5" w:rsidP="00D068A5">
      <w:pPr>
        <w:pStyle w:val="Kopfzeile"/>
        <w:tabs>
          <w:tab w:val="clear" w:pos="4536"/>
          <w:tab w:val="clear" w:pos="9072"/>
        </w:tabs>
        <w:rPr>
          <w:lang w:val="en-US"/>
        </w:rPr>
      </w:pPr>
      <w:r w:rsidRPr="00A54237">
        <w:rPr>
          <w:b/>
          <w:sz w:val="24"/>
          <w:szCs w:val="24"/>
          <w:lang w:val="en-US"/>
        </w:rPr>
        <w:t xml:space="preserve">Ulteriori informazioni su SCE </w:t>
      </w:r>
      <w:r w:rsidRPr="00A54237">
        <w:rPr>
          <w:lang w:val="en-US"/>
        </w:rPr>
        <w:br/>
      </w:r>
      <w:r w:rsidR="00264E87">
        <w:fldChar w:fldCharType="begin"/>
      </w:r>
      <w:r w:rsidR="00264E87" w:rsidRPr="00F34B98">
        <w:rPr>
          <w:lang w:val="en-US"/>
        </w:rPr>
        <w:instrText xml:space="preserve"> HYPERLINK "https://www.automation.siemens.com/mcms/sce/de/Seiten/Default.aspx" </w:instrText>
      </w:r>
      <w:r w:rsidR="00264E87">
        <w:fldChar w:fldCharType="separate"/>
      </w:r>
      <w:r w:rsidRPr="00A54237">
        <w:rPr>
          <w:rStyle w:val="Hyperlink"/>
          <w:lang w:val="en-US"/>
        </w:rPr>
        <w:t>siemens.com/sce</w:t>
      </w:r>
      <w:r w:rsidR="00264E87">
        <w:rPr>
          <w:rStyle w:val="Hyperlink"/>
          <w:lang w:val="en-US"/>
        </w:rPr>
        <w:fldChar w:fldCharType="end"/>
      </w:r>
      <w:r w:rsidRPr="00A54237">
        <w:rPr>
          <w:lang w:val="en-US"/>
        </w:rPr>
        <w:t xml:space="preserve"> </w:t>
      </w:r>
    </w:p>
    <w:p w:rsidR="00D068A5" w:rsidRPr="00A54237" w:rsidRDefault="00D068A5" w:rsidP="00D068A5">
      <w:pPr>
        <w:pStyle w:val="Kopfzeile"/>
        <w:rPr>
          <w:lang w:val="en-US"/>
        </w:rPr>
      </w:pPr>
    </w:p>
    <w:p w:rsidR="00D068A5" w:rsidRPr="00F84973" w:rsidRDefault="00D068A5" w:rsidP="00D068A5">
      <w:pPr>
        <w:pStyle w:val="Kopfzeile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F84973">
        <w:rPr>
          <w:b/>
          <w:sz w:val="24"/>
          <w:szCs w:val="24"/>
        </w:rPr>
        <w:t>Avvertenze per l'impiego</w:t>
      </w:r>
    </w:p>
    <w:p w:rsidR="00D068A5" w:rsidRPr="001656CE" w:rsidRDefault="00D068A5" w:rsidP="00D068A5">
      <w:pPr>
        <w:pStyle w:val="Kopfzeile"/>
        <w:jc w:val="both"/>
        <w:rPr>
          <w:lang w:val="en-US"/>
        </w:rPr>
      </w:pPr>
      <w:r w:rsidRPr="001656CE">
        <w:rPr>
          <w:lang w:val="en-US"/>
        </w:rPr>
        <w:t xml:space="preserve">La documentazione didattica SCE per la soluzione di automazione omogenea è stata creata per il programma "Siemens Automation Cooperates with Education (SCE)" specialmente per scopi di formazione per enti di formazione, di ricerca e di sviluppo pubblici. </w:t>
      </w:r>
      <w:proofErr w:type="gramStart"/>
      <w:r w:rsidRPr="001656CE">
        <w:rPr>
          <w:lang w:val="en-US"/>
        </w:rPr>
        <w:t>La Siemens AG declina qualunque responsabilità riguardo ai contenuti di questa documentazione.</w:t>
      </w:r>
      <w:proofErr w:type="gramEnd"/>
    </w:p>
    <w:p w:rsidR="00D068A5" w:rsidRPr="001656CE" w:rsidRDefault="00D068A5" w:rsidP="00D068A5">
      <w:pPr>
        <w:pStyle w:val="Kopfzeile"/>
        <w:jc w:val="both"/>
        <w:rPr>
          <w:lang w:val="en-US"/>
        </w:rPr>
      </w:pPr>
    </w:p>
    <w:p w:rsidR="00D068A5" w:rsidRPr="001656CE" w:rsidRDefault="00D068A5" w:rsidP="00D068A5">
      <w:pPr>
        <w:pStyle w:val="Kopfzeile"/>
        <w:jc w:val="both"/>
        <w:rPr>
          <w:lang w:val="en-US"/>
        </w:rPr>
      </w:pPr>
      <w:proofErr w:type="gramStart"/>
      <w:r w:rsidRPr="001656CE">
        <w:rPr>
          <w:lang w:val="en-US"/>
        </w:rPr>
        <w:t>Questa documentazione può essere utilizzata solo per la formazione base di prodotti e sistemi Siemens.</w:t>
      </w:r>
      <w:proofErr w:type="gramEnd"/>
      <w:r w:rsidRPr="001656CE">
        <w:rPr>
          <w:lang w:val="en-US"/>
        </w:rPr>
        <w:t xml:space="preserve"> Ciò significa che può essere copiata in parte, o completamente, e distribuita agli studenti nell'ambito </w:t>
      </w:r>
      <w:proofErr w:type="gramStart"/>
      <w:r w:rsidRPr="001656CE">
        <w:rPr>
          <w:lang w:val="en-US"/>
        </w:rPr>
        <w:t>della</w:t>
      </w:r>
      <w:proofErr w:type="gramEnd"/>
      <w:r w:rsidRPr="001656CE">
        <w:rPr>
          <w:i/>
          <w:iCs/>
          <w:lang w:val="en-US"/>
        </w:rPr>
        <w:t xml:space="preserve"> </w:t>
      </w:r>
      <w:r w:rsidRPr="001656CE">
        <w:rPr>
          <w:lang w:val="en-US"/>
        </w:rPr>
        <w:t xml:space="preserve">loro formazione professionale. La riproduzione, distribuzione e divulgazione di questa documentazione è consentita solo all'interno di istituzioni di formazione pubbliche e a scopo di formazione professionale. </w:t>
      </w:r>
    </w:p>
    <w:p w:rsidR="00D068A5" w:rsidRPr="001656CE" w:rsidRDefault="00D068A5" w:rsidP="00D068A5">
      <w:pPr>
        <w:pStyle w:val="Kopfzeile"/>
        <w:jc w:val="both"/>
        <w:rPr>
          <w:lang w:val="en-US"/>
        </w:rPr>
      </w:pPr>
    </w:p>
    <w:p w:rsidR="00D068A5" w:rsidRPr="00A54237" w:rsidRDefault="00D068A5" w:rsidP="00D068A5">
      <w:pPr>
        <w:pStyle w:val="Kopfzeile"/>
        <w:jc w:val="both"/>
      </w:pPr>
      <w:r w:rsidRPr="00A54237">
        <w:t xml:space="preserve">Qualsiasi eccezione richiede un'autorizzazione scritta dal partner di riferimento di Siemens AG: Sig. Roland Scheuerer </w:t>
      </w:r>
      <w:r w:rsidRPr="00A54237">
        <w:rPr>
          <w:bCs/>
          <w:color w:val="0000FF"/>
          <w:u w:val="single"/>
        </w:rPr>
        <w:t>roland.scheuerer@siemens.com</w:t>
      </w:r>
      <w:r w:rsidRPr="00A54237">
        <w:rPr>
          <w:bCs/>
        </w:rPr>
        <w:t>.</w:t>
      </w:r>
      <w:r w:rsidRPr="00A54237">
        <w:t xml:space="preserve"> </w:t>
      </w:r>
    </w:p>
    <w:p w:rsidR="00D068A5" w:rsidRPr="00A54237" w:rsidRDefault="00D068A5" w:rsidP="00D068A5">
      <w:pPr>
        <w:pStyle w:val="Kopfzeile"/>
        <w:jc w:val="both"/>
      </w:pPr>
    </w:p>
    <w:p w:rsidR="00D068A5" w:rsidRPr="00F84973" w:rsidRDefault="00D068A5" w:rsidP="00D068A5">
      <w:pPr>
        <w:pStyle w:val="Kopfzeile"/>
        <w:jc w:val="both"/>
        <w:rPr>
          <w:lang w:val="pt-BR"/>
        </w:rPr>
      </w:pPr>
      <w:r w:rsidRPr="00F84973">
        <w:rPr>
          <w:lang w:val="pt-BR"/>
        </w:rPr>
        <w:t>Le trasgressioni obbligano al risarcimento dei danni. Tutti i diritti sono riservati, incluso anche quelli relativi alla distribuzione e in particolare quelli relativi ai brevetti e ai marchi GM.</w:t>
      </w:r>
    </w:p>
    <w:p w:rsidR="00D068A5" w:rsidRPr="00F84973" w:rsidRDefault="00D068A5" w:rsidP="00D068A5">
      <w:pPr>
        <w:pStyle w:val="Kopfzeile"/>
        <w:jc w:val="both"/>
        <w:rPr>
          <w:lang w:val="pt-BR"/>
        </w:rPr>
      </w:pPr>
      <w:r w:rsidRPr="00F84973">
        <w:rPr>
          <w:lang w:val="pt-BR"/>
        </w:rPr>
        <w:t xml:space="preserve">L'utilizzo per corsi rivolti a clienti del settore industria è esplicitamente proibito e non è inoltre permesso l’utilizzo commerciale della documentazione.  </w:t>
      </w:r>
    </w:p>
    <w:p w:rsidR="00F84973" w:rsidRDefault="00F84973" w:rsidP="00D068A5">
      <w:pPr>
        <w:pStyle w:val="Kopfzeile"/>
        <w:jc w:val="both"/>
        <w:rPr>
          <w:lang w:val="en-US"/>
        </w:rPr>
      </w:pPr>
    </w:p>
    <w:p w:rsidR="00D068A5" w:rsidRPr="001656CE" w:rsidRDefault="00D068A5" w:rsidP="00D068A5">
      <w:pPr>
        <w:pStyle w:val="Kopfzeile"/>
        <w:jc w:val="both"/>
        <w:rPr>
          <w:lang w:val="en-US"/>
        </w:rPr>
      </w:pPr>
      <w:proofErr w:type="gramStart"/>
      <w:r w:rsidRPr="001656CE">
        <w:rPr>
          <w:lang w:val="en-US"/>
        </w:rPr>
        <w:t>Ringraziamo Michael Dziallas Engineering e tutte le persone coinvolte nella creazione di questa documentazione.</w:t>
      </w:r>
      <w:proofErr w:type="gramEnd"/>
    </w:p>
    <w:p w:rsidR="00D068A5" w:rsidRDefault="00D068A5" w:rsidP="00D068A5">
      <w:pPr>
        <w:pStyle w:val="Kopfzeile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Contenuto</w:t>
      </w:r>
    </w:p>
    <w:p w:rsidR="00D068A5" w:rsidRDefault="00D068A5" w:rsidP="00D068A5">
      <w:pPr>
        <w:pStyle w:val="Kopfzeile"/>
        <w:jc w:val="right"/>
        <w:rPr>
          <w:rFonts w:cs="Arial"/>
          <w:b/>
          <w:sz w:val="24"/>
          <w:szCs w:val="24"/>
        </w:rPr>
      </w:pPr>
    </w:p>
    <w:p w:rsidR="00D068A5" w:rsidRPr="008113E6" w:rsidRDefault="00D068A5" w:rsidP="00D068A5">
      <w:pPr>
        <w:pStyle w:val="Kopfzeile"/>
        <w:jc w:val="right"/>
      </w:pPr>
      <w:r>
        <w:rPr>
          <w:rFonts w:cs="Arial"/>
          <w:b/>
          <w:sz w:val="24"/>
          <w:szCs w:val="24"/>
        </w:rPr>
        <w:t>Pagina</w:t>
      </w:r>
    </w:p>
    <w:p w:rsidR="00E0743A" w:rsidRDefault="00D068A5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8070122" w:history="1">
        <w:r w:rsidR="00E0743A" w:rsidRPr="002D770B">
          <w:rPr>
            <w:rStyle w:val="Hyperlink"/>
            <w:lang w:val="en-US"/>
          </w:rPr>
          <w:t>1.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Prefazione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_Toc418070122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4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23" w:history="1">
        <w:r w:rsidR="00E0743A" w:rsidRPr="002D770B">
          <w:rPr>
            <w:rStyle w:val="Hyperlink"/>
            <w:lang w:val="en-US"/>
          </w:rPr>
          <w:t>2.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Avvertenze sull'utilizzo dei moduli logici LOGO!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_Toc418070123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6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24" w:history="1">
        <w:r w:rsidR="00E0743A" w:rsidRPr="002D770B">
          <w:rPr>
            <w:rStyle w:val="Hyperlink"/>
            <w:lang w:val="en-US"/>
          </w:rPr>
          <w:t>3.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Primi passi con LOGO! 0BA0 – 0BA6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_Toc418070124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7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25" w:history="1">
        <w:r w:rsidR="00E0743A" w:rsidRPr="002D770B">
          <w:rPr>
            <w:rStyle w:val="Hyperlink"/>
            <w:noProof/>
            <w:lang w:val="en-US"/>
          </w:rPr>
          <w:t>3.1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Morsetti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_Toc418070125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7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26" w:history="1">
        <w:r w:rsidR="00E0743A" w:rsidRPr="002D770B">
          <w:rPr>
            <w:rStyle w:val="Hyperlink"/>
            <w:noProof/>
            <w:lang w:val="en-US"/>
          </w:rPr>
          <w:t>3.2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Morsetti di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_Toc418070126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7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27" w:history="1">
        <w:r w:rsidR="00E0743A" w:rsidRPr="002D770B">
          <w:rPr>
            <w:rStyle w:val="Hyperlink"/>
            <w:noProof/>
            <w:lang w:val="en-US"/>
          </w:rPr>
          <w:t>3.3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LOGO! è dotato dei seguenti morsetti: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_Toc418070127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8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28" w:history="1">
        <w:r w:rsidR="00E0743A" w:rsidRPr="002D770B">
          <w:rPr>
            <w:rStyle w:val="Hyperlink"/>
            <w:noProof/>
          </w:rPr>
          <w:t>3.4</w:t>
        </w:r>
        <w:r w:rsidR="00F52352">
          <w:rPr>
            <w:rStyle w:val="Hyperlink"/>
            <w:noProof/>
          </w:rPr>
          <w:t xml:space="preserve">   </w:t>
        </w:r>
        <w:r w:rsidR="00E0743A" w:rsidRPr="002D770B">
          <w:rPr>
            <w:rStyle w:val="Hyperlink"/>
            <w:noProof/>
          </w:rPr>
          <w:t xml:space="preserve"> Blocchi e numeri di blocco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_Toc418070128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8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29" w:history="1">
        <w:r w:rsidR="00E0743A" w:rsidRPr="002D770B">
          <w:rPr>
            <w:rStyle w:val="Hyperlink"/>
            <w:noProof/>
            <w:lang w:val="en-US"/>
          </w:rPr>
          <w:t>3.5</w:t>
        </w:r>
        <w:r w:rsidR="00F52352">
          <w:rPr>
            <w:rStyle w:val="Hyperlink"/>
            <w:noProof/>
            <w:lang w:val="en-US"/>
          </w:rPr>
          <w:t xml:space="preserve">   </w:t>
        </w:r>
        <w:r w:rsidR="00E0743A" w:rsidRPr="002D770B">
          <w:rPr>
            <w:rStyle w:val="Hyperlink"/>
            <w:noProof/>
            <w:lang w:val="en-US"/>
          </w:rPr>
          <w:t xml:space="preserve"> Blocchi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_Toc418070129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8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0" w:history="1">
        <w:r w:rsidR="00E0743A" w:rsidRPr="002D770B">
          <w:rPr>
            <w:rStyle w:val="Hyperlink"/>
            <w:noProof/>
            <w:lang w:val="en-US"/>
          </w:rPr>
          <w:t>3.6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Combinazioni logiche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_Toc418070130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8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1" w:history="1">
        <w:r w:rsidR="00E0743A" w:rsidRPr="002D770B">
          <w:rPr>
            <w:rStyle w:val="Hyperlink"/>
            <w:noProof/>
            <w:lang w:val="en-US"/>
          </w:rPr>
          <w:t>3.7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Rappresentazione di un blocco sul display di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_Toc418070131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9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2" w:history="1">
        <w:r w:rsidR="00E0743A" w:rsidRPr="002D770B">
          <w:rPr>
            <w:rStyle w:val="Hyperlink"/>
            <w:noProof/>
          </w:rPr>
          <w:t>3.8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</w:rPr>
          <w:t>Assegnazione del numero del blocco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_Toc418070132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9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3" w:history="1">
        <w:r w:rsidR="00E0743A" w:rsidRPr="002D770B">
          <w:rPr>
            <w:rStyle w:val="Hyperlink"/>
            <w:noProof/>
            <w:lang w:val="en-US"/>
          </w:rPr>
          <w:t>3.9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Quattro regole fondamentali per l'utilizzo di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_Toc418070133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10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4" w:history="1">
        <w:r w:rsidR="00E0743A" w:rsidRPr="002D770B">
          <w:rPr>
            <w:rStyle w:val="Hyperlink"/>
            <w:noProof/>
            <w:lang w:val="en-US"/>
          </w:rPr>
          <w:t>3.10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Riepilogo dei menu di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_Toc418070134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11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 w:rsidP="007318EF">
      <w:pPr>
        <w:pStyle w:val="Verzeichnis1"/>
        <w:ind w:left="426" w:hanging="42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35" w:history="1">
        <w:r w:rsidR="00E0743A" w:rsidRPr="002D770B">
          <w:rPr>
            <w:rStyle w:val="Hyperlink"/>
            <w:lang w:val="en-US"/>
          </w:rPr>
          <w:t>4.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Esempio di programmazione di un comando del</w:t>
        </w:r>
        <w:r w:rsidR="00E0743A">
          <w:rPr>
            <w:rStyle w:val="Hyperlink"/>
            <w:lang w:val="en-US"/>
          </w:rPr>
          <w:t xml:space="preserve"> cancello di uno stabilimento </w:t>
        </w:r>
        <w:r w:rsidR="00E0743A" w:rsidRPr="002D770B">
          <w:rPr>
            <w:rStyle w:val="Hyperlink"/>
            <w:lang w:val="en-US"/>
          </w:rPr>
          <w:t xml:space="preserve">con </w:t>
        </w:r>
        <w:r w:rsidR="00E0743A">
          <w:rPr>
            <w:rStyle w:val="Hyperlink"/>
            <w:lang w:val="en-US"/>
          </w:rPr>
          <w:br/>
        </w:r>
        <w:r w:rsidR="007318EF">
          <w:rPr>
            <w:rStyle w:val="Hyperlink"/>
            <w:lang w:val="en-US"/>
          </w:rPr>
          <w:t xml:space="preserve">        </w:t>
        </w:r>
        <w:r w:rsidR="00E0743A" w:rsidRPr="002D770B">
          <w:rPr>
            <w:rStyle w:val="Hyperlink"/>
            <w:lang w:val="en-US"/>
          </w:rPr>
          <w:t>LOGO! 0BA0 – 0BA6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_Toc418070135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12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6" w:history="1">
        <w:r w:rsidR="00E0743A" w:rsidRPr="002D770B">
          <w:rPr>
            <w:rStyle w:val="Hyperlink"/>
            <w:noProof/>
            <w:lang w:val="en-US"/>
          </w:rPr>
          <w:t>4.1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Requisiti del comando del cancello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_Toc418070136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12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7" w:history="1">
        <w:r w:rsidR="00E0743A" w:rsidRPr="002D770B">
          <w:rPr>
            <w:rStyle w:val="Hyperlink"/>
            <w:noProof/>
            <w:lang w:val="en-US"/>
          </w:rPr>
          <w:t>4.2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Cablaggio del comando del cancello con LOGO! 12/24RC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_Toc418070137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13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8" w:history="1">
        <w:r w:rsidR="00E0743A" w:rsidRPr="002D770B">
          <w:rPr>
            <w:rStyle w:val="Hyperlink"/>
            <w:noProof/>
            <w:lang w:val="en-US"/>
          </w:rPr>
          <w:t>4.3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Componenti e morsetti utilizzati di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_Toc418070138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13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39" w:history="1">
        <w:r w:rsidR="00E0743A" w:rsidRPr="002D770B">
          <w:rPr>
            <w:rStyle w:val="Hyperlink"/>
            <w:noProof/>
          </w:rPr>
          <w:t>4.4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</w:rPr>
          <w:t>Schema logico della soluzione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_Toc418070139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14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40" w:history="1">
        <w:r w:rsidR="00E0743A" w:rsidRPr="002D770B">
          <w:rPr>
            <w:rStyle w:val="Hyperlink"/>
            <w:lang w:val="en-US"/>
          </w:rPr>
          <w:t>5.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Inserimento del programma in LOGO! 0BA0 – 0BA6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_Toc418070140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15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1" w:history="1">
        <w:r w:rsidR="00E0743A" w:rsidRPr="002D770B">
          <w:rPr>
            <w:rStyle w:val="Hyperlink"/>
            <w:noProof/>
            <w:lang w:val="en-US"/>
          </w:rPr>
          <w:t>5.1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Selezione del modo di programmazione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_Toc418070141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15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2" w:history="1">
        <w:r w:rsidR="00E0743A" w:rsidRPr="002D770B">
          <w:rPr>
            <w:rStyle w:val="Hyperlink"/>
            <w:noProof/>
            <w:lang w:val="en-US"/>
          </w:rPr>
          <w:t>5.2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LOGO! commuta al menu di programmazione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_Toc418070142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15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3" w:history="1">
        <w:r w:rsidR="00E0743A" w:rsidRPr="002D770B">
          <w:rPr>
            <w:rStyle w:val="Hyperlink"/>
            <w:noProof/>
            <w:lang w:val="en-US"/>
          </w:rPr>
          <w:t>5.3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Immissione del programma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_Toc418070143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16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4" w:history="1">
        <w:r w:rsidR="00E0743A" w:rsidRPr="002D770B">
          <w:rPr>
            <w:rStyle w:val="Hyperlink"/>
            <w:noProof/>
            <w:lang w:val="en-US"/>
          </w:rPr>
          <w:t>5.4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Parametrizzazione di un blocco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_Toc418070144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17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5" w:history="1">
        <w:r w:rsidR="00E0743A" w:rsidRPr="002D770B">
          <w:rPr>
            <w:rStyle w:val="Hyperlink"/>
            <w:noProof/>
            <w:lang w:val="en-US"/>
          </w:rPr>
          <w:t>5.5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Impostazione di LOGO! in modo RUN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_Toc418070145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20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46" w:history="1">
        <w:r w:rsidR="00E0743A" w:rsidRPr="002D770B">
          <w:rPr>
            <w:rStyle w:val="Hyperlink"/>
            <w:lang w:val="en-US"/>
          </w:rPr>
          <w:t>6.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Software per LOGO! 0BA0 – 0BA8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_Toc418070146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22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7" w:history="1">
        <w:r w:rsidR="00E0743A" w:rsidRPr="002D770B">
          <w:rPr>
            <w:rStyle w:val="Hyperlink"/>
            <w:noProof/>
            <w:lang w:val="en-US"/>
          </w:rPr>
          <w:t>6.1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LOGO!Soft Comfort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_Toc418070147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22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48" w:history="1">
        <w:r w:rsidR="00E0743A" w:rsidRPr="002D770B">
          <w:rPr>
            <w:rStyle w:val="Hyperlink"/>
            <w:noProof/>
            <w:lang w:val="en-US"/>
          </w:rPr>
          <w:t>6.2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Collegamento di LOGO! a un PC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_Toc418070148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23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49" w:history="1">
        <w:r w:rsidR="00E0743A" w:rsidRPr="002D770B">
          <w:rPr>
            <w:rStyle w:val="Hyperlink"/>
            <w:lang w:val="en-US"/>
          </w:rPr>
          <w:t>7.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Messa in servizio di LOGO! 0BA7 con LOGO!Soft Comfort V7.1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_Toc418070149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27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0" w:history="1">
        <w:r w:rsidR="00E0743A" w:rsidRPr="002D770B">
          <w:rPr>
            <w:rStyle w:val="Hyperlink"/>
            <w:noProof/>
            <w:lang w:val="en-US"/>
          </w:rPr>
          <w:t>7.1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Impostazione dell'indirizzo IP di LOGO! 0BA7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_Toc418070150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27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1" w:history="1">
        <w:r w:rsidR="00E0743A" w:rsidRPr="002D770B">
          <w:rPr>
            <w:rStyle w:val="Hyperlink"/>
            <w:noProof/>
            <w:lang w:val="en-US"/>
          </w:rPr>
          <w:t>7.2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Creazione del programma di comando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_Toc418070151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31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2" w:history="1">
        <w:r w:rsidR="00E0743A" w:rsidRPr="002D770B">
          <w:rPr>
            <w:rStyle w:val="Hyperlink"/>
            <w:noProof/>
            <w:lang w:val="en-US"/>
          </w:rPr>
          <w:t>7.3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Simulazione del circuito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_Toc418070152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39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3" w:history="1">
        <w:r w:rsidR="00E0743A" w:rsidRPr="002D770B">
          <w:rPr>
            <w:rStyle w:val="Hyperlink"/>
            <w:noProof/>
            <w:lang w:val="en-US"/>
          </w:rPr>
          <w:t>7.4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Test online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_Toc418070153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41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54" w:history="1">
        <w:r w:rsidR="00E0743A" w:rsidRPr="002D770B">
          <w:rPr>
            <w:rStyle w:val="Hyperlink"/>
            <w:lang w:val="en-US"/>
          </w:rPr>
          <w:t>8.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Messa in servizio di LOGO! 0BA8 con LOGO!Soft Comfort V8.0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_Toc418070154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42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5" w:history="1">
        <w:r w:rsidR="00E0743A" w:rsidRPr="002D770B">
          <w:rPr>
            <w:rStyle w:val="Hyperlink"/>
            <w:noProof/>
            <w:lang w:val="en-US"/>
          </w:rPr>
          <w:t>8.1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Impostazione dell'indirizzo IP di LOGO! 0BA8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_Toc418070155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42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6" w:history="1">
        <w:r w:rsidR="00E0743A" w:rsidRPr="002D770B">
          <w:rPr>
            <w:rStyle w:val="Hyperlink"/>
            <w:noProof/>
            <w:lang w:val="en-US"/>
          </w:rPr>
          <w:t>8.2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LOGO!Soft Comfort V8.0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_Toc418070156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42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7" w:history="1">
        <w:r w:rsidR="00E0743A" w:rsidRPr="002D770B">
          <w:rPr>
            <w:rStyle w:val="Hyperlink"/>
            <w:noProof/>
            <w:lang w:val="en-US"/>
          </w:rPr>
          <w:t>8.3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Interfaccia utente di LOGO!Soft Comfort V8.0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_Toc418070157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43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58" w:history="1">
        <w:r w:rsidR="00E0743A" w:rsidRPr="002D770B">
          <w:rPr>
            <w:rStyle w:val="Hyperlink"/>
            <w:lang w:val="en-US"/>
          </w:rPr>
          <w:t>9.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  <w:lang w:val="en-US"/>
          </w:rPr>
          <w:t>Progetto di comando di un cancello con LOGO!Soft C</w:t>
        </w:r>
        <w:r w:rsidR="007318EF">
          <w:rPr>
            <w:rStyle w:val="Hyperlink"/>
            <w:lang w:val="en-US"/>
          </w:rPr>
          <w:t xml:space="preserve">omfort V8.0 e </w:t>
        </w:r>
        <w:r w:rsidR="00E0743A" w:rsidRPr="002D770B">
          <w:rPr>
            <w:rStyle w:val="Hyperlink"/>
            <w:lang w:val="en-US"/>
          </w:rPr>
          <w:t>LOGO! 0BA8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_Toc418070158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45</w:t>
        </w:r>
        <w:r w:rsidR="00E0743A">
          <w:rPr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59" w:history="1">
        <w:r w:rsidR="00E0743A" w:rsidRPr="002D770B">
          <w:rPr>
            <w:rStyle w:val="Hyperlink"/>
            <w:noProof/>
            <w:lang w:val="en-US"/>
          </w:rPr>
          <w:t>9.1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Avvio di LOGO!Soft Comfort V8.0 e inserimento di LOGO! 0BA8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_Toc418070159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45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60" w:history="1">
        <w:r w:rsidR="00E0743A" w:rsidRPr="002D770B">
          <w:rPr>
            <w:rStyle w:val="Hyperlink"/>
            <w:noProof/>
            <w:lang w:val="en-US"/>
          </w:rPr>
          <w:t>9.3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Impostazione del nome della connessione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_Toc418070160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49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61" w:history="1">
        <w:r w:rsidR="00E0743A" w:rsidRPr="002D770B">
          <w:rPr>
            <w:rStyle w:val="Hyperlink"/>
            <w:noProof/>
            <w:lang w:val="en-US"/>
          </w:rPr>
          <w:t>9.4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Inserimento del programma nell'editor degli schemi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_Toc418070161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50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62" w:history="1">
        <w:r w:rsidR="00E0743A" w:rsidRPr="002D770B">
          <w:rPr>
            <w:rStyle w:val="Hyperlink"/>
            <w:noProof/>
            <w:lang w:val="en-US"/>
          </w:rPr>
          <w:t>9.5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Simulazione del circuito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_Toc418070162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57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63" w:history="1">
        <w:r w:rsidR="00E0743A" w:rsidRPr="002D770B">
          <w:rPr>
            <w:rStyle w:val="Hyperlink"/>
            <w:noProof/>
            <w:lang w:val="en-US"/>
          </w:rPr>
          <w:t>9.6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Trasferimento del programma testato in LOGO!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_Toc418070163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59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8070164" w:history="1">
        <w:r w:rsidR="00E0743A" w:rsidRPr="002D770B">
          <w:rPr>
            <w:rStyle w:val="Hyperlink"/>
            <w:noProof/>
            <w:lang w:val="en-US"/>
          </w:rPr>
          <w:t>9.7</w:t>
        </w:r>
        <w:r w:rsidR="00E0743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2352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 </w:t>
        </w:r>
        <w:r w:rsidR="00E0743A" w:rsidRPr="002D770B">
          <w:rPr>
            <w:rStyle w:val="Hyperlink"/>
            <w:noProof/>
            <w:lang w:val="en-US"/>
          </w:rPr>
          <w:t>Test online</w:t>
        </w:r>
        <w:r w:rsidR="00E0743A">
          <w:rPr>
            <w:noProof/>
            <w:webHidden/>
          </w:rPr>
          <w:tab/>
        </w:r>
        <w:r w:rsidR="00E0743A">
          <w:rPr>
            <w:noProof/>
            <w:webHidden/>
          </w:rPr>
          <w:fldChar w:fldCharType="begin"/>
        </w:r>
        <w:r w:rsidR="00E0743A">
          <w:rPr>
            <w:noProof/>
            <w:webHidden/>
          </w:rPr>
          <w:instrText xml:space="preserve"> PAGEREF _Toc418070164 \h </w:instrText>
        </w:r>
        <w:r w:rsidR="00E0743A">
          <w:rPr>
            <w:noProof/>
            <w:webHidden/>
          </w:rPr>
        </w:r>
        <w:r w:rsidR="00E0743A">
          <w:rPr>
            <w:noProof/>
            <w:webHidden/>
          </w:rPr>
          <w:fldChar w:fldCharType="separate"/>
        </w:r>
        <w:r w:rsidR="00F34B98">
          <w:rPr>
            <w:noProof/>
            <w:webHidden/>
          </w:rPr>
          <w:t>60</w:t>
        </w:r>
        <w:r w:rsidR="00E0743A">
          <w:rPr>
            <w:noProof/>
            <w:webHidden/>
          </w:rPr>
          <w:fldChar w:fldCharType="end"/>
        </w:r>
      </w:hyperlink>
    </w:p>
    <w:p w:rsidR="00E0743A" w:rsidRDefault="00264E87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8070165" w:history="1">
        <w:r w:rsidR="00E0743A" w:rsidRPr="002D770B">
          <w:rPr>
            <w:rStyle w:val="Hyperlink"/>
          </w:rPr>
          <w:t>10.</w:t>
        </w:r>
        <w:r w:rsidR="00E0743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0743A" w:rsidRPr="002D770B">
          <w:rPr>
            <w:rStyle w:val="Hyperlink"/>
          </w:rPr>
          <w:t>Ulteriori informazioni</w:t>
        </w:r>
        <w:r w:rsidR="00E0743A">
          <w:rPr>
            <w:webHidden/>
          </w:rPr>
          <w:tab/>
        </w:r>
        <w:r w:rsidR="00E0743A">
          <w:rPr>
            <w:webHidden/>
          </w:rPr>
          <w:fldChar w:fldCharType="begin"/>
        </w:r>
        <w:r w:rsidR="00E0743A">
          <w:rPr>
            <w:webHidden/>
          </w:rPr>
          <w:instrText xml:space="preserve"> PAGEREF _Toc418070165 \h </w:instrText>
        </w:r>
        <w:r w:rsidR="00E0743A">
          <w:rPr>
            <w:webHidden/>
          </w:rPr>
        </w:r>
        <w:r w:rsidR="00E0743A">
          <w:rPr>
            <w:webHidden/>
          </w:rPr>
          <w:fldChar w:fldCharType="separate"/>
        </w:r>
        <w:r w:rsidR="00F34B98">
          <w:rPr>
            <w:webHidden/>
          </w:rPr>
          <w:t>60</w:t>
        </w:r>
        <w:r w:rsidR="00E0743A">
          <w:rPr>
            <w:webHidden/>
          </w:rPr>
          <w:fldChar w:fldCharType="end"/>
        </w:r>
      </w:hyperlink>
    </w:p>
    <w:p w:rsidR="00D068A5" w:rsidRDefault="00D068A5" w:rsidP="00D068A5">
      <w:pPr>
        <w:pStyle w:val="Verzeichnis1"/>
        <w:rPr>
          <w:bCs/>
        </w:rPr>
      </w:pPr>
      <w:r>
        <w:rPr>
          <w:bCs/>
        </w:rPr>
        <w:fldChar w:fldCharType="end"/>
      </w:r>
      <w:bookmarkStart w:id="2" w:name="_Toc305935492"/>
    </w:p>
    <w:p w:rsidR="00D068A5" w:rsidRDefault="00D068A5" w:rsidP="00D068A5">
      <w:pPr>
        <w:spacing w:line="312" w:lineRule="auto"/>
        <w:contextualSpacing/>
        <w:rPr>
          <w:rFonts w:cs="Arial"/>
        </w:rPr>
      </w:pPr>
      <w:r>
        <w:br w:type="page"/>
      </w:r>
      <w:bookmarkEnd w:id="2"/>
    </w:p>
    <w:p w:rsidR="00D068A5" w:rsidRPr="001656CE" w:rsidRDefault="00D068A5" w:rsidP="00D068A5">
      <w:pPr>
        <w:pStyle w:val="berschrift1"/>
        <w:rPr>
          <w:lang w:val="en-US"/>
        </w:rPr>
      </w:pPr>
      <w:bookmarkStart w:id="3" w:name="_Toc415662205"/>
      <w:bookmarkStart w:id="4" w:name="_Toc418070122"/>
      <w:r w:rsidRPr="001656CE">
        <w:rPr>
          <w:lang w:val="en-US"/>
        </w:rPr>
        <w:lastRenderedPageBreak/>
        <w:t>1.</w:t>
      </w:r>
      <w:r w:rsidRPr="001656CE">
        <w:rPr>
          <w:lang w:val="en-US"/>
        </w:rPr>
        <w:tab/>
        <w:t>Prefazione</w:t>
      </w:r>
      <w:bookmarkEnd w:id="3"/>
      <w:bookmarkEnd w:id="4"/>
    </w:p>
    <w:p w:rsidR="00D068A5" w:rsidRPr="001656CE" w:rsidRDefault="00D068A5">
      <w:pPr>
        <w:pStyle w:val="Textkrper21"/>
        <w:widowControl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modulo SCE_IT_900-010 appartiene per contenuti all'unità didattica 'Basi della programmazione con LOGO!' e rappresenta un </w:t>
      </w:r>
      <w:r w:rsidRPr="001656CE">
        <w:rPr>
          <w:rFonts w:cs="Arial"/>
          <w:b/>
          <w:bCs/>
          <w:lang w:val="en-US"/>
        </w:rPr>
        <w:t>rapido approccio</w:t>
      </w:r>
      <w:r w:rsidRPr="001656CE">
        <w:rPr>
          <w:rFonts w:cs="Arial"/>
          <w:lang w:val="en-US"/>
        </w:rPr>
        <w:t xml:space="preserve"> all'utilizzo dei moduli logici LOGO! </w:t>
      </w:r>
      <w:proofErr w:type="gramStart"/>
      <w:r w:rsidRPr="001656CE">
        <w:rPr>
          <w:rFonts w:cs="Arial"/>
          <w:lang w:val="en-US"/>
        </w:rPr>
        <w:t>da</w:t>
      </w:r>
      <w:proofErr w:type="gramEnd"/>
      <w:r w:rsidRPr="001656CE">
        <w:rPr>
          <w:rFonts w:cs="Arial"/>
          <w:lang w:val="en-US"/>
        </w:rPr>
        <w:t xml:space="preserve"> 0BA3 a 0BA8 e alla programmazione con il software LOGO!Soft Comfort.</w:t>
      </w: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F729CF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24130</wp:posOffset>
                </wp:positionV>
                <wp:extent cx="1714500" cy="571500"/>
                <wp:effectExtent l="0" t="0" r="19050" b="19050"/>
                <wp:wrapNone/>
                <wp:docPr id="51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pStyle w:val="berschrift9"/>
                              <w:rPr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84973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Basi della programmazione con </w:t>
                            </w:r>
                            <w:r w:rsidRPr="00F84973">
                              <w:rPr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LOGO! </w:t>
                            </w:r>
                          </w:p>
                          <w:p w:rsidR="00A54237" w:rsidRPr="00DD6BCD" w:rsidRDefault="00A54237" w:rsidP="00D068A5">
                            <w:pPr>
                              <w:pStyle w:val="berschrift9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Moduli 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28" type="#_x0000_t202" style="position:absolute;left:0;text-align:left;margin-left:128.15pt;margin-top:1.9pt;width:135pt;height: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">
                <v:textbox>
                  <w:txbxContent>
                    <w:p w:rsidR="00A54237" w:rsidRPr="00F84973" w:rsidRDefault="00A54237" w:rsidP="00D068A5">
                      <w:pPr>
                        <w:pStyle w:val="berschrift9"/>
                        <w:rPr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  <w:r w:rsidRPr="00F84973">
                        <w:rPr>
                          <w:sz w:val="18"/>
                          <w:szCs w:val="18"/>
                          <w:lang w:val="es-ES"/>
                        </w:rPr>
                        <w:t xml:space="preserve">Basi della programmazione con </w:t>
                      </w:r>
                      <w:r w:rsidRPr="00F84973">
                        <w:rPr>
                          <w:color w:val="000000"/>
                          <w:sz w:val="18"/>
                          <w:szCs w:val="18"/>
                          <w:lang w:val="es-ES"/>
                        </w:rPr>
                        <w:t xml:space="preserve">LOGO! </w:t>
                      </w:r>
                    </w:p>
                    <w:p w:rsidR="00A54237" w:rsidRPr="00DD6BCD" w:rsidRDefault="00A54237" w:rsidP="00D068A5">
                      <w:pPr>
                        <w:pStyle w:val="berschrift9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Moduli 900</w:t>
                      </w:r>
                    </w:p>
                  </w:txbxContent>
                </v:textbox>
              </v:shape>
            </w:pict>
          </mc:Fallback>
        </mc:AlternateContent>
      </w: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ind w:left="993"/>
        <w:rPr>
          <w:rFonts w:cs="Arial"/>
          <w:lang w:val="en-US"/>
        </w:rPr>
      </w:pPr>
    </w:p>
    <w:p w:rsidR="00D068A5" w:rsidRPr="001656CE" w:rsidRDefault="00D068A5">
      <w:pPr>
        <w:pStyle w:val="Textkrper21"/>
        <w:widowControl/>
        <w:ind w:left="993"/>
        <w:rPr>
          <w:rFonts w:cs="Arial"/>
          <w:lang w:val="en-US"/>
        </w:rPr>
      </w:pPr>
    </w:p>
    <w:p w:rsidR="00D068A5" w:rsidRPr="001656CE" w:rsidRDefault="00D068A5">
      <w:pPr>
        <w:pStyle w:val="Textkrper21"/>
        <w:widowControl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Obiettivo didattico:</w:t>
      </w:r>
    </w:p>
    <w:p w:rsidR="00D068A5" w:rsidRPr="001656CE" w:rsidRDefault="00D068A5">
      <w:pPr>
        <w:spacing w:line="288" w:lineRule="auto"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tabs>
          <w:tab w:val="left" w:pos="993"/>
        </w:tabs>
        <w:spacing w:line="288" w:lineRule="auto"/>
        <w:ind w:left="993"/>
        <w:rPr>
          <w:lang w:val="en-US"/>
        </w:rPr>
      </w:pPr>
      <w:r w:rsidRPr="001656CE">
        <w:rPr>
          <w:rFonts w:cs="Arial"/>
          <w:lang w:val="en-US"/>
        </w:rPr>
        <w:t xml:space="preserve">L'obiettivo di questo modulo </w:t>
      </w:r>
      <w:r w:rsidRPr="001656CE">
        <w:rPr>
          <w:lang w:val="en-US"/>
        </w:rPr>
        <w:t>è spiegare al lettore le funzioni fondamentali del modulo logico LOGO</w:t>
      </w:r>
      <w:proofErr w:type="gramStart"/>
      <w:r w:rsidRPr="001656CE">
        <w:rPr>
          <w:lang w:val="en-US"/>
        </w:rPr>
        <w:t>!.</w:t>
      </w:r>
      <w:proofErr w:type="gramEnd"/>
      <w:r w:rsidRPr="001656CE">
        <w:rPr>
          <w:lang w:val="en-US"/>
        </w:rPr>
        <w:t xml:space="preserve"> Le applicazioni tipiche sono spiegate con l'aiuto di </w:t>
      </w:r>
      <w:proofErr w:type="gramStart"/>
      <w:r w:rsidRPr="001656CE">
        <w:rPr>
          <w:lang w:val="en-US"/>
        </w:rPr>
        <w:t>un</w:t>
      </w:r>
      <w:proofErr w:type="gramEnd"/>
      <w:r w:rsidRPr="001656CE">
        <w:rPr>
          <w:lang w:val="en-US"/>
        </w:rPr>
        <w:t xml:space="preserve"> esempio e di un progetto nei passi seguenti:</w:t>
      </w:r>
    </w:p>
    <w:p w:rsidR="00D068A5" w:rsidRPr="001656CE" w:rsidRDefault="00D068A5">
      <w:pPr>
        <w:tabs>
          <w:tab w:val="left" w:pos="993"/>
        </w:tabs>
        <w:spacing w:line="288" w:lineRule="auto"/>
        <w:ind w:left="993"/>
        <w:rPr>
          <w:lang w:val="en-US"/>
        </w:rPr>
      </w:pPr>
    </w:p>
    <w:p w:rsidR="00D068A5" w:rsidRPr="001656CE" w:rsidRDefault="00D068A5">
      <w:pPr>
        <w:pStyle w:val="Textkrper21"/>
        <w:widowControl/>
        <w:tabs>
          <w:tab w:val="left" w:pos="1418"/>
        </w:tabs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 xml:space="preserve">Creazione di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programma per il modulo logico LOGO!</w:t>
      </w:r>
    </w:p>
    <w:p w:rsidR="00D068A5" w:rsidRPr="001656CE" w:rsidRDefault="00D068A5">
      <w:pPr>
        <w:pStyle w:val="Textkrper21"/>
        <w:widowControl/>
        <w:tabs>
          <w:tab w:val="left" w:pos="1418"/>
        </w:tabs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 xml:space="preserve">Test dell'applicazione con LOGO! </w:t>
      </w:r>
      <w:proofErr w:type="gramStart"/>
      <w:r w:rsidRPr="001656CE">
        <w:rPr>
          <w:rFonts w:cs="Arial"/>
          <w:lang w:val="en-US"/>
        </w:rPr>
        <w:t>in</w:t>
      </w:r>
      <w:proofErr w:type="gramEnd"/>
      <w:r w:rsidRPr="001656CE">
        <w:rPr>
          <w:rFonts w:cs="Arial"/>
          <w:lang w:val="en-US"/>
        </w:rPr>
        <w:t xml:space="preserve"> modo RUN </w:t>
      </w:r>
    </w:p>
    <w:p w:rsidR="00D068A5" w:rsidRPr="001656CE" w:rsidRDefault="00D068A5" w:rsidP="00D068A5">
      <w:pPr>
        <w:pStyle w:val="Textkrper21"/>
        <w:widowControl/>
        <w:tabs>
          <w:tab w:val="left" w:pos="1418"/>
        </w:tabs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>Impostazione dell'indirizzo IP</w:t>
      </w:r>
    </w:p>
    <w:p w:rsidR="00D068A5" w:rsidRPr="001656CE" w:rsidRDefault="00D068A5" w:rsidP="00D068A5">
      <w:pPr>
        <w:pStyle w:val="Textkrper21"/>
        <w:widowControl/>
        <w:tabs>
          <w:tab w:val="left" w:pos="1418"/>
        </w:tabs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 xml:space="preserve">Impostazione dell'interfaccia con il </w:t>
      </w:r>
      <w:proofErr w:type="gramStart"/>
      <w:r w:rsidRPr="001656CE">
        <w:rPr>
          <w:rFonts w:cs="Arial"/>
          <w:lang w:val="en-US"/>
        </w:rPr>
        <w:t>software  LOGO</w:t>
      </w:r>
      <w:proofErr w:type="gramEnd"/>
      <w:r w:rsidRPr="001656CE">
        <w:rPr>
          <w:rFonts w:cs="Arial"/>
          <w:lang w:val="en-US"/>
        </w:rPr>
        <w:t>!</w:t>
      </w:r>
    </w:p>
    <w:p w:rsidR="00D068A5" w:rsidRPr="001656CE" w:rsidRDefault="00D068A5">
      <w:pPr>
        <w:pStyle w:val="Textkrper21"/>
        <w:widowControl/>
        <w:tabs>
          <w:tab w:val="left" w:pos="1418"/>
        </w:tabs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 xml:space="preserve">Programmazione dell'applicazione con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software LOGO!</w:t>
      </w:r>
    </w:p>
    <w:p w:rsidR="00D068A5" w:rsidRPr="00F84973" w:rsidRDefault="00D068A5" w:rsidP="00D068A5">
      <w:pPr>
        <w:pStyle w:val="Textkrper21"/>
        <w:widowControl/>
        <w:tabs>
          <w:tab w:val="left" w:pos="1418"/>
        </w:tabs>
        <w:rPr>
          <w:rFonts w:cs="Arial"/>
          <w:lang w:val="fr-FR"/>
        </w:rPr>
      </w:pPr>
      <w:r>
        <w:rPr>
          <w:rFonts w:cs="Arial"/>
        </w:rPr>
        <w:sym w:font="Symbol" w:char="F0B7"/>
      </w:r>
      <w:r w:rsidRPr="00F84973">
        <w:rPr>
          <w:rFonts w:cs="Arial"/>
          <w:lang w:val="fr-FR"/>
        </w:rPr>
        <w:tab/>
        <w:t>Simulazione dell'applicazione con il software LOGO!</w:t>
      </w:r>
    </w:p>
    <w:p w:rsidR="00D068A5" w:rsidRPr="00F84973" w:rsidRDefault="00D068A5" w:rsidP="00D068A5">
      <w:pPr>
        <w:pStyle w:val="Textkrper21"/>
        <w:widowControl/>
        <w:tabs>
          <w:tab w:val="left" w:pos="1418"/>
        </w:tabs>
        <w:rPr>
          <w:rFonts w:cs="Arial"/>
          <w:lang w:val="fr-FR"/>
        </w:rPr>
      </w:pPr>
      <w:r>
        <w:rPr>
          <w:rFonts w:cs="Arial"/>
        </w:rPr>
        <w:sym w:font="Symbol" w:char="F0B7"/>
      </w:r>
      <w:r w:rsidRPr="00F84973">
        <w:rPr>
          <w:rFonts w:cs="Arial"/>
          <w:lang w:val="fr-FR"/>
        </w:rPr>
        <w:tab/>
        <w:t>Test dell'applicazione online con il software LOGO!</w:t>
      </w:r>
    </w:p>
    <w:p w:rsidR="00D068A5" w:rsidRPr="00F84973" w:rsidRDefault="00D068A5">
      <w:pPr>
        <w:tabs>
          <w:tab w:val="left" w:pos="993"/>
        </w:tabs>
        <w:spacing w:line="288" w:lineRule="auto"/>
        <w:ind w:left="992"/>
        <w:rPr>
          <w:rFonts w:cs="Arial"/>
          <w:lang w:val="fr-FR"/>
        </w:rPr>
      </w:pPr>
    </w:p>
    <w:p w:rsidR="00D068A5" w:rsidRPr="00F84973" w:rsidRDefault="00D068A5">
      <w:pPr>
        <w:pStyle w:val="Textkrper21"/>
        <w:widowControl/>
        <w:rPr>
          <w:rFonts w:cs="Arial"/>
          <w:lang w:val="fr-FR"/>
        </w:rPr>
      </w:pPr>
      <w:r w:rsidRPr="00F84973">
        <w:rPr>
          <w:lang w:val="fr-FR"/>
        </w:rPr>
        <w:br w:type="page"/>
      </w:r>
    </w:p>
    <w:p w:rsidR="00D068A5" w:rsidRPr="00F84973" w:rsidRDefault="00D068A5">
      <w:pPr>
        <w:pStyle w:val="Textkrper21"/>
        <w:widowControl/>
        <w:rPr>
          <w:rFonts w:cs="Arial"/>
          <w:lang w:val="fr-FR"/>
        </w:rPr>
      </w:pPr>
      <w:r w:rsidRPr="00F84973">
        <w:rPr>
          <w:rFonts w:cs="Arial"/>
          <w:b/>
          <w:lang w:val="fr-FR"/>
        </w:rPr>
        <w:lastRenderedPageBreak/>
        <w:t>Presupposti:</w:t>
      </w:r>
    </w:p>
    <w:p w:rsidR="00D068A5" w:rsidRPr="00F84973" w:rsidRDefault="00D068A5">
      <w:pPr>
        <w:pStyle w:val="Textkrper21"/>
        <w:widowControl/>
        <w:rPr>
          <w:rFonts w:cs="Arial"/>
          <w:sz w:val="16"/>
          <w:lang w:val="fr-FR"/>
        </w:rPr>
      </w:pPr>
    </w:p>
    <w:p w:rsidR="00D068A5" w:rsidRPr="00F84973" w:rsidRDefault="00D068A5">
      <w:pPr>
        <w:pStyle w:val="Textkrper21"/>
        <w:widowControl/>
        <w:rPr>
          <w:rFonts w:cs="Arial"/>
          <w:lang w:val="fr-FR"/>
        </w:rPr>
      </w:pPr>
      <w:r w:rsidRPr="00F84973">
        <w:rPr>
          <w:rFonts w:cs="Arial"/>
          <w:lang w:val="fr-FR"/>
        </w:rPr>
        <w:t>Per una corretta elaborazione di questo modulo si presuppongono le conoscenze seguenti:</w:t>
      </w:r>
    </w:p>
    <w:p w:rsidR="00D068A5" w:rsidRPr="001656CE" w:rsidRDefault="00D068A5">
      <w:pPr>
        <w:pStyle w:val="Textkrper21"/>
        <w:widowControl/>
        <w:rPr>
          <w:rFonts w:cs="Arial"/>
          <w:lang w:val="en-US"/>
        </w:rPr>
      </w:pPr>
      <w:r>
        <w:rPr>
          <w:rFonts w:cs="Arial"/>
        </w:rPr>
        <w:sym w:font="Symbol" w:char="F0B7"/>
      </w:r>
      <w:r w:rsidRPr="001656CE">
        <w:rPr>
          <w:rFonts w:cs="Arial"/>
          <w:lang w:val="en-US"/>
        </w:rPr>
        <w:tab/>
        <w:t xml:space="preserve">Esperienza nell'uso di Windows </w:t>
      </w:r>
    </w:p>
    <w:p w:rsidR="00D068A5" w:rsidRPr="001656CE" w:rsidRDefault="00D068A5">
      <w:pPr>
        <w:pStyle w:val="Textkrper21"/>
        <w:widowControl/>
        <w:rPr>
          <w:rFonts w:cs="Arial"/>
          <w:sz w:val="16"/>
          <w:lang w:val="en-US"/>
        </w:rPr>
      </w:pPr>
    </w:p>
    <w:p w:rsidR="00D068A5" w:rsidRPr="001656CE" w:rsidRDefault="00D068A5">
      <w:pPr>
        <w:pStyle w:val="Textkrper21"/>
        <w:widowControl/>
        <w:rPr>
          <w:rFonts w:cs="Arial"/>
          <w:sz w:val="16"/>
          <w:lang w:val="en-US"/>
        </w:rPr>
      </w:pPr>
    </w:p>
    <w:p w:rsidR="00D068A5" w:rsidRPr="001656CE" w:rsidRDefault="00D068A5">
      <w:pPr>
        <w:pStyle w:val="Textkrper21"/>
        <w:widowControl/>
        <w:ind w:left="993"/>
        <w:rPr>
          <w:rFonts w:cs="Arial"/>
          <w:lang w:val="en-US"/>
        </w:rPr>
      </w:pPr>
      <w:r w:rsidRPr="001656CE">
        <w:rPr>
          <w:rFonts w:cs="Arial"/>
          <w:b/>
          <w:lang w:val="en-US"/>
        </w:rPr>
        <w:t>Requisiti hardware e software</w:t>
      </w:r>
    </w:p>
    <w:p w:rsidR="00D068A5" w:rsidRPr="001656CE" w:rsidRDefault="00D068A5">
      <w:pPr>
        <w:pStyle w:val="Textkrper21"/>
        <w:widowControl/>
        <w:ind w:left="993"/>
        <w:rPr>
          <w:rFonts w:cs="Arial"/>
          <w:sz w:val="16"/>
          <w:lang w:val="en-US"/>
        </w:rPr>
      </w:pPr>
    </w:p>
    <w:p w:rsidR="00D068A5" w:rsidRPr="00F84973" w:rsidRDefault="00D068A5" w:rsidP="00D068A5">
      <w:pPr>
        <w:pStyle w:val="Textkrper21"/>
        <w:ind w:left="1413" w:hanging="420"/>
        <w:rPr>
          <w:lang w:val="pt-BR"/>
        </w:rPr>
      </w:pPr>
      <w:r w:rsidRPr="00F84973">
        <w:rPr>
          <w:rFonts w:cs="Arial"/>
          <w:b/>
          <w:bCs/>
          <w:lang w:val="pt-BR"/>
        </w:rPr>
        <w:t>1</w:t>
      </w:r>
      <w:r w:rsidRPr="00F84973">
        <w:rPr>
          <w:rFonts w:cs="Arial"/>
          <w:lang w:val="pt-BR"/>
        </w:rPr>
        <w:tab/>
        <w:t xml:space="preserve">PC Pentium III o superiore, sistema operativo Windows 7 o superiore, scheda di rete </w:t>
      </w:r>
    </w:p>
    <w:p w:rsidR="00D068A5" w:rsidRPr="00705A6C" w:rsidRDefault="00D068A5" w:rsidP="00D068A5">
      <w:pPr>
        <w:pStyle w:val="Textkrper21"/>
        <w:widowControl/>
        <w:ind w:left="993"/>
        <w:rPr>
          <w:rFonts w:cs="Arial"/>
        </w:rPr>
      </w:pPr>
      <w:r>
        <w:rPr>
          <w:rFonts w:cs="Arial"/>
          <w:b/>
          <w:bCs/>
        </w:rPr>
        <w:t>2</w:t>
      </w:r>
      <w:r>
        <w:rPr>
          <w:rFonts w:cs="Arial"/>
        </w:rPr>
        <w:tab/>
        <w:t>Software LOGO!Soft Comfort versione 7.1 (LOGO! 0BA8 richiede la versione 8.0)</w:t>
      </w:r>
    </w:p>
    <w:p w:rsidR="00D068A5" w:rsidRPr="001656CE" w:rsidRDefault="00D068A5">
      <w:pPr>
        <w:pStyle w:val="Textkrper21"/>
        <w:widowControl/>
        <w:ind w:left="993"/>
        <w:rPr>
          <w:rFonts w:cs="Arial"/>
          <w:szCs w:val="28"/>
          <w:lang w:val="en-US"/>
        </w:rPr>
      </w:pPr>
      <w:r w:rsidRPr="001656CE">
        <w:rPr>
          <w:rFonts w:cs="Arial"/>
          <w:b/>
          <w:bCs/>
          <w:lang w:val="en-US"/>
        </w:rPr>
        <w:t>3</w:t>
      </w:r>
      <w:r w:rsidRPr="001656CE">
        <w:rPr>
          <w:rFonts w:cs="Arial"/>
          <w:lang w:val="en-US"/>
        </w:rPr>
        <w:tab/>
      </w:r>
      <w:r w:rsidRPr="001656CE">
        <w:rPr>
          <w:rFonts w:cs="Arial"/>
          <w:szCs w:val="28"/>
          <w:lang w:val="en-US"/>
        </w:rPr>
        <w:t>Modulo logico LOGO! 0BA0 – 0BA6 (in alternativa)</w: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  <w:r w:rsidRPr="00F84973">
        <w:rPr>
          <w:rFonts w:cs="Arial"/>
          <w:b/>
          <w:bCs/>
          <w:lang w:val="pt-BR"/>
        </w:rPr>
        <w:t>4</w:t>
      </w:r>
      <w:r w:rsidRPr="00F84973">
        <w:rPr>
          <w:rFonts w:cs="Arial"/>
          <w:lang w:val="pt-BR"/>
        </w:rPr>
        <w:tab/>
        <w:t xml:space="preserve">LOGO! cavo per PC </w:t>
      </w:r>
      <w:r w:rsidRPr="00F84973">
        <w:rPr>
          <w:rFonts w:cs="Arial"/>
          <w:szCs w:val="28"/>
          <w:lang w:val="pt-BR"/>
        </w:rPr>
        <w:t>(in alternativa)</w:t>
      </w:r>
    </w:p>
    <w:p w:rsidR="00D068A5" w:rsidRPr="00F84973" w:rsidRDefault="00D068A5" w:rsidP="00D068A5">
      <w:pPr>
        <w:pStyle w:val="Textkrper21"/>
        <w:widowControl/>
        <w:ind w:left="993"/>
        <w:rPr>
          <w:rFonts w:cs="Arial"/>
          <w:szCs w:val="28"/>
          <w:lang w:val="pt-BR"/>
        </w:rPr>
      </w:pPr>
      <w:r w:rsidRPr="00F84973">
        <w:rPr>
          <w:rFonts w:cs="Arial"/>
          <w:b/>
          <w:bCs/>
          <w:lang w:val="pt-BR"/>
        </w:rPr>
        <w:t>5</w:t>
      </w:r>
      <w:r w:rsidRPr="00F84973">
        <w:rPr>
          <w:rFonts w:cs="Arial"/>
          <w:lang w:val="pt-BR"/>
        </w:rPr>
        <w:tab/>
      </w:r>
      <w:r w:rsidRPr="00F84973">
        <w:rPr>
          <w:rFonts w:cs="Arial"/>
          <w:szCs w:val="28"/>
          <w:lang w:val="pt-BR"/>
        </w:rPr>
        <w:t>Modulo logico LOGO! 0BA7 - 0BA8 con interfaccia Ethernet (alternativa)</w:t>
      </w:r>
    </w:p>
    <w:p w:rsidR="00D068A5" w:rsidRPr="00F84973" w:rsidRDefault="00D068A5" w:rsidP="00D068A5">
      <w:pPr>
        <w:pStyle w:val="Textkrper21"/>
        <w:widowControl/>
        <w:ind w:left="993"/>
        <w:rPr>
          <w:rFonts w:cs="Arial"/>
          <w:lang w:val="pt-BR"/>
        </w:rPr>
      </w:pPr>
      <w:r w:rsidRPr="00F84973">
        <w:rPr>
          <w:rFonts w:cs="Arial"/>
          <w:b/>
          <w:bCs/>
          <w:lang w:val="pt-BR"/>
        </w:rPr>
        <w:t>6</w:t>
      </w:r>
      <w:r w:rsidRPr="00F84973">
        <w:rPr>
          <w:rFonts w:cs="Arial"/>
          <w:lang w:val="pt-BR"/>
        </w:rPr>
        <w:tab/>
        <w:t xml:space="preserve">Cavo Ethernet </w:t>
      </w:r>
      <w:r w:rsidRPr="00F84973">
        <w:rPr>
          <w:rFonts w:cs="Arial"/>
          <w:szCs w:val="28"/>
          <w:lang w:val="pt-BR"/>
        </w:rPr>
        <w:t>(in alternativa)</w: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64135</wp:posOffset>
                </wp:positionV>
                <wp:extent cx="1348740" cy="1292225"/>
                <wp:effectExtent l="0" t="0" r="3810" b="3175"/>
                <wp:wrapNone/>
                <wp:docPr id="51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>
                            <w:bookmarkStart w:id="5" w:name="OLE_LINK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009650"/>
                                  <wp:effectExtent l="0" t="0" r="9525" b="0"/>
                                  <wp:docPr id="111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5"/>
                          </w:p>
                          <w:p w:rsidR="00A54237" w:rsidRDefault="00A54237" w:rsidP="00D068A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t xml:space="preserve">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left:0;text-align:left;margin-left:76.4pt;margin-top:5.05pt;width:106.2pt;height:101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1ah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" stroked="f">
                <v:textbox>
                  <w:txbxContent>
                    <w:p w:rsidR="00A54237" w:rsidRDefault="00A54237">
                      <w:bookmarkStart w:id="5" w:name="OLE_LINK2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009650"/>
                            <wp:effectExtent l="0" t="0" r="9525" b="0"/>
                            <wp:docPr id="111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</w:p>
                    <w:p w:rsidR="00A54237" w:rsidRDefault="00A54237" w:rsidP="00D068A5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t xml:space="preserve"> PC</w:t>
                      </w:r>
                    </w:p>
                  </w:txbxContent>
                </v:textbox>
              </v:shape>
            </w:pict>
          </mc:Fallback>
        </mc:AlternateContent>
      </w:r>
    </w:p>
    <w:p w:rsidR="00D068A5" w:rsidRPr="00F84973" w:rsidRDefault="00F729CF">
      <w:pPr>
        <w:pStyle w:val="Textkrper21"/>
        <w:widowControl/>
        <w:tabs>
          <w:tab w:val="left" w:pos="1418"/>
        </w:tabs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39370</wp:posOffset>
                </wp:positionV>
                <wp:extent cx="1600200" cy="1143000"/>
                <wp:effectExtent l="0" t="0" r="0" b="0"/>
                <wp:wrapNone/>
                <wp:docPr id="51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914400"/>
                                  <wp:effectExtent l="0" t="0" r="9525" b="0"/>
                                  <wp:docPr id="112" name="Bild 110" descr="neu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10" descr="neu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237" w:rsidRDefault="00A54237" w:rsidP="00D068A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cs="Arial"/>
                              </w:rPr>
                              <w:t xml:space="preserve"> LOGO!Soft Comfort</w:t>
                            </w:r>
                          </w:p>
                          <w:p w:rsidR="00A54237" w:rsidRDefault="00A54237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A54237" w:rsidRDefault="00A54237"/>
                          <w:p w:rsidR="00A54237" w:rsidRDefault="00A54237"/>
                          <w:p w:rsidR="00A54237" w:rsidRDefault="00A54237"/>
                          <w:p w:rsidR="00A54237" w:rsidRDefault="00A54237"/>
                          <w:p w:rsidR="00A54237" w:rsidRDefault="00A54237"/>
                          <w:p w:rsidR="00A54237" w:rsidRDefault="00A542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30" type="#_x0000_t202" style="position:absolute;left:0;text-align:left;margin-left:320.15pt;margin-top:3.1pt;width:126pt;height:90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" stroked="f" strokeweight="2.25pt">
                <v:textbox>
                  <w:txbxContent>
                    <w:p w:rsidR="00A54237" w:rsidRDefault="00A542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914400"/>
                            <wp:effectExtent l="0" t="0" r="9525" b="0"/>
                            <wp:docPr id="112" name="Bild 110" descr="neu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10" descr="neu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237" w:rsidRDefault="00A54237" w:rsidP="00D068A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cs="Arial"/>
                        </w:rPr>
                        <w:t xml:space="preserve"> LOGO!Soft Comfort</w:t>
                      </w:r>
                    </w:p>
                    <w:p w:rsidR="00A54237" w:rsidRDefault="00A54237">
                      <w:pPr>
                        <w:autoSpaceDE w:val="0"/>
                        <w:autoSpaceDN w:val="0"/>
                        <w:adjustRightInd w:val="0"/>
                      </w:pPr>
                    </w:p>
                    <w:p w:rsidR="00A54237" w:rsidRDefault="00A54237"/>
                    <w:p w:rsidR="00A54237" w:rsidRDefault="00A54237"/>
                    <w:p w:rsidR="00A54237" w:rsidRDefault="00A54237"/>
                    <w:p w:rsidR="00A54237" w:rsidRDefault="00A54237"/>
                    <w:p w:rsidR="00A54237" w:rsidRDefault="00A54237"/>
                    <w:p w:rsidR="00A54237" w:rsidRDefault="00A54237"/>
                  </w:txbxContent>
                </v:textbox>
              </v:shape>
            </w:pict>
          </mc:Fallback>
        </mc:AlternateConten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25400</wp:posOffset>
                </wp:positionV>
                <wp:extent cx="1372870" cy="111760"/>
                <wp:effectExtent l="38100" t="19050" r="17780" b="97790"/>
                <wp:wrapNone/>
                <wp:docPr id="51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2870" cy="1117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2pt" to="311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" strokeweight="3pt">
                <v:stroke endarrow="block"/>
              </v:line>
            </w:pict>
          </mc:Fallback>
        </mc:AlternateConten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135255</wp:posOffset>
                </wp:positionV>
                <wp:extent cx="499110" cy="1142365"/>
                <wp:effectExtent l="19050" t="19050" r="34290" b="19685"/>
                <wp:wrapNone/>
                <wp:docPr id="51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" cy="11423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5pt,10.65pt" to="194.1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" strokecolor="#96969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135255</wp:posOffset>
                </wp:positionV>
                <wp:extent cx="2171700" cy="914400"/>
                <wp:effectExtent l="19050" t="19050" r="19050" b="19050"/>
                <wp:wrapNone/>
                <wp:docPr id="50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10.65pt" to="338.1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" strokecolor="lime" strokeweight="3pt"/>
            </w:pict>
          </mc:Fallback>
        </mc:AlternateConten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11430</wp:posOffset>
                </wp:positionV>
                <wp:extent cx="114300" cy="342900"/>
                <wp:effectExtent l="0" t="0" r="19050" b="19050"/>
                <wp:wrapNone/>
                <wp:docPr id="508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flip:x 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.9pt" to="275.1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"/>
            </w:pict>
          </mc:Fallback>
        </mc:AlternateContent>
      </w: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66675</wp:posOffset>
                </wp:positionV>
                <wp:extent cx="1403350" cy="1884045"/>
                <wp:effectExtent l="0" t="0" r="6350" b="1905"/>
                <wp:wrapNone/>
                <wp:docPr id="507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073673" w:rsidRDefault="00A54237" w:rsidP="00D068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076325"/>
                                  <wp:effectExtent l="0" t="0" r="9525" b="9525"/>
                                  <wp:docPr id="113" name="Bild 111" descr="P_ST70_XX_06941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11" descr="P_ST70_XX_06941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237" w:rsidRPr="001656CE" w:rsidRDefault="00A54237" w:rsidP="00D068A5">
                            <w:pPr>
                              <w:pStyle w:val="Fuzeile"/>
                              <w:rPr>
                                <w:sz w:val="20"/>
                                <w:lang w:val="en-US"/>
                              </w:rPr>
                            </w:pPr>
                            <w:r w:rsidRPr="001656CE">
                              <w:rPr>
                                <w:b/>
                                <w:bCs/>
                                <w:sz w:val="20"/>
                                <w:lang w:val="en-US"/>
                              </w:rPr>
                              <w:t>5</w:t>
                            </w:r>
                            <w:r w:rsidRPr="001656CE">
                              <w:rPr>
                                <w:sz w:val="20"/>
                                <w:lang w:val="en-US"/>
                              </w:rPr>
                              <w:t xml:space="preserve"> LOGO</w:t>
                            </w:r>
                            <w:proofErr w:type="gramStart"/>
                            <w:r w:rsidRPr="001656CE">
                              <w:rPr>
                                <w:sz w:val="20"/>
                                <w:lang w:val="en-US"/>
                              </w:rPr>
                              <w:t>!12</w:t>
                            </w:r>
                            <w:proofErr w:type="gramEnd"/>
                            <w:r w:rsidRPr="001656CE">
                              <w:rPr>
                                <w:sz w:val="20"/>
                                <w:lang w:val="en-US"/>
                              </w:rPr>
                              <w:t xml:space="preserve">/24RC 0BA7 – 0BA8 con interfaccia Ethernet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31" type="#_x0000_t202" style="position:absolute;left:0;text-align:left;margin-left:329.15pt;margin-top:5.25pt;width:110.5pt;height:148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" stroked="f">
                <v:textbox>
                  <w:txbxContent>
                    <w:p w:rsidR="00A54237" w:rsidRPr="00073673" w:rsidRDefault="00A54237" w:rsidP="00D068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1076325"/>
                            <wp:effectExtent l="0" t="0" r="9525" b="9525"/>
                            <wp:docPr id="113" name="Bild 111" descr="P_ST70_XX_06941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11" descr="P_ST70_XX_06941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237" w:rsidRPr="001656CE" w:rsidRDefault="00A54237" w:rsidP="00D068A5">
                      <w:pPr>
                        <w:pStyle w:val="Fuzeile"/>
                        <w:rPr>
                          <w:sz w:val="20"/>
                          <w:lang w:val="en-US"/>
                        </w:rPr>
                      </w:pPr>
                      <w:r w:rsidRPr="001656CE">
                        <w:rPr>
                          <w:b/>
                          <w:bCs/>
                          <w:sz w:val="20"/>
                          <w:lang w:val="en-US"/>
                        </w:rPr>
                        <w:t>5</w:t>
                      </w:r>
                      <w:r w:rsidRPr="001656CE">
                        <w:rPr>
                          <w:sz w:val="20"/>
                          <w:lang w:val="en-US"/>
                        </w:rPr>
                        <w:t xml:space="preserve"> LOGO</w:t>
                      </w:r>
                      <w:proofErr w:type="gramStart"/>
                      <w:r w:rsidRPr="001656CE">
                        <w:rPr>
                          <w:sz w:val="20"/>
                          <w:lang w:val="en-US"/>
                        </w:rPr>
                        <w:t>!12</w:t>
                      </w:r>
                      <w:proofErr w:type="gramEnd"/>
                      <w:r w:rsidRPr="001656CE">
                        <w:rPr>
                          <w:sz w:val="20"/>
                          <w:lang w:val="en-US"/>
                        </w:rPr>
                        <w:t xml:space="preserve">/24RC 0BA7 – 0BA8 con interfaccia Ethernet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165735</wp:posOffset>
                </wp:positionV>
                <wp:extent cx="1371600" cy="228600"/>
                <wp:effectExtent l="0" t="0" r="0" b="0"/>
                <wp:wrapNone/>
                <wp:docPr id="50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 w:rsidP="00D068A5"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t xml:space="preserve"> Cavo Ethernet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32" type="#_x0000_t202" style="position:absolute;left:0;text-align:left;margin-left:221.15pt;margin-top:13.05pt;width:108pt;height:1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7TqhQ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" stroked="f">
                <v:textbox>
                  <w:txbxContent>
                    <w:p w:rsidR="00A54237" w:rsidRDefault="00A54237" w:rsidP="00D068A5">
                      <w:r>
                        <w:rPr>
                          <w:b/>
                          <w:bCs/>
                        </w:rPr>
                        <w:t>6</w:t>
                      </w:r>
                      <w:r>
                        <w:t xml:space="preserve"> Cavo 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66675</wp:posOffset>
                </wp:positionV>
                <wp:extent cx="685800" cy="342900"/>
                <wp:effectExtent l="0" t="0" r="19050" b="19050"/>
                <wp:wrapNone/>
                <wp:docPr id="50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flip:x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5.25pt" to="167.1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"/>
            </w:pict>
          </mc:Fallback>
        </mc:AlternateConten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62230</wp:posOffset>
                </wp:positionV>
                <wp:extent cx="1257300" cy="1371600"/>
                <wp:effectExtent l="0" t="0" r="0" b="0"/>
                <wp:wrapNone/>
                <wp:docPr id="50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866775"/>
                                  <wp:effectExtent l="0" t="0" r="9525" b="9525"/>
                                  <wp:docPr id="114" name="Bild 112" descr="neu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12" descr="neu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237" w:rsidRDefault="00A54237" w:rsidP="00D068A5">
                            <w:pPr>
                              <w:pStyle w:val="Fuzeile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 xml:space="preserve"> LOGO!12/24RC 0BA0 - 0BA6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3" type="#_x0000_t202" style="position:absolute;left:0;text-align:left;margin-left:167.15pt;margin-top:4.9pt;width:99pt;height:10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u3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" stroked="f">
                <v:textbox>
                  <w:txbxContent>
                    <w:p w:rsidR="00A54237" w:rsidRDefault="00A542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866775"/>
                            <wp:effectExtent l="0" t="0" r="9525" b="9525"/>
                            <wp:docPr id="114" name="Bild 112" descr="neu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12" descr="neu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237" w:rsidRDefault="00A54237" w:rsidP="00D068A5">
                      <w:pPr>
                        <w:pStyle w:val="Fuzeile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3</w:t>
                      </w:r>
                      <w:r>
                        <w:rPr>
                          <w:sz w:val="20"/>
                        </w:rPr>
                        <w:t xml:space="preserve"> LOGO!12/24RC 0BA0 - 0BA6</w:t>
                      </w:r>
                    </w:p>
                  </w:txbxContent>
                </v:textbox>
              </v:shape>
            </w:pict>
          </mc:Fallback>
        </mc:AlternateContent>
      </w:r>
    </w:p>
    <w:p w:rsidR="00D068A5" w:rsidRPr="00F84973" w:rsidRDefault="00F729CF">
      <w:pPr>
        <w:pStyle w:val="Textkrper21"/>
        <w:widowControl/>
        <w:ind w:left="993"/>
        <w:rPr>
          <w:rFonts w:cs="Arial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0</wp:posOffset>
                </wp:positionV>
                <wp:extent cx="1466850" cy="228600"/>
                <wp:effectExtent l="0" t="0" r="0" b="0"/>
                <wp:wrapNone/>
                <wp:docPr id="50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t xml:space="preserve"> LOGO! cavo per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4" type="#_x0000_t202" style="position:absolute;left:0;text-align:left;margin-left:58.8pt;margin-top:0;width:115.5pt;height:1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" stroked="f">
                <v:textbox>
                  <w:txbxContent>
                    <w:p w:rsidR="00A54237" w:rsidRDefault="00A54237"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t xml:space="preserve"> LOGO! cavo per PC</w:t>
                      </w:r>
                    </w:p>
                  </w:txbxContent>
                </v:textbox>
              </v:shape>
            </w:pict>
          </mc:Fallback>
        </mc:AlternateContent>
      </w: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ind w:left="993"/>
        <w:rPr>
          <w:rFonts w:cs="Arial"/>
          <w:lang w:val="pt-BR"/>
        </w:rPr>
      </w:pPr>
    </w:p>
    <w:p w:rsidR="00D068A5" w:rsidRPr="00F84973" w:rsidRDefault="00D068A5" w:rsidP="00D068A5">
      <w:pPr>
        <w:pStyle w:val="berschrift1"/>
        <w:rPr>
          <w:lang w:val="pt-BR"/>
        </w:rPr>
      </w:pPr>
      <w:r w:rsidRPr="00F84973">
        <w:rPr>
          <w:lang w:val="pt-BR"/>
        </w:rPr>
        <w:br w:type="page"/>
      </w:r>
      <w:bookmarkStart w:id="6" w:name="_Toc415662206"/>
      <w:bookmarkStart w:id="7" w:name="_Toc418070123"/>
      <w:r w:rsidRPr="00F84973">
        <w:rPr>
          <w:lang w:val="pt-BR"/>
        </w:rPr>
        <w:lastRenderedPageBreak/>
        <w:t>2.</w:t>
      </w:r>
      <w:r w:rsidRPr="00F84973">
        <w:rPr>
          <w:lang w:val="pt-BR"/>
        </w:rPr>
        <w:tab/>
        <w:t>Avvertenze sull'utilizzo dei moduli logici LOGO!</w:t>
      </w:r>
      <w:bookmarkEnd w:id="6"/>
      <w:bookmarkEnd w:id="7"/>
    </w:p>
    <w:p w:rsidR="00D068A5" w:rsidRPr="00F84973" w:rsidRDefault="00D068A5">
      <w:pPr>
        <w:pStyle w:val="Textkrper21"/>
        <w:widowControl/>
        <w:tabs>
          <w:tab w:val="clear" w:pos="993"/>
        </w:tabs>
        <w:rPr>
          <w:rFonts w:cs="Arial"/>
          <w:lang w:val="pt-BR"/>
        </w:rPr>
      </w:pPr>
    </w:p>
    <w:p w:rsidR="00D068A5" w:rsidRPr="00F84973" w:rsidRDefault="00D068A5">
      <w:pPr>
        <w:pStyle w:val="Textkrper21"/>
        <w:widowControl/>
        <w:tabs>
          <w:tab w:val="clear" w:pos="993"/>
        </w:tabs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 w:rsidRPr="00F84973">
        <w:rPr>
          <w:rFonts w:cs="Arial"/>
          <w:b/>
          <w:bCs/>
          <w:lang w:val="pt-BR"/>
        </w:rPr>
        <w:t>LOGO! è il modulo logico universale prodotto da Siemens.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In LOGO! il controllore è integrato con </w:t>
      </w:r>
      <w:r w:rsidRPr="00F84973">
        <w:rPr>
          <w:rFonts w:cs="Arial"/>
          <w:szCs w:val="22"/>
          <w:lang w:val="pt-BR"/>
        </w:rPr>
        <w:t xml:space="preserve"> </w:t>
      </w:r>
      <w:r w:rsidRPr="00F84973">
        <w:rPr>
          <w:rFonts w:cs="Arial"/>
          <w:lang w:val="pt-BR"/>
        </w:rPr>
        <w:t>l'unità di comando e visualizzazione. Con l'unità di comando e visualizzazione di LOGO! è possibile creare programmi, modificarli ed eseguire funzioni di sistema.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szCs w:val="22"/>
          <w:lang w:val="pt-BR"/>
        </w:rPr>
        <w:t xml:space="preserve">Attraverso </w:t>
      </w:r>
      <w:r w:rsidRPr="00F84973">
        <w:rPr>
          <w:rFonts w:cs="Arial"/>
          <w:lang w:val="pt-BR"/>
        </w:rPr>
        <w:t>un'interfaccia o un cavo per PC del software di programmazione LOGO!Soft è possibile leggere programmi esterni da un modulo di programma. Oltre a creare il programma, con LOGO!Soft è possibile anche eseguire una simulazione del circuito sul computer o stampare uno schema generale.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I moduli logici LOGO! comprendono già funzioni standard preconfigurate, ad es. ritardo all'attivazione e alla disattivazione, relè a impulso di corrente, timer,</w:t>
      </w:r>
      <w:r w:rsidRPr="00F84973">
        <w:rPr>
          <w:rFonts w:cs="Arial"/>
          <w:szCs w:val="22"/>
          <w:lang w:val="pt-BR"/>
        </w:rPr>
        <w:t xml:space="preserve"> </w:t>
      </w:r>
      <w:r w:rsidRPr="00F84973">
        <w:rPr>
          <w:rFonts w:cs="Arial"/>
          <w:lang w:val="pt-BR"/>
        </w:rPr>
        <w:t>merker binari e ingressi e uscite in funzione del tipo di dispositivo.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 w:rsidRPr="00F84973">
        <w:rPr>
          <w:rFonts w:cs="Arial"/>
          <w:b/>
          <w:bCs/>
          <w:lang w:val="pt-BR"/>
        </w:rPr>
        <w:t>LOGO! consente di realizzare soluzioni per: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1416" w:hanging="42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- </w:t>
      </w:r>
      <w:r w:rsidRPr="00F84973">
        <w:rPr>
          <w:rFonts w:cs="Arial"/>
          <w:lang w:val="fr-FR"/>
        </w:rPr>
        <w:tab/>
        <w:t xml:space="preserve">applicazioni nel settore dell'impiantistica civile e industriale (ad es. illuminazione scale, illuminazione esterna, tende parasole, saracinesche, illuminazione di vetrine ecc.) 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>
      <w:pPr>
        <w:autoSpaceDE w:val="0"/>
        <w:autoSpaceDN w:val="0"/>
        <w:adjustRightInd w:val="0"/>
        <w:ind w:left="1416" w:hanging="42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- </w:t>
      </w:r>
      <w:r w:rsidRPr="00F84973">
        <w:rPr>
          <w:rFonts w:cs="Arial"/>
          <w:lang w:val="fr-FR"/>
        </w:rPr>
        <w:tab/>
        <w:t>applicazioni nel campo della costruzione di armadi elettrici e apparecchiature (ad es. comando di cancelli, impianti di condizionamento, pompe per acque meteoriche ecc.).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LOGO!, inoltre, può essere impiegato per realizzare controllori speciali per la preelaborazione di segnali di controllo. 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Con un collegamento ad AS–Interface è possibile utilizzarlo come periferia decentrata con intelligenza propria per il controllo locale di macchinari e processi. In altri termini è possibile eseguire compiti di automazione nel modulo logico LOGO! </w:t>
      </w:r>
      <w:proofErr w:type="gramStart"/>
      <w:r w:rsidRPr="00F84973">
        <w:rPr>
          <w:rFonts w:cs="Arial"/>
          <w:lang w:val="fr-FR"/>
        </w:rPr>
        <w:t>riducendo</w:t>
      </w:r>
      <w:proofErr w:type="gramEnd"/>
      <w:r w:rsidRPr="00F84973">
        <w:rPr>
          <w:rFonts w:cs="Arial"/>
          <w:lang w:val="fr-FR"/>
        </w:rPr>
        <w:t xml:space="preserve"> il carico del controllore master.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fr-FR"/>
        </w:rPr>
        <w:t xml:space="preserve">Per applicazioni in serie nella costruzione di piccole macchine e di apparecchiature, per armadi elettrici e per il settore delle installazioni sono disponibili varianti speciali senza unità di comando. </w:t>
      </w:r>
      <w:r w:rsidRPr="00F84973">
        <w:rPr>
          <w:rFonts w:cs="Arial"/>
          <w:lang w:val="pt-BR"/>
        </w:rPr>
        <w:t>Queste devono essere caricate successivamente attraverso un modulo di programma o il software per PC LOGO SOFT.</w:t>
      </w:r>
    </w:p>
    <w:p w:rsidR="00D068A5" w:rsidRPr="00F84973" w:rsidRDefault="00D068A5" w:rsidP="00D068A5">
      <w:pPr>
        <w:pStyle w:val="berschrift1"/>
        <w:rPr>
          <w:lang w:val="es-ES"/>
        </w:rPr>
      </w:pPr>
      <w:r w:rsidRPr="00F84973">
        <w:rPr>
          <w:lang w:val="es-ES"/>
        </w:rPr>
        <w:br w:type="page"/>
      </w:r>
      <w:bookmarkStart w:id="8" w:name="_Toc415662207"/>
      <w:bookmarkStart w:id="9" w:name="_Toc418070124"/>
      <w:r w:rsidRPr="00F84973">
        <w:rPr>
          <w:lang w:val="es-ES"/>
        </w:rPr>
        <w:lastRenderedPageBreak/>
        <w:t>3.</w:t>
      </w:r>
      <w:r w:rsidRPr="00F84973">
        <w:rPr>
          <w:lang w:val="es-ES"/>
        </w:rPr>
        <w:tab/>
        <w:t>Primi passi con LOGO! 0BA0 – 0BA6</w:t>
      </w:r>
      <w:bookmarkEnd w:id="8"/>
      <w:bookmarkEnd w:id="9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Per "programmazione" si intende la creazione di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circuito.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programma LOGO! </w:t>
      </w:r>
      <w:proofErr w:type="gramStart"/>
      <w:r w:rsidRPr="001656CE">
        <w:rPr>
          <w:rFonts w:cs="Arial"/>
          <w:lang w:val="en-US"/>
        </w:rPr>
        <w:t>è</w:t>
      </w:r>
      <w:proofErr w:type="gramEnd"/>
      <w:r w:rsidRPr="001656CE">
        <w:rPr>
          <w:rFonts w:cs="Arial"/>
          <w:lang w:val="en-US"/>
        </w:rPr>
        <w:t xml:space="preserve"> semplicemente uno schema elettrico rappresentato in maniera leggermente diversa.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 w:rsidRPr="00F84973">
        <w:rPr>
          <w:rFonts w:cs="Arial"/>
          <w:lang w:val="es-ES"/>
        </w:rPr>
        <w:t xml:space="preserve">La rappresentazione è stata adattata al display di LOGO!. </w:t>
      </w:r>
      <w:r w:rsidRPr="00F84973">
        <w:rPr>
          <w:rFonts w:cs="Arial"/>
          <w:lang w:val="fr-FR"/>
        </w:rPr>
        <w:t>Il presente capitolo spiega come convertire le proprie applicazioni in programmi LOGO</w:t>
      </w:r>
      <w:proofErr w:type="gramStart"/>
      <w:r w:rsidRPr="00F84973">
        <w:rPr>
          <w:rFonts w:cs="Arial"/>
          <w:lang w:val="fr-FR"/>
        </w:rPr>
        <w:t>!.</w:t>
      </w:r>
      <w:proofErr w:type="gramEnd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In primo luogo viene chiarito il significato di due termini fondamentali: </w:t>
      </w:r>
      <w:r w:rsidRPr="00F84973">
        <w:rPr>
          <w:rFonts w:cs="Arial"/>
          <w:b/>
          <w:bCs/>
          <w:lang w:val="fr-FR"/>
        </w:rPr>
        <w:t xml:space="preserve">morsetto </w:t>
      </w:r>
      <w:r w:rsidRPr="00F84973">
        <w:rPr>
          <w:rFonts w:cs="Arial"/>
          <w:lang w:val="fr-FR"/>
        </w:rPr>
        <w:t xml:space="preserve">e </w:t>
      </w:r>
      <w:proofErr w:type="gramStart"/>
      <w:r w:rsidRPr="00F84973">
        <w:rPr>
          <w:rFonts w:cs="Arial"/>
          <w:b/>
          <w:bCs/>
          <w:lang w:val="fr-FR"/>
        </w:rPr>
        <w:t xml:space="preserve">blocco </w:t>
      </w:r>
      <w:r w:rsidRPr="00F84973">
        <w:rPr>
          <w:rFonts w:cs="Arial"/>
          <w:lang w:val="fr-FR"/>
        </w:rPr>
        <w:t>.</w:t>
      </w:r>
      <w:proofErr w:type="gramEnd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>Quindi, partendo da un semplice circuito tradizionale, svilupperemo insieme un programma che, in un terza fase, potrete immettere direttamente in LOGO</w:t>
      </w:r>
      <w:proofErr w:type="gramStart"/>
      <w:r w:rsidRPr="00F84973">
        <w:rPr>
          <w:rFonts w:cs="Arial"/>
          <w:lang w:val="fr-FR"/>
        </w:rPr>
        <w:t>!.</w:t>
      </w:r>
      <w:proofErr w:type="gramEnd"/>
    </w:p>
    <w:p w:rsidR="00D068A5" w:rsidRPr="00F84973" w:rsidRDefault="00F729CF">
      <w:pPr>
        <w:autoSpaceDE w:val="0"/>
        <w:autoSpaceDN w:val="0"/>
        <w:adjustRightInd w:val="0"/>
        <w:ind w:left="993"/>
        <w:rPr>
          <w:rFonts w:cs="Arial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947420</wp:posOffset>
                </wp:positionV>
                <wp:extent cx="800100" cy="228600"/>
                <wp:effectExtent l="1905" t="4445" r="0" b="0"/>
                <wp:wrapNone/>
                <wp:docPr id="50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683CA0" w:rsidRDefault="00A54237" w:rsidP="00D068A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Ingressi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left:0;text-align:left;margin-left:178.65pt;margin-top:74.6pt;width:63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" stroked="f">
                <v:textbox inset=".5mm,.3mm,.5mm,.3mm">
                  <w:txbxContent>
                    <w:p w:rsidR="00A54237" w:rsidRPr="00683CA0" w:rsidRDefault="00A54237" w:rsidP="00D068A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Ingressi</w:t>
                      </w:r>
                    </w:p>
                  </w:txbxContent>
                </v:textbox>
              </v:shape>
            </w:pict>
          </mc:Fallback>
        </mc:AlternateContent>
      </w:r>
      <w:r w:rsidR="00D068A5" w:rsidRPr="00F84973">
        <w:rPr>
          <w:rFonts w:cs="Arial"/>
          <w:lang w:val="fr-FR"/>
        </w:rPr>
        <w:t xml:space="preserve">Dopo aver letto poche pagine del manuale sarete in grado di salvare in LOGO! </w:t>
      </w:r>
      <w:proofErr w:type="gramStart"/>
      <w:r w:rsidR="00D068A5" w:rsidRPr="00F84973">
        <w:rPr>
          <w:rFonts w:cs="Arial"/>
          <w:lang w:val="fr-FR"/>
        </w:rPr>
        <w:t>il</w:t>
      </w:r>
      <w:proofErr w:type="gramEnd"/>
      <w:r w:rsidR="00D068A5" w:rsidRPr="00F84973">
        <w:rPr>
          <w:rFonts w:cs="Arial"/>
          <w:lang w:val="fr-FR"/>
        </w:rPr>
        <w:t xml:space="preserve"> vostro primo programma funzionante. Con l'hardware adatto (interruttori ecc.) si potranno poi eseguire i primi test.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fr-FR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10" w:name="_Toc415662208"/>
      <w:bookmarkStart w:id="11" w:name="_Toc418070125"/>
      <w:r w:rsidRPr="001656CE">
        <w:rPr>
          <w:lang w:val="en-US"/>
        </w:rPr>
        <w:t>3.1</w:t>
      </w:r>
      <w:r w:rsidRPr="001656CE">
        <w:rPr>
          <w:lang w:val="en-US"/>
        </w:rPr>
        <w:tab/>
        <w:t>Morsetti</w:t>
      </w:r>
      <w:bookmarkEnd w:id="10"/>
      <w:bookmarkEnd w:id="11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b/>
          <w:bCs/>
          <w:lang w:val="pt-BR"/>
        </w:rPr>
        <w:t>LOGO! dispone di ingressi e uscite:</w:t>
      </w: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2461260</wp:posOffset>
                </wp:positionV>
                <wp:extent cx="1600200" cy="158750"/>
                <wp:effectExtent l="0" t="3810" r="3810" b="0"/>
                <wp:wrapNone/>
                <wp:docPr id="50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683CA0" w:rsidRDefault="00A54237" w:rsidP="00D068A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Ingressi analogici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left:0;text-align:left;margin-left:244.95pt;margin-top:193.8pt;width:126pt;height:1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" stroked="f">
                <v:textbox inset=".5mm,.3mm,.5mm,.3mm">
                  <w:txbxContent>
                    <w:p w:rsidR="00A54237" w:rsidRPr="00683CA0" w:rsidRDefault="00A54237" w:rsidP="00D068A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Ingressi analogici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2391410</wp:posOffset>
                </wp:positionV>
                <wp:extent cx="800100" cy="228600"/>
                <wp:effectExtent l="0" t="635" r="3810" b="0"/>
                <wp:wrapNone/>
                <wp:docPr id="50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683CA0" w:rsidRDefault="00A54237" w:rsidP="00D068A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Uscite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7" type="#_x0000_t202" style="position:absolute;left:0;text-align:left;margin-left:154.95pt;margin-top:188.3pt;width:63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" stroked="f">
                <v:textbox inset=".5mm,.3mm,.5mm,.3mm">
                  <w:txbxContent>
                    <w:p w:rsidR="00A54237" w:rsidRPr="00683CA0" w:rsidRDefault="00A54237" w:rsidP="00D068A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Uscite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>
            <wp:extent cx="3876675" cy="2695575"/>
            <wp:effectExtent l="0" t="0" r="9525" b="9525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A54237">
        <w:rPr>
          <w:rFonts w:cs="Arial"/>
          <w:lang w:val="en-US"/>
        </w:rPr>
        <w:t xml:space="preserve">Gli ingressi sono contrassegnati con la lettera I e </w:t>
      </w:r>
      <w:proofErr w:type="gramStart"/>
      <w:r w:rsidRPr="00A54237">
        <w:rPr>
          <w:rFonts w:cs="Arial"/>
          <w:lang w:val="en-US"/>
        </w:rPr>
        <w:t>un</w:t>
      </w:r>
      <w:proofErr w:type="gramEnd"/>
      <w:r w:rsidRPr="00A54237">
        <w:rPr>
          <w:rFonts w:cs="Arial"/>
          <w:lang w:val="en-US"/>
        </w:rPr>
        <w:t xml:space="preserve"> numero. Se si osserva LOGO! </w:t>
      </w:r>
      <w:proofErr w:type="gramStart"/>
      <w:r w:rsidRPr="00A54237">
        <w:rPr>
          <w:rFonts w:cs="Arial"/>
          <w:lang w:val="en-US"/>
        </w:rPr>
        <w:t>dal</w:t>
      </w:r>
      <w:proofErr w:type="gramEnd"/>
      <w:r w:rsidRPr="00A54237">
        <w:rPr>
          <w:rFonts w:cs="Arial"/>
          <w:lang w:val="en-US"/>
        </w:rPr>
        <w:t xml:space="preserve"> lato anteriore si può vedere che i morsetti degli ingressi sono posti in alto. </w:t>
      </w:r>
      <w:r w:rsidRPr="00F84973">
        <w:rPr>
          <w:rFonts w:cs="Arial"/>
          <w:lang w:val="pt-BR"/>
        </w:rPr>
        <w:t>Solo nei moduli di ingresso analogici LOGO! AM2 e AM2 PT100 gli ingressi sono collocati in basso. Le uscite sono contrassegnate con la lettera Q e un numero. I morsetti delle uscite sono riportati nella tabella seguente.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12" w:name="_Toc415662209"/>
      <w:bookmarkStart w:id="13" w:name="_Toc418070126"/>
      <w:r w:rsidRPr="001656CE">
        <w:rPr>
          <w:lang w:val="en-US"/>
        </w:rPr>
        <w:t>3.2</w:t>
      </w:r>
      <w:r w:rsidRPr="001656CE">
        <w:rPr>
          <w:lang w:val="en-US"/>
        </w:rPr>
        <w:tab/>
        <w:t>Morsetti di LOGO!</w:t>
      </w:r>
      <w:bookmarkEnd w:id="12"/>
      <w:bookmarkEnd w:id="13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Per "morsetti" si intendono tutte le connessioni e gli stati che vengono utilizzati in LOGO</w:t>
      </w:r>
      <w:proofErr w:type="gramStart"/>
      <w:r w:rsidRPr="001656CE">
        <w:rPr>
          <w:rFonts w:cs="Arial"/>
          <w:lang w:val="en-US"/>
        </w:rPr>
        <w:t>!.</w:t>
      </w:r>
      <w:proofErr w:type="gramEnd"/>
      <w:r w:rsidRPr="001656CE">
        <w:rPr>
          <w:rFonts w:cs="Arial"/>
          <w:lang w:val="en-US"/>
        </w:rPr>
        <w:t xml:space="preserve"> </w:t>
      </w:r>
      <w:proofErr w:type="gramStart"/>
      <w:r w:rsidRPr="001656CE">
        <w:rPr>
          <w:rFonts w:cs="Arial"/>
          <w:lang w:val="en-US"/>
        </w:rPr>
        <w:t>Gli ingressi e le uscite possono avere lo stato '0' o '1'.</w:t>
      </w:r>
      <w:proofErr w:type="gramEnd"/>
      <w:r w:rsidRPr="001656CE">
        <w:rPr>
          <w:rFonts w:cs="Arial"/>
          <w:lang w:val="en-US"/>
        </w:rPr>
        <w:t xml:space="preserve"> Lo stato '0' significa che non è presente tensione sull'ingresso, lo stato '1' significa che la tensione è presente. </w:t>
      </w:r>
      <w:proofErr w:type="gramStart"/>
      <w:r w:rsidRPr="001656CE">
        <w:rPr>
          <w:rFonts w:cs="Arial"/>
          <w:lang w:val="en-US"/>
        </w:rPr>
        <w:t>Ma questo per voi sicuramente non è una novità.</w:t>
      </w:r>
      <w:proofErr w:type="gramEnd"/>
      <w:r w:rsidRPr="001656CE">
        <w:rPr>
          <w:rFonts w:cs="Arial"/>
          <w:lang w:val="en-US"/>
        </w:rPr>
        <w:t xml:space="preserve"> I morsetti 'hi', 'lo' e 'x' sono stati previsti per semplificare l'inserimento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programma. </w:t>
      </w:r>
      <w:proofErr w:type="gramStart"/>
      <w:r w:rsidRPr="001656CE">
        <w:rPr>
          <w:rFonts w:cs="Arial"/>
          <w:lang w:val="en-US"/>
        </w:rPr>
        <w:t>a</w:t>
      </w:r>
      <w:proofErr w:type="gramEnd"/>
      <w:r w:rsidRPr="001656CE">
        <w:rPr>
          <w:rFonts w:cs="Arial"/>
          <w:lang w:val="en-US"/>
        </w:rPr>
        <w:t xml:space="preserve"> 'hi' (high) è stato assegnato lo stato '1' a 'lo' (low) lo stato '0'. Se non si desidera utilizzare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ingresso di un blocco, utilizzare il morsetto 'x'.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significato di 'blocco' è spiegato nella prossima pagina.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14" w:name="_Toc415662210"/>
      <w:bookmarkStart w:id="15" w:name="_Toc418070127"/>
      <w:r w:rsidRPr="00F84973">
        <w:rPr>
          <w:lang w:val="pt-BR"/>
        </w:rPr>
        <w:lastRenderedPageBreak/>
        <w:t>3.3</w:t>
      </w:r>
      <w:r w:rsidRPr="00F84973">
        <w:rPr>
          <w:lang w:val="pt-BR"/>
        </w:rPr>
        <w:tab/>
        <w:t>LOGO! è dotato dei seguenti morsetti:</w:t>
      </w:r>
      <w:bookmarkEnd w:id="14"/>
      <w:bookmarkEnd w:id="15"/>
    </w:p>
    <w:tbl>
      <w:tblPr>
        <w:tblW w:w="0" w:type="auto"/>
        <w:tblInd w:w="1021" w:type="dxa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42"/>
        <w:gridCol w:w="2416"/>
        <w:gridCol w:w="1757"/>
        <w:gridCol w:w="936"/>
        <w:gridCol w:w="688"/>
        <w:gridCol w:w="1000"/>
      </w:tblGrid>
      <w:tr w:rsidR="00D068A5" w:rsidRPr="00E90331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68A5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Morsetti</w:t>
            </w: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</w:rPr>
            </w:pP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8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21.75pt" o:ole="">
                  <v:imagedata r:id="rId26" o:title=""/>
                </v:shape>
                <o:OLEObject Type="Embed" ProgID="PBrush" ShapeID="_x0000_i1025" DrawAspect="Content" ObjectID="_1494413028" r:id="rId27"/>
              </w:object>
            </w: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LOGO! 0BA6       LOGO!0BA7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</w:rPr>
            </w:pP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DM</w:t>
            </w: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jc w:val="center"/>
              <w:rPr>
                <w:rStyle w:val="Cuerpodeltexto40"/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object w:dxaOrig="315" w:dyaOrig="435">
                <v:shape id="_x0000_i1026" type="#_x0000_t75" style="width:15.75pt;height:21.75pt" o:ole="">
                  <v:imagedata r:id="rId28" o:title=""/>
                </v:shape>
                <o:OLEObject Type="Embed" ProgID="PBrush" ShapeID="_x0000_i1026" DrawAspect="Content" ObjectID="_1494413029" r:id="rId29"/>
              </w:objec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</w:t>
            </w: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object w:dxaOrig="285" w:dyaOrig="450">
                <v:shape id="_x0000_i1027" type="#_x0000_t75" style="width:14.25pt;height:22.5pt" o:ole="">
                  <v:imagedata r:id="rId30" o:title=""/>
                </v:shape>
                <o:OLEObject Type="Embed" ProgID="PBrush" ShapeID="_x0000_i1027" DrawAspect="Content" ObjectID="_1494413030" r:id="rId31"/>
              </w:objec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AM2AQ</w:t>
            </w:r>
          </w:p>
          <w:p w:rsidR="00D068A5" w:rsidRPr="00E90331" w:rsidRDefault="00D068A5" w:rsidP="00D068A5">
            <w:pPr>
              <w:pStyle w:val="Cuerpodeltexto41"/>
              <w:shd w:val="clear" w:color="auto" w:fill="auto"/>
              <w:spacing w:line="240" w:lineRule="auto"/>
              <w:ind w:left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object w:dxaOrig="330" w:dyaOrig="450">
                <v:shape id="_x0000_i1028" type="#_x0000_t75" style="width:15.75pt;height:22.5pt" o:ole="">
                  <v:imagedata r:id="rId32" o:title=""/>
                </v:shape>
                <o:OLEObject Type="Embed" ProgID="PBrush" ShapeID="_x0000_i1028" DrawAspect="Content" ObjectID="_1494413031" r:id="rId33"/>
              </w:object>
            </w:r>
          </w:p>
        </w:tc>
      </w:tr>
      <w:tr w:rsidR="00D068A5" w:rsidRPr="00B27B93" w:rsidTr="00D068A5"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Ingressi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LOGO! 230RCE </w:t>
            </w:r>
          </w:p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>LOGO! 230RC/RCo</w:t>
            </w:r>
          </w:p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>LOGO! 24RC/RCo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Due gruppi: </w:t>
            </w:r>
            <w:r w:rsidRPr="00F84973">
              <w:rPr>
                <w:lang w:val="pt-BR"/>
              </w:rPr>
              <w:br/>
            </w:r>
            <w:r w:rsidRPr="00F84973">
              <w:rPr>
                <w:rStyle w:val="Cuerpodeltexto40"/>
                <w:rFonts w:ascii="Arial" w:hAnsi="Arial" w:cs="Arial"/>
                <w:sz w:val="16"/>
                <w:szCs w:val="16"/>
                <w:lang w:val="pt-BR"/>
              </w:rPr>
              <w:t>I1 .</w:t>
            </w: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.. I4 e I5 ... </w:t>
            </w:r>
            <w:r>
              <w:rPr>
                <w:rFonts w:ascii="Arial" w:hAnsi="Arial" w:cs="Arial"/>
                <w:sz w:val="16"/>
                <w:szCs w:val="16"/>
              </w:rPr>
              <w:t>I8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0"/>
                <w:rFonts w:ascii="Arial" w:hAnsi="Arial" w:cs="Arial"/>
                <w:sz w:val="16"/>
                <w:szCs w:val="16"/>
              </w:rPr>
              <w:t>I9 ... I24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AI1 ... AI8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Nessuna</w:t>
            </w:r>
          </w:p>
        </w:tc>
      </w:tr>
      <w:tr w:rsidR="00D068A5" w:rsidRPr="00B27B93" w:rsidTr="00D068A5"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LOGO! 12/24RCE </w:t>
            </w:r>
          </w:p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LOGO! 12/24RC/RCo </w:t>
            </w:r>
          </w:p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LOGO! 24/24o </w:t>
            </w:r>
          </w:p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LOGO! 24C/24Co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F8497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I1, I2, I3-I6, I7, I8 </w:t>
            </w:r>
          </w:p>
          <w:p w:rsidR="00D068A5" w:rsidRPr="00A54237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84973">
              <w:rPr>
                <w:rFonts w:ascii="Arial" w:hAnsi="Arial" w:cs="Arial"/>
                <w:sz w:val="16"/>
                <w:szCs w:val="16"/>
                <w:lang w:val="pt-BR"/>
              </w:rPr>
              <w:t xml:space="preserve">AI3, AI4 ... </w:t>
            </w:r>
            <w:r w:rsidRPr="00A54237">
              <w:rPr>
                <w:rFonts w:ascii="Arial" w:hAnsi="Arial" w:cs="Arial"/>
                <w:sz w:val="16"/>
                <w:szCs w:val="16"/>
                <w:lang w:val="en-US"/>
              </w:rPr>
              <w:t>AI1, AI2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0"/>
                <w:rFonts w:ascii="Arial" w:hAnsi="Arial" w:cs="Arial"/>
                <w:sz w:val="16"/>
                <w:szCs w:val="16"/>
              </w:rPr>
              <w:t xml:space="preserve">I9 </w:t>
            </w:r>
            <w:r>
              <w:rPr>
                <w:rFonts w:ascii="Arial" w:hAnsi="Arial" w:cs="Arial"/>
                <w:sz w:val="16"/>
                <w:szCs w:val="16"/>
              </w:rPr>
              <w:t xml:space="preserve">... </w:t>
            </w:r>
            <w:r>
              <w:rPr>
                <w:rStyle w:val="Cuerpodeltexto40"/>
                <w:rFonts w:ascii="Arial" w:hAnsi="Arial" w:cs="Arial"/>
                <w:sz w:val="16"/>
                <w:szCs w:val="16"/>
              </w:rPr>
              <w:t>I24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AI5 ... Al8</w:t>
            </w: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Uscite</w:t>
            </w: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0"/>
                <w:rFonts w:ascii="Arial" w:hAnsi="Arial" w:cs="Arial"/>
                <w:sz w:val="16"/>
                <w:szCs w:val="16"/>
              </w:rPr>
              <w:t xml:space="preserve">Q1 </w:t>
            </w:r>
            <w:r>
              <w:rPr>
                <w:rFonts w:ascii="Arial" w:hAnsi="Arial" w:cs="Arial"/>
                <w:sz w:val="16"/>
                <w:szCs w:val="16"/>
              </w:rPr>
              <w:t>... Q4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Q5 ... Q16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Nessuno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AQ1, AQ2</w:t>
            </w:r>
          </w:p>
        </w:tc>
      </w:tr>
      <w:tr w:rsidR="00D068A5" w:rsidRPr="00F34B98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3"/>
                <w:rFonts w:ascii="Arial" w:hAnsi="Arial" w:cs="Arial"/>
                <w:sz w:val="16"/>
                <w:szCs w:val="16"/>
              </w:rPr>
              <w:t>lo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1656CE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656CE">
              <w:rPr>
                <w:rFonts w:ascii="Arial" w:hAnsi="Arial" w:cs="Arial"/>
                <w:sz w:val="16"/>
                <w:szCs w:val="16"/>
                <w:lang w:val="en-US"/>
              </w:rPr>
              <w:t>Segnale con livello '0' (off)</w:t>
            </w:r>
          </w:p>
        </w:tc>
      </w:tr>
      <w:tr w:rsidR="00D068A5" w:rsidRPr="00F34B98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3"/>
                <w:rFonts w:ascii="Arial" w:hAnsi="Arial" w:cs="Arial"/>
                <w:sz w:val="16"/>
                <w:szCs w:val="16"/>
              </w:rPr>
              <w:t>hi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1656CE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656CE">
              <w:rPr>
                <w:rFonts w:ascii="Arial" w:hAnsi="Arial" w:cs="Arial"/>
                <w:sz w:val="16"/>
                <w:szCs w:val="16"/>
                <w:lang w:val="en-US"/>
              </w:rPr>
              <w:t>Segnale con livello '1' (on)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30"/>
              <w:shd w:val="clear" w:color="auto" w:fill="auto"/>
              <w:spacing w:line="240" w:lineRule="auto"/>
              <w:ind w:left="80"/>
              <w:rPr>
                <w:rFonts w:cs="Arial"/>
                <w:sz w:val="16"/>
                <w:szCs w:val="16"/>
              </w:rPr>
            </w:pPr>
            <w:r>
              <w:rPr>
                <w:rStyle w:val="Cuerpodeltexto3MicrosoftSansSerif"/>
                <w:sz w:val="16"/>
                <w:szCs w:val="16"/>
              </w:rPr>
              <w:t>X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Morsetto non utilizzato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Merker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Merker digitali: M1 ... M27 </w:t>
            </w:r>
          </w:p>
          <w:p w:rsidR="00D068A5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Merker analogici: </w:t>
            </w:r>
          </w:p>
          <w:p w:rsidR="00D068A5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AM1 ... AM6 (0BA6)</w:t>
            </w:r>
          </w:p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AM1 ... AM16 (0BA7)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1656CE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656CE">
              <w:rPr>
                <w:rFonts w:ascii="Arial" w:hAnsi="Arial" w:cs="Arial"/>
                <w:sz w:val="16"/>
                <w:szCs w:val="16"/>
                <w:lang w:val="en-US"/>
              </w:rPr>
              <w:t>Bit del registro di scorrimento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S1 ... S8 (0BA6) </w:t>
            </w:r>
          </w:p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uerpodeltexto40"/>
                <w:rFonts w:ascii="Arial" w:hAnsi="Arial" w:cs="Arial"/>
                <w:sz w:val="16"/>
                <w:szCs w:val="16"/>
              </w:rPr>
              <w:t xml:space="preserve">S1.1 </w:t>
            </w:r>
            <w:r>
              <w:rPr>
                <w:rFonts w:ascii="Arial" w:hAnsi="Arial" w:cs="Arial"/>
                <w:sz w:val="16"/>
                <w:szCs w:val="16"/>
              </w:rPr>
              <w:t>... S4.8 (0BA7)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Ingressi di rete 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NI1 ... NI64 (solo 0BA7)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Ingressi analogici di rete 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NAI1 ... NAI32 (solo 0BA7)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Uscite di rete 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NQ1 ... NQ64 (solo 0BA7)</w:t>
            </w:r>
          </w:p>
        </w:tc>
      </w:tr>
      <w:tr w:rsidR="00D068A5" w:rsidRPr="00B27B93" w:rsidTr="00D068A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Uscite analogiche di rete 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A5" w:rsidRPr="00B27B93" w:rsidRDefault="00D068A5" w:rsidP="00D068A5">
            <w:pPr>
              <w:pStyle w:val="Cuerpodeltexto41"/>
              <w:shd w:val="clear" w:color="auto" w:fill="auto"/>
              <w:spacing w:line="240" w:lineRule="auto"/>
              <w:ind w:left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NAQ1 </w:t>
            </w:r>
            <w:r>
              <w:rPr>
                <w:rStyle w:val="Cuerpodeltexto43"/>
                <w:rFonts w:ascii="Arial" w:hAnsi="Arial" w:cs="Arial"/>
                <w:sz w:val="16"/>
                <w:szCs w:val="16"/>
              </w:rPr>
              <w:t xml:space="preserve">... </w:t>
            </w:r>
            <w:r>
              <w:rPr>
                <w:rFonts w:ascii="Arial" w:hAnsi="Arial" w:cs="Arial"/>
                <w:sz w:val="16"/>
                <w:szCs w:val="16"/>
              </w:rPr>
              <w:t>NAQ16 (solo 0BA7)</w:t>
            </w:r>
          </w:p>
        </w:tc>
      </w:tr>
    </w:tbl>
    <w:p w:rsidR="00D068A5" w:rsidRDefault="00D068A5" w:rsidP="00D068A5">
      <w:pPr>
        <w:autoSpaceDE w:val="0"/>
        <w:autoSpaceDN w:val="0"/>
        <w:adjustRightInd w:val="0"/>
        <w:spacing w:before="120" w:line="360" w:lineRule="auto"/>
        <w:ind w:left="992"/>
        <w:rPr>
          <w:rFonts w:cs="Arial"/>
          <w:sz w:val="16"/>
        </w:rPr>
      </w:pPr>
      <w:r>
        <w:rPr>
          <w:rFonts w:cs="Arial"/>
          <w:b/>
          <w:bCs/>
          <w:sz w:val="16"/>
        </w:rPr>
        <w:t>DM:</w:t>
      </w:r>
      <w:r>
        <w:rPr>
          <w:rFonts w:cs="Arial"/>
          <w:sz w:val="16"/>
        </w:rPr>
        <w:t xml:space="preserve"> modulo digitale </w:t>
      </w:r>
    </w:p>
    <w:p w:rsidR="00D068A5" w:rsidRPr="007A6D1C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sz w:val="16"/>
        </w:rPr>
      </w:pPr>
      <w:r>
        <w:rPr>
          <w:rFonts w:cs="Arial"/>
          <w:b/>
          <w:bCs/>
          <w:sz w:val="16"/>
        </w:rPr>
        <w:t xml:space="preserve">AM: </w:t>
      </w:r>
      <w:r>
        <w:rPr>
          <w:rFonts w:cs="Arial"/>
          <w:sz w:val="16"/>
        </w:rPr>
        <w:t>modulo analogico</w:t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0801D4" w:rsidRDefault="00D068A5" w:rsidP="00D068A5">
      <w:pPr>
        <w:pStyle w:val="berschrift2"/>
      </w:pPr>
      <w:bookmarkStart w:id="16" w:name="_Toc415662211"/>
      <w:bookmarkStart w:id="17" w:name="_Toc418070128"/>
      <w:r w:rsidRPr="000801D4">
        <w:t xml:space="preserve">3.4 </w:t>
      </w:r>
      <w:r w:rsidR="000801D4" w:rsidRPr="000801D4">
        <w:tab/>
      </w:r>
      <w:r w:rsidRPr="000801D4">
        <w:t>Blocchi e numeri di blocco</w:t>
      </w:r>
      <w:bookmarkEnd w:id="16"/>
      <w:bookmarkEnd w:id="17"/>
    </w:p>
    <w:p w:rsidR="00D068A5" w:rsidRPr="000801D4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Questo capitolo descrive come utilizzare gli elementi di LOGO! per creare circuiti complessi e come collegare i blocchi tra loro e con gli I/O.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18" w:name="_Toc415662212"/>
      <w:bookmarkStart w:id="19" w:name="_Toc418070129"/>
      <w:r w:rsidRPr="001656CE">
        <w:rPr>
          <w:lang w:val="en-US"/>
        </w:rPr>
        <w:t xml:space="preserve">3.5 </w:t>
      </w:r>
      <w:r w:rsidR="000801D4">
        <w:rPr>
          <w:lang w:val="en-US"/>
        </w:rPr>
        <w:tab/>
      </w:r>
      <w:r w:rsidRPr="001656CE">
        <w:rPr>
          <w:lang w:val="en-US"/>
        </w:rPr>
        <w:t>Blocchi</w:t>
      </w:r>
      <w:bookmarkEnd w:id="18"/>
      <w:bookmarkEnd w:id="19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In LOGO!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blocco è una funzione che converte le informazioni di ingresso in informazioni di uscita. </w:t>
      </w:r>
      <w:proofErr w:type="gramStart"/>
      <w:r w:rsidRPr="001656CE">
        <w:rPr>
          <w:rFonts w:cs="Arial"/>
          <w:lang w:val="en-US"/>
        </w:rPr>
        <w:t>In passato era necessario cablare i singoli elementi nell'armadio elettrico o nella scatola dei collegamenti.</w:t>
      </w:r>
      <w:proofErr w:type="gramEnd"/>
      <w:r w:rsidRPr="001656CE">
        <w:rPr>
          <w:rFonts w:cs="Arial"/>
          <w:lang w:val="en-US"/>
        </w:rPr>
        <w:t xml:space="preserve"> Quando si crea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 si collegano i morsetti con i blocchi. È sufficiente scegliere nel menu </w:t>
      </w:r>
      <w:r w:rsidRPr="001656CE">
        <w:rPr>
          <w:rFonts w:cs="Arial"/>
          <w:b/>
          <w:bCs/>
          <w:lang w:val="en-US"/>
        </w:rPr>
        <w:t>Co</w:t>
      </w:r>
      <w:r w:rsidRPr="001656CE">
        <w:rPr>
          <w:rFonts w:cs="Arial"/>
          <w:lang w:val="en-US"/>
        </w:rPr>
        <w:t xml:space="preserve">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collegamento desiderato. La voce di menu </w:t>
      </w:r>
      <w:r w:rsidRPr="001656CE">
        <w:rPr>
          <w:rFonts w:cs="Arial"/>
          <w:b/>
          <w:bCs/>
          <w:lang w:val="en-US"/>
        </w:rPr>
        <w:t>Co</w:t>
      </w:r>
      <w:r w:rsidRPr="001656CE">
        <w:rPr>
          <w:rFonts w:cs="Arial"/>
          <w:lang w:val="en-US"/>
        </w:rPr>
        <w:t xml:space="preserve"> deriva dall'inglese "Connector" (morsetto).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20" w:name="_Toc415662213"/>
      <w:bookmarkStart w:id="21" w:name="_Toc418070130"/>
      <w:r w:rsidRPr="001656CE">
        <w:rPr>
          <w:lang w:val="en-US"/>
        </w:rPr>
        <w:t>3.6</w:t>
      </w:r>
      <w:r w:rsidRPr="001656CE">
        <w:rPr>
          <w:lang w:val="en-US"/>
        </w:rPr>
        <w:tab/>
        <w:t>Combinazioni logiche</w:t>
      </w:r>
      <w:bookmarkEnd w:id="20"/>
      <w:bookmarkEnd w:id="21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F84973">
        <w:rPr>
          <w:rFonts w:cs="Arial"/>
          <w:lang w:val="pt-BR"/>
        </w:rPr>
        <w:t xml:space="preserve">I blocchi più semplici sono costituiti da combinazioni logiche (ad es. </w:t>
      </w:r>
      <w:r w:rsidRPr="001656CE">
        <w:rPr>
          <w:rFonts w:cs="Arial"/>
          <w:lang w:val="en-US"/>
        </w:rPr>
        <w:t>AND, OR).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F729CF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1152525" cy="857250"/>
            <wp:effectExtent l="0" t="0" r="9525" b="0"/>
            <wp:wrapSquare wrapText="bothSides"/>
            <wp:docPr id="499" name="Bild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F84973" w:rsidRDefault="00D068A5" w:rsidP="00D068A5">
      <w:pPr>
        <w:autoSpaceDE w:val="0"/>
        <w:autoSpaceDN w:val="0"/>
        <w:adjustRightInd w:val="0"/>
        <w:ind w:left="993" w:right="2975"/>
        <w:rPr>
          <w:rFonts w:cs="Arial"/>
          <w:szCs w:val="16"/>
          <w:lang w:val="pt-BR"/>
        </w:rPr>
      </w:pPr>
      <w:r w:rsidRPr="00F84973">
        <w:rPr>
          <w:rFonts w:cs="Arial"/>
          <w:lang w:val="pt-BR"/>
        </w:rPr>
        <w:t>Qui gli ingressi I1 e I2 sono collegati al blocco OR. Gli ultimi due ingressi del blocco non sono utilizzati e vengono pertanto occupati da x.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0801D4" w:rsidP="000801D4">
      <w:pPr>
        <w:autoSpaceDE w:val="0"/>
        <w:autoSpaceDN w:val="0"/>
        <w:adjustRightInd w:val="0"/>
        <w:ind w:firstLine="708"/>
        <w:rPr>
          <w:szCs w:val="22"/>
          <w:lang w:val="pt-BR"/>
        </w:rPr>
      </w:pPr>
      <w:r w:rsidRPr="00F84973">
        <w:rPr>
          <w:lang w:val="pt-BR"/>
        </w:rPr>
        <w:t xml:space="preserve">     P</w:t>
      </w:r>
      <w:r w:rsidR="00D068A5" w:rsidRPr="00F84973">
        <w:rPr>
          <w:lang w:val="pt-BR"/>
        </w:rPr>
        <w:t>iù complesse sono le funzioni speciali (ad es.</w:t>
      </w:r>
      <w:r w:rsidR="00D068A5" w:rsidRPr="00F84973">
        <w:rPr>
          <w:szCs w:val="22"/>
          <w:lang w:val="pt-BR"/>
        </w:rPr>
        <w:t xml:space="preserve"> </w:t>
      </w:r>
      <w:r w:rsidR="00D068A5" w:rsidRPr="00F84973">
        <w:rPr>
          <w:lang w:val="pt-BR"/>
        </w:rPr>
        <w:t>relè a impulso di corrente,</w:t>
      </w:r>
      <w:r w:rsidR="00D068A5" w:rsidRPr="00F84973">
        <w:rPr>
          <w:szCs w:val="22"/>
          <w:lang w:val="pt-BR"/>
        </w:rPr>
        <w:t xml:space="preserve"> </w:t>
      </w:r>
      <w:r w:rsidR="00D068A5" w:rsidRPr="00F84973">
        <w:rPr>
          <w:lang w:val="pt-BR"/>
        </w:rPr>
        <w:t>contatori,</w:t>
      </w:r>
      <w:r w:rsidR="00D068A5" w:rsidRPr="00F84973">
        <w:rPr>
          <w:szCs w:val="22"/>
          <w:lang w:val="pt-BR"/>
        </w:rPr>
        <w:t xml:space="preserve"> </w:t>
      </w:r>
      <w:r w:rsidRPr="00F84973">
        <w:rPr>
          <w:szCs w:val="22"/>
          <w:lang w:val="pt-BR"/>
        </w:rPr>
        <w:t xml:space="preserve">  </w:t>
      </w:r>
    </w:p>
    <w:p w:rsidR="000801D4" w:rsidRPr="00F84973" w:rsidRDefault="000801D4" w:rsidP="000801D4">
      <w:pPr>
        <w:autoSpaceDE w:val="0"/>
        <w:autoSpaceDN w:val="0"/>
        <w:adjustRightInd w:val="0"/>
        <w:ind w:firstLine="708"/>
        <w:rPr>
          <w:szCs w:val="22"/>
          <w:lang w:val="pt-BR"/>
        </w:rPr>
      </w:pPr>
      <w:r w:rsidRPr="00F84973">
        <w:rPr>
          <w:szCs w:val="22"/>
          <w:lang w:val="pt-BR"/>
        </w:rPr>
        <w:t xml:space="preserve">     temporizzatori... )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22" w:name="_Toc415662214"/>
      <w:bookmarkStart w:id="23" w:name="_Toc418070131"/>
      <w:r w:rsidRPr="00F84973">
        <w:rPr>
          <w:lang w:val="pt-BR"/>
        </w:rPr>
        <w:lastRenderedPageBreak/>
        <w:t>3.7</w:t>
      </w:r>
      <w:r w:rsidRPr="00F84973">
        <w:rPr>
          <w:lang w:val="pt-BR"/>
        </w:rPr>
        <w:tab/>
        <w:t>Rappresentazione di un blocco sul display di LOGO!</w:t>
      </w:r>
      <w:bookmarkEnd w:id="22"/>
      <w:bookmarkEnd w:id="23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La figura rappresenta una visualizzazione tipica sul display di LOGO!. Poiché si può rappresentare un solo blocco per volta è stata prevista la possibilità di specificare i numeri dei blocchi, in modo da facilitare il controllo della struttura del circuito.</w:t>
      </w:r>
    </w:p>
    <w:p w:rsidR="00A54237" w:rsidRDefault="00A54237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A54237" w:rsidRDefault="00A54237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A54237" w:rsidRPr="00F84973" w:rsidRDefault="00783180">
      <w:pPr>
        <w:autoSpaceDE w:val="0"/>
        <w:autoSpaceDN w:val="0"/>
        <w:adjustRightInd w:val="0"/>
        <w:ind w:left="993"/>
        <w:rPr>
          <w:rFonts w:cs="Arial"/>
          <w:szCs w:val="22"/>
          <w:lang w:val="pt-BR"/>
        </w:rPr>
      </w:pPr>
      <w:r w:rsidRPr="00A54237">
        <w:rPr>
          <w:rFonts w:cs="Arial"/>
          <w:noProof/>
          <w:szCs w:val="22"/>
        </w:rPr>
        <w:drawing>
          <wp:anchor distT="0" distB="0" distL="114300" distR="114300" simplePos="0" relativeHeight="251732480" behindDoc="0" locked="0" layoutInCell="1" allowOverlap="1" wp14:anchorId="6466E345" wp14:editId="5A29C9CF">
            <wp:simplePos x="0" y="0"/>
            <wp:positionH relativeFrom="column">
              <wp:posOffset>2633882</wp:posOffset>
            </wp:positionH>
            <wp:positionV relativeFrom="paragraph">
              <wp:posOffset>866140</wp:posOffset>
            </wp:positionV>
            <wp:extent cx="247650" cy="238125"/>
            <wp:effectExtent l="0" t="0" r="0" b="952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237">
        <w:rPr>
          <w:rFonts w:cs="Arial"/>
          <w:noProof/>
          <w:szCs w:val="22"/>
        </w:rPr>
        <w:drawing>
          <wp:anchor distT="0" distB="0" distL="114300" distR="114300" simplePos="0" relativeHeight="251731456" behindDoc="0" locked="0" layoutInCell="1" allowOverlap="1" wp14:anchorId="103001F0" wp14:editId="1CC711B5">
            <wp:simplePos x="0" y="0"/>
            <wp:positionH relativeFrom="column">
              <wp:posOffset>2595782</wp:posOffset>
            </wp:positionH>
            <wp:positionV relativeFrom="paragraph">
              <wp:posOffset>542925</wp:posOffset>
            </wp:positionV>
            <wp:extent cx="201295" cy="161925"/>
            <wp:effectExtent l="0" t="0" r="8255" b="952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BFF051A" wp14:editId="217380B4">
                <wp:simplePos x="0" y="0"/>
                <wp:positionH relativeFrom="column">
                  <wp:posOffset>2299335</wp:posOffset>
                </wp:positionH>
                <wp:positionV relativeFrom="paragraph">
                  <wp:posOffset>1524635</wp:posOffset>
                </wp:positionV>
                <wp:extent cx="962025" cy="342900"/>
                <wp:effectExtent l="0" t="0" r="9525" b="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54237" w:rsidRDefault="0060359A" w:rsidP="00A54237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Blocco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6" o:spid="_x0000_s1038" type="#_x0000_t202" style="position:absolute;left:0;text-align:left;margin-left:181.05pt;margin-top:120.05pt;width:75.75pt;height:2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" stroked="f">
                <v:textbox inset=".5mm,1mm,.5mm,1mm">
                  <w:txbxContent>
                    <w:p w:rsidR="00A54237" w:rsidRPr="00A54237" w:rsidRDefault="0060359A" w:rsidP="00A54237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Blocco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71D2D17" wp14:editId="6557B1EE">
                <wp:simplePos x="0" y="0"/>
                <wp:positionH relativeFrom="column">
                  <wp:posOffset>629285</wp:posOffset>
                </wp:positionH>
                <wp:positionV relativeFrom="paragraph">
                  <wp:posOffset>899160</wp:posOffset>
                </wp:positionV>
                <wp:extent cx="1078230" cy="193675"/>
                <wp:effectExtent l="0" t="0" r="7620" b="0"/>
                <wp:wrapNone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BE612C" w:rsidRDefault="00A54237" w:rsidP="00A54237">
                            <w:pPr>
                              <w:jc w:val="right"/>
                              <w:rPr>
                                <w:sz w:val="16"/>
                                <w:lang w:val="es-ES"/>
                              </w:rPr>
                            </w:pPr>
                            <w:r w:rsidRPr="00A54237">
                              <w:rPr>
                                <w:sz w:val="16"/>
                                <w:lang w:val="es-ES"/>
                              </w:rPr>
                              <w:t>Ingresso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5" o:spid="_x0000_s1039" type="#_x0000_t202" style="position:absolute;left:0;text-align:left;margin-left:49.55pt;margin-top:70.8pt;width:84.9pt;height:15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" stroked="f">
                <v:textbox inset=".5mm,1mm,.5mm,1mm">
                  <w:txbxContent>
                    <w:p w:rsidR="00A54237" w:rsidRPr="00BE612C" w:rsidRDefault="00A54237" w:rsidP="00A54237">
                      <w:pPr>
                        <w:jc w:val="right"/>
                        <w:rPr>
                          <w:sz w:val="16"/>
                          <w:lang w:val="es-ES"/>
                        </w:rPr>
                      </w:pPr>
                      <w:r w:rsidRPr="00A54237">
                        <w:rPr>
                          <w:sz w:val="16"/>
                          <w:lang w:val="es-ES"/>
                        </w:rPr>
                        <w:t>Ingresso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051EAD9" wp14:editId="11AB7C8C">
                <wp:simplePos x="0" y="0"/>
                <wp:positionH relativeFrom="column">
                  <wp:posOffset>3321685</wp:posOffset>
                </wp:positionH>
                <wp:positionV relativeFrom="paragraph">
                  <wp:posOffset>542925</wp:posOffset>
                </wp:positionV>
                <wp:extent cx="1078230" cy="328295"/>
                <wp:effectExtent l="0" t="0" r="7620" b="0"/>
                <wp:wrapNone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54237" w:rsidRDefault="00A54237" w:rsidP="00A54237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A54237">
                              <w:rPr>
                                <w:sz w:val="16"/>
                                <w:szCs w:val="16"/>
                                <w:lang w:val="pt-BR"/>
                              </w:rPr>
                              <w:t>Numero di blocco, assegnato da LOGO!</w:t>
                            </w:r>
                          </w:p>
                          <w:p w:rsidR="00A54237" w:rsidRPr="00A54237" w:rsidRDefault="00A54237" w:rsidP="00A54237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8" o:spid="_x0000_s1040" type="#_x0000_t202" style="position:absolute;left:0;text-align:left;margin-left:261.55pt;margin-top:42.75pt;width:84.9pt;height:25.8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ZghQIAABk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" stroked="f">
                <v:textbox inset=".5mm,1mm,.5mm,1mm">
                  <w:txbxContent>
                    <w:p w:rsidR="00A54237" w:rsidRPr="00A54237" w:rsidRDefault="00A54237" w:rsidP="00A54237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A54237">
                        <w:rPr>
                          <w:sz w:val="16"/>
                          <w:szCs w:val="16"/>
                          <w:lang w:val="pt-BR"/>
                        </w:rPr>
                        <w:t>Numero di blocco, assegnato da LOGO!</w:t>
                      </w:r>
                    </w:p>
                    <w:p w:rsidR="00A54237" w:rsidRPr="00A54237" w:rsidRDefault="00A54237" w:rsidP="00A54237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AD5C81E" wp14:editId="766B2F1D">
                <wp:simplePos x="0" y="0"/>
                <wp:positionH relativeFrom="column">
                  <wp:posOffset>3326765</wp:posOffset>
                </wp:positionH>
                <wp:positionV relativeFrom="paragraph">
                  <wp:posOffset>885190</wp:posOffset>
                </wp:positionV>
                <wp:extent cx="1078230" cy="220980"/>
                <wp:effectExtent l="0" t="0" r="7620" b="7620"/>
                <wp:wrapNone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BE612C" w:rsidRDefault="00A54237" w:rsidP="00A54237">
                            <w:pPr>
                              <w:rPr>
                                <w:sz w:val="16"/>
                                <w:lang w:val="es-ES"/>
                              </w:rPr>
                            </w:pPr>
                            <w:r w:rsidRPr="00A54237">
                              <w:rPr>
                                <w:sz w:val="16"/>
                                <w:lang w:val="es-ES"/>
                              </w:rPr>
                              <w:t>Uscita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9" o:spid="_x0000_s1041" type="#_x0000_t202" style="position:absolute;left:0;text-align:left;margin-left:261.95pt;margin-top:69.7pt;width:84.9pt;height:17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uzhgIAABk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" stroked="f">
                <v:textbox inset=".5mm,1mm,.5mm,1mm">
                  <w:txbxContent>
                    <w:p w:rsidR="00A54237" w:rsidRPr="00BE612C" w:rsidRDefault="00A54237" w:rsidP="00A54237">
                      <w:pPr>
                        <w:rPr>
                          <w:sz w:val="16"/>
                          <w:lang w:val="es-ES"/>
                        </w:rPr>
                      </w:pPr>
                      <w:r w:rsidRPr="00A54237">
                        <w:rPr>
                          <w:sz w:val="16"/>
                          <w:lang w:val="es-ES"/>
                        </w:rPr>
                        <w:t>Uscita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FB7448" wp14:editId="31A8B4AA">
                <wp:simplePos x="0" y="0"/>
                <wp:positionH relativeFrom="column">
                  <wp:posOffset>630555</wp:posOffset>
                </wp:positionH>
                <wp:positionV relativeFrom="paragraph">
                  <wp:posOffset>1057275</wp:posOffset>
                </wp:positionV>
                <wp:extent cx="1078230" cy="342900"/>
                <wp:effectExtent l="0" t="0" r="7620" b="0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54237" w:rsidRDefault="00A54237" w:rsidP="00A54237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54237">
                              <w:rPr>
                                <w:sz w:val="16"/>
                                <w:szCs w:val="16"/>
                              </w:rPr>
                              <w:t>Questo morsetto non viene utilizzato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0" o:spid="_x0000_s1042" type="#_x0000_t202" style="position:absolute;left:0;text-align:left;margin-left:49.65pt;margin-top:83.25pt;width:84.9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" stroked="f">
                <v:textbox inset=".5mm,1mm,.5mm,1mm">
                  <w:txbxContent>
                    <w:p w:rsidR="00A54237" w:rsidRPr="00A54237" w:rsidRDefault="00A54237" w:rsidP="00A54237">
                      <w:pPr>
                        <w:jc w:val="right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A54237">
                        <w:rPr>
                          <w:sz w:val="16"/>
                          <w:szCs w:val="16"/>
                        </w:rPr>
                        <w:t>Questo morsetto non viene utilizzato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027B4AD" wp14:editId="7E4B1F4B">
                <wp:simplePos x="0" y="0"/>
                <wp:positionH relativeFrom="column">
                  <wp:posOffset>629285</wp:posOffset>
                </wp:positionH>
                <wp:positionV relativeFrom="paragraph">
                  <wp:posOffset>640715</wp:posOffset>
                </wp:positionV>
                <wp:extent cx="1078230" cy="299720"/>
                <wp:effectExtent l="0" t="0" r="7620" b="5080"/>
                <wp:wrapNone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54237" w:rsidRDefault="00A54237" w:rsidP="00A54237">
                            <w:pPr>
                              <w:jc w:val="right"/>
                              <w:rPr>
                                <w:sz w:val="16"/>
                                <w:lang w:val="en-US"/>
                              </w:rPr>
                            </w:pPr>
                            <w:r w:rsidRPr="00A54237">
                              <w:rPr>
                                <w:sz w:val="16"/>
                                <w:lang w:val="en-US"/>
                              </w:rPr>
                              <w:t xml:space="preserve">Qui è collegato </w:t>
                            </w:r>
                            <w:proofErr w:type="gramStart"/>
                            <w:r w:rsidRPr="00A54237">
                              <w:rPr>
                                <w:sz w:val="16"/>
                                <w:lang w:val="en-US"/>
                              </w:rPr>
                              <w:t>un</w:t>
                            </w:r>
                            <w:proofErr w:type="gramEnd"/>
                            <w:r w:rsidRPr="00A54237">
                              <w:rPr>
                                <w:sz w:val="16"/>
                                <w:lang w:val="en-US"/>
                              </w:rPr>
                              <w:t xml:space="preserve"> ulteriore blocco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1" o:spid="_x0000_s1043" type="#_x0000_t202" style="position:absolute;left:0;text-align:left;margin-left:49.55pt;margin-top:50.45pt;width:84.9pt;height:23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" stroked="f">
                <v:textbox inset=".5mm,1mm,.5mm,1mm">
                  <w:txbxContent>
                    <w:p w:rsidR="00A54237" w:rsidRPr="00A54237" w:rsidRDefault="00A54237" w:rsidP="00A54237">
                      <w:pPr>
                        <w:jc w:val="right"/>
                        <w:rPr>
                          <w:sz w:val="16"/>
                          <w:lang w:val="en-US"/>
                        </w:rPr>
                      </w:pPr>
                      <w:r w:rsidRPr="00A54237">
                        <w:rPr>
                          <w:sz w:val="16"/>
                          <w:lang w:val="en-US"/>
                        </w:rPr>
                        <w:t xml:space="preserve">Qui è collegato </w:t>
                      </w:r>
                      <w:proofErr w:type="gramStart"/>
                      <w:r w:rsidRPr="00A54237">
                        <w:rPr>
                          <w:sz w:val="16"/>
                          <w:lang w:val="en-US"/>
                        </w:rPr>
                        <w:t>un</w:t>
                      </w:r>
                      <w:proofErr w:type="gramEnd"/>
                      <w:r w:rsidRPr="00A54237">
                        <w:rPr>
                          <w:sz w:val="16"/>
                          <w:lang w:val="en-US"/>
                        </w:rPr>
                        <w:t xml:space="preserve"> ulteriore blocco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2FC8745" wp14:editId="4CDE21AE">
                <wp:simplePos x="0" y="0"/>
                <wp:positionH relativeFrom="column">
                  <wp:posOffset>1273175</wp:posOffset>
                </wp:positionH>
                <wp:positionV relativeFrom="paragraph">
                  <wp:posOffset>90170</wp:posOffset>
                </wp:positionV>
                <wp:extent cx="2171700" cy="220980"/>
                <wp:effectExtent l="0" t="0" r="0" b="762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54237" w:rsidRDefault="00A54237" w:rsidP="00A54237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 w:rsidRPr="00A54237">
                              <w:rPr>
                                <w:lang w:val="pt-BR"/>
                              </w:rPr>
                              <w:t>Rappresentazione sul display di LOGO!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1" o:spid="_x0000_s1044" type="#_x0000_t202" style="position:absolute;left:0;text-align:left;margin-left:100.25pt;margin-top:7.1pt;width:171pt;height:17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" stroked="f">
                <v:textbox inset=".5mm,1mm,.5mm,1mm">
                  <w:txbxContent>
                    <w:p w:rsidR="00A54237" w:rsidRPr="00A54237" w:rsidRDefault="00A54237" w:rsidP="00A54237">
                      <w:pPr>
                        <w:jc w:val="center"/>
                        <w:rPr>
                          <w:lang w:val="pt-BR"/>
                        </w:rPr>
                      </w:pPr>
                      <w:r w:rsidRPr="00A54237">
                        <w:rPr>
                          <w:lang w:val="pt-BR"/>
                        </w:rPr>
                        <w:t>Rappresentazione sul display di LOGO!</w:t>
                      </w:r>
                    </w:p>
                  </w:txbxContent>
                </v:textbox>
              </v:shape>
            </w:pict>
          </mc:Fallback>
        </mc:AlternateContent>
      </w:r>
      <w:r w:rsidR="00A54237" w:rsidRPr="005A24E1">
        <w:rPr>
          <w:noProof/>
          <w:szCs w:val="22"/>
        </w:rPr>
        <w:drawing>
          <wp:inline distT="0" distB="0" distL="0" distR="0" wp14:anchorId="00BEF239" wp14:editId="385F184C">
            <wp:extent cx="3657600" cy="1807210"/>
            <wp:effectExtent l="0" t="0" r="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A54237">
      <w:pPr>
        <w:autoSpaceDE w:val="0"/>
        <w:autoSpaceDN w:val="0"/>
        <w:adjustRightInd w:val="0"/>
        <w:rPr>
          <w:szCs w:val="22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szCs w:val="22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szCs w:val="22"/>
        </w:rPr>
      </w:pPr>
    </w:p>
    <w:p w:rsidR="00D068A5" w:rsidRDefault="00D068A5" w:rsidP="00D068A5">
      <w:pPr>
        <w:pStyle w:val="berschrift2"/>
      </w:pPr>
      <w:bookmarkStart w:id="24" w:name="_Toc415662215"/>
      <w:bookmarkStart w:id="25" w:name="_Toc418070132"/>
      <w:r>
        <w:t>3.8</w:t>
      </w:r>
      <w:r>
        <w:tab/>
        <w:t>Assegnazione del numero del blocco</w:t>
      </w:r>
      <w:bookmarkEnd w:id="24"/>
      <w:bookmarkEnd w:id="25"/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Ogni volta che si inserisce un blocco in un programma, LOGO! gli assegna un numero. LOGO! utilizza il numero per indicare i collegamenti tra i blocchi.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szCs w:val="22"/>
          <w:lang w:val="en-US"/>
        </w:rPr>
      </w:pPr>
      <w:r w:rsidRPr="001656CE">
        <w:rPr>
          <w:rFonts w:cs="Arial"/>
          <w:lang w:val="en-US"/>
        </w:rPr>
        <w:t xml:space="preserve">I numeri di blocco servono dunque a facilitare l'orientamento all'interno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 di comando.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Default="0060359A">
      <w:pPr>
        <w:autoSpaceDE w:val="0"/>
        <w:autoSpaceDN w:val="0"/>
        <w:adjustRightInd w:val="0"/>
        <w:ind w:left="993"/>
      </w:pPr>
      <w:r w:rsidRPr="00A54237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F52B99E" wp14:editId="63A7C9F3">
                <wp:simplePos x="0" y="0"/>
                <wp:positionH relativeFrom="column">
                  <wp:posOffset>3186892</wp:posOffset>
                </wp:positionH>
                <wp:positionV relativeFrom="paragraph">
                  <wp:posOffset>453044</wp:posOffset>
                </wp:positionV>
                <wp:extent cx="1102822" cy="687185"/>
                <wp:effectExtent l="0" t="0" r="2540" b="0"/>
                <wp:wrapNone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822" cy="68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59A" w:rsidRDefault="0060359A" w:rsidP="00A54237"/>
                          <w:p w:rsidR="0060359A" w:rsidRDefault="0060359A" w:rsidP="00A54237"/>
                          <w:p w:rsidR="0060359A" w:rsidRPr="0060359A" w:rsidRDefault="0060359A" w:rsidP="00A54237">
                            <w:pPr>
                              <w:rPr>
                                <w:lang w:val="es-ES"/>
                              </w:rPr>
                            </w:pPr>
                            <w:r w:rsidRPr="0060359A">
                              <w:t>Questi blocchi sono collegati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5" o:spid="_x0000_s1045" type="#_x0000_t202" style="position:absolute;left:0;text-align:left;margin-left:250.95pt;margin-top:35.65pt;width:86.85pt;height:54.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" stroked="f">
                <v:textbox inset=".5mm,1mm,.5mm,1mm">
                  <w:txbxContent>
                    <w:p w:rsidR="0060359A" w:rsidRDefault="0060359A" w:rsidP="00A54237"/>
                    <w:p w:rsidR="0060359A" w:rsidRDefault="0060359A" w:rsidP="00A54237"/>
                    <w:p w:rsidR="0060359A" w:rsidRPr="0060359A" w:rsidRDefault="0060359A" w:rsidP="00A54237">
                      <w:pPr>
                        <w:rPr>
                          <w:lang w:val="es-ES"/>
                        </w:rPr>
                      </w:pPr>
                      <w:r w:rsidRPr="0060359A">
                        <w:t>Questi blocchi sono collegati</w:t>
                      </w:r>
                    </w:p>
                  </w:txbxContent>
                </v:textbox>
              </v:shape>
            </w:pict>
          </mc:Fallback>
        </mc:AlternateContent>
      </w:r>
      <w:r w:rsidR="00A5423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317A0A" wp14:editId="3623AD92">
                <wp:simplePos x="0" y="0"/>
                <wp:positionH relativeFrom="column">
                  <wp:posOffset>3195493</wp:posOffset>
                </wp:positionH>
                <wp:positionV relativeFrom="paragraph">
                  <wp:posOffset>48895</wp:posOffset>
                </wp:positionV>
                <wp:extent cx="1714500" cy="228600"/>
                <wp:effectExtent l="0" t="0" r="0" b="0"/>
                <wp:wrapNone/>
                <wp:docPr id="49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D75EA2" w:rsidRDefault="00A54237" w:rsidP="00D068A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Numero di blocco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6" type="#_x0000_t202" style="position:absolute;left:0;text-align:left;margin-left:251.6pt;margin-top:3.85pt;width:13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" stroked="f">
                <v:textbox inset=".5mm,.3mm,.5mm,.3mm">
                  <w:txbxContent>
                    <w:p w:rsidR="00A54237" w:rsidRPr="00D75EA2" w:rsidRDefault="00A54237" w:rsidP="00D068A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Numero di blocco</w:t>
                      </w:r>
                    </w:p>
                  </w:txbxContent>
                </v:textbox>
              </v:shape>
            </w:pict>
          </mc:Fallback>
        </mc:AlternateContent>
      </w:r>
      <w:r w:rsidR="002929AE">
        <w:rPr>
          <w:noProof/>
        </w:rPr>
        <w:drawing>
          <wp:anchor distT="0" distB="0" distL="114300" distR="114300" simplePos="0" relativeHeight="251722240" behindDoc="0" locked="0" layoutInCell="1" allowOverlap="1" wp14:anchorId="6B4C01BD" wp14:editId="5DEBA5F8">
            <wp:simplePos x="0" y="0"/>
            <wp:positionH relativeFrom="column">
              <wp:posOffset>5871210</wp:posOffset>
            </wp:positionH>
            <wp:positionV relativeFrom="paragraph">
              <wp:posOffset>1949450</wp:posOffset>
            </wp:positionV>
            <wp:extent cx="352425" cy="523875"/>
            <wp:effectExtent l="0" t="0" r="9525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2678430</wp:posOffset>
                </wp:positionV>
                <wp:extent cx="2564765" cy="228600"/>
                <wp:effectExtent l="3175" t="1905" r="3810" b="0"/>
                <wp:wrapNone/>
                <wp:docPr id="48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lang w:val="en-US"/>
                              </w:rPr>
                            </w:pPr>
                            <w:r w:rsidRPr="001656CE">
                              <w:rPr>
                                <w:lang w:val="en-US"/>
                              </w:rPr>
                              <w:t xml:space="preserve">Spostamento nel programma con </w:t>
                            </w:r>
                            <w:proofErr w:type="gramStart"/>
                            <w:r w:rsidRPr="001656CE">
                              <w:rPr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lang w:val="en-US"/>
                              </w:rPr>
                              <w:t xml:space="preserve"> tasto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7" type="#_x0000_t202" style="position:absolute;left:0;text-align:left;margin-left:153.25pt;margin-top:210.9pt;width:201.9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t+hg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" stroked="f">
                <v:textbox inset=".5mm,.3mm,.5mm,.3mm">
                  <w:txbxContent>
                    <w:p w:rsidR="00A54237" w:rsidRPr="001656CE" w:rsidRDefault="00A54237" w:rsidP="00D068A5">
                      <w:pPr>
                        <w:rPr>
                          <w:lang w:val="en-US"/>
                        </w:rPr>
                      </w:pPr>
                      <w:r w:rsidRPr="001656CE">
                        <w:rPr>
                          <w:lang w:val="en-US"/>
                        </w:rPr>
                        <w:t xml:space="preserve">Spostamento nel programma con </w:t>
                      </w:r>
                      <w:proofErr w:type="gramStart"/>
                      <w:r w:rsidRPr="001656CE">
                        <w:rPr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lang w:val="en-US"/>
                        </w:rPr>
                        <w:t xml:space="preserve"> tasto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w:drawing>
          <wp:inline distT="0" distB="0" distL="0" distR="0">
            <wp:extent cx="5657850" cy="2876550"/>
            <wp:effectExtent l="0" t="0" r="0" b="0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La figura qui sopra mostra tre schermate </w:t>
      </w:r>
      <w:proofErr w:type="gramStart"/>
      <w:r w:rsidRPr="00A54237">
        <w:rPr>
          <w:rFonts w:cs="Arial"/>
          <w:lang w:val="en-US"/>
        </w:rPr>
        <w:t>del</w:t>
      </w:r>
      <w:proofErr w:type="gramEnd"/>
      <w:r w:rsidRPr="00A54237">
        <w:rPr>
          <w:rFonts w:cs="Arial"/>
          <w:lang w:val="en-US"/>
        </w:rPr>
        <w:t xml:space="preserve"> display di LOGO! </w:t>
      </w:r>
      <w:proofErr w:type="gramStart"/>
      <w:r w:rsidRPr="00A54237">
        <w:rPr>
          <w:rFonts w:cs="Arial"/>
          <w:lang w:val="en-US"/>
        </w:rPr>
        <w:t>che</w:t>
      </w:r>
      <w:proofErr w:type="gramEnd"/>
      <w:r w:rsidRPr="00A54237">
        <w:rPr>
          <w:rFonts w:cs="Arial"/>
          <w:lang w:val="en-US"/>
        </w:rPr>
        <w:t xml:space="preserve"> insieme costituiscono il programma di comando. Come si può vedere LOGO! </w:t>
      </w:r>
      <w:proofErr w:type="gramStart"/>
      <w:r w:rsidRPr="00A54237">
        <w:rPr>
          <w:rFonts w:cs="Arial"/>
          <w:lang w:val="en-US"/>
        </w:rPr>
        <w:t>collega</w:t>
      </w:r>
      <w:proofErr w:type="gramEnd"/>
      <w:r w:rsidRPr="00A54237">
        <w:rPr>
          <w:rFonts w:cs="Arial"/>
          <w:lang w:val="en-US"/>
        </w:rPr>
        <w:t xml:space="preserve"> tra loro i blocchi mediante i relativi numeri.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26" w:name="_Toc415662216"/>
      <w:bookmarkStart w:id="27" w:name="_Toc418070133"/>
      <w:r w:rsidRPr="00F84973">
        <w:rPr>
          <w:lang w:val="pt-BR"/>
        </w:rPr>
        <w:lastRenderedPageBreak/>
        <w:t>3.9</w:t>
      </w:r>
      <w:r w:rsidRPr="00F84973">
        <w:rPr>
          <w:lang w:val="pt-BR"/>
        </w:rPr>
        <w:tab/>
        <w:t>Quattro regole fondamentali per l'utilizzo di LOGO!</w:t>
      </w:r>
      <w:bookmarkEnd w:id="26"/>
      <w:bookmarkEnd w:id="27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 xml:space="preserve">Regola 1 – commutazione </w:t>
      </w:r>
      <w:proofErr w:type="gramStart"/>
      <w:r w:rsidRPr="001656CE">
        <w:rPr>
          <w:rFonts w:cs="Arial"/>
          <w:b/>
          <w:bCs/>
          <w:lang w:val="en-US"/>
        </w:rPr>
        <w:t>del</w:t>
      </w:r>
      <w:proofErr w:type="gramEnd"/>
      <w:r w:rsidRPr="001656CE">
        <w:rPr>
          <w:rFonts w:cs="Arial"/>
          <w:b/>
          <w:bCs/>
          <w:lang w:val="en-US"/>
        </w:rPr>
        <w:t xml:space="preserve"> modo di funzionamento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Il programma di comando si crea in modo </w:t>
      </w:r>
      <w:proofErr w:type="gramStart"/>
      <w:r w:rsidRPr="001656CE">
        <w:rPr>
          <w:rFonts w:cs="Arial"/>
          <w:lang w:val="en-US"/>
        </w:rPr>
        <w:t xml:space="preserve">di </w:t>
      </w:r>
      <w:r w:rsidRPr="001656CE">
        <w:rPr>
          <w:rFonts w:cs="Arial"/>
          <w:b/>
          <w:bCs/>
          <w:lang w:val="en-US"/>
        </w:rPr>
        <w:t xml:space="preserve"> programmazione</w:t>
      </w:r>
      <w:proofErr w:type="gramEnd"/>
      <w:r w:rsidRPr="001656CE">
        <w:rPr>
          <w:rFonts w:cs="Arial"/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Una </w:t>
      </w:r>
      <w:proofErr w:type="gramStart"/>
      <w:r w:rsidRPr="001656CE">
        <w:rPr>
          <w:rFonts w:cs="Arial"/>
          <w:lang w:val="en-US"/>
        </w:rPr>
        <w:t>volta</w:t>
      </w:r>
      <w:proofErr w:type="gramEnd"/>
      <w:r w:rsidRPr="001656CE">
        <w:rPr>
          <w:rFonts w:cs="Arial"/>
          <w:lang w:val="en-US"/>
        </w:rPr>
        <w:t xml:space="preserve"> collegata l'alimentazione e visualizzato sul display "</w:t>
      </w:r>
      <w:r w:rsidRPr="001656CE">
        <w:rPr>
          <w:rFonts w:cs="Arial"/>
          <w:b/>
          <w:bCs/>
          <w:lang w:val="en-US"/>
        </w:rPr>
        <w:t>No Program / Press ESC</w:t>
      </w:r>
      <w:r w:rsidRPr="001656CE">
        <w:rPr>
          <w:rFonts w:cs="Arial"/>
          <w:lang w:val="en-US"/>
        </w:rPr>
        <w:t xml:space="preserve">" ("Nessun prg / Premere ESC") si può passare al modo di programmazione premendo il tasto </w:t>
      </w:r>
      <w:r w:rsidRPr="001656CE">
        <w:rPr>
          <w:rFonts w:cs="Arial"/>
          <w:b/>
          <w:bCs/>
          <w:lang w:val="en-US"/>
        </w:rPr>
        <w:t>ESC</w:t>
      </w:r>
      <w:r w:rsidRPr="001656CE">
        <w:rPr>
          <w:rFonts w:cs="Arial"/>
          <w:lang w:val="en-US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I valori temporali e dei parametri in un programma di comando esistente si possono modificare nei modi di </w:t>
      </w:r>
      <w:r w:rsidRPr="00F84973">
        <w:rPr>
          <w:rFonts w:cs="Arial"/>
          <w:b/>
          <w:bCs/>
          <w:lang w:val="pt-BR"/>
        </w:rPr>
        <w:t xml:space="preserve"> </w:t>
      </w:r>
      <w:r w:rsidRPr="00F84973">
        <w:rPr>
          <w:rFonts w:cs="Arial"/>
          <w:b/>
          <w:lang w:val="pt-BR"/>
        </w:rPr>
        <w:t>parametrizzazione</w:t>
      </w:r>
      <w:r w:rsidRPr="00F84973">
        <w:rPr>
          <w:rFonts w:cs="Arial"/>
          <w:b/>
          <w:bCs/>
          <w:lang w:val="pt-BR"/>
        </w:rPr>
        <w:t xml:space="preserve"> </w:t>
      </w:r>
      <w:r w:rsidRPr="00F84973">
        <w:rPr>
          <w:rFonts w:cs="Arial"/>
          <w:lang w:val="pt-BR"/>
        </w:rPr>
        <w:t xml:space="preserve">e </w:t>
      </w:r>
      <w:r w:rsidRPr="00F84973">
        <w:rPr>
          <w:rFonts w:cs="Arial"/>
          <w:b/>
          <w:lang w:val="pt-BR"/>
        </w:rPr>
        <w:t>programmazione</w:t>
      </w:r>
      <w:r w:rsidRPr="00F84973">
        <w:rPr>
          <w:rFonts w:cs="Arial"/>
          <w:lang w:val="pt-BR"/>
        </w:rPr>
        <w:t>.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Durante la parametrizzazione </w:t>
      </w:r>
      <w:r w:rsidRPr="00F84973">
        <w:rPr>
          <w:rFonts w:cs="Arial"/>
          <w:b/>
          <w:bCs/>
          <w:lang w:val="pt-BR"/>
        </w:rPr>
        <w:t xml:space="preserve"> </w:t>
      </w:r>
      <w:r w:rsidRPr="00F84973">
        <w:rPr>
          <w:rFonts w:cs="Arial"/>
          <w:lang w:val="pt-BR"/>
        </w:rPr>
        <w:t xml:space="preserve">LOGO! è in </w:t>
      </w:r>
      <w:r w:rsidRPr="00F84973">
        <w:rPr>
          <w:rFonts w:cs="Arial"/>
          <w:b/>
          <w:bCs/>
          <w:lang w:val="pt-BR"/>
        </w:rPr>
        <w:t>modo RUN</w:t>
      </w:r>
      <w:r w:rsidRPr="00F84973">
        <w:rPr>
          <w:rFonts w:cs="Arial"/>
          <w:lang w:val="pt-BR"/>
        </w:rPr>
        <w:t>, ovvero continua a eseguire il programma di comando. Per la programmazione</w:t>
      </w:r>
      <w:r w:rsidRPr="00F84973">
        <w:rPr>
          <w:rFonts w:cs="Arial"/>
          <w:b/>
          <w:bCs/>
          <w:lang w:val="pt-BR"/>
        </w:rPr>
        <w:t xml:space="preserve"> </w:t>
      </w:r>
      <w:r w:rsidRPr="00F84973">
        <w:rPr>
          <w:rFonts w:cs="Arial"/>
          <w:lang w:val="pt-BR"/>
        </w:rPr>
        <w:t xml:space="preserve">è necessario arrestare l'elaborazione del programma di comando con il comando </w:t>
      </w:r>
      <w:r w:rsidRPr="00F84973">
        <w:rPr>
          <w:rFonts w:cs="Arial"/>
          <w:b/>
          <w:bCs/>
          <w:lang w:val="pt-BR"/>
        </w:rPr>
        <w:t>"Stop"</w:t>
      </w:r>
      <w:r w:rsidRPr="00F84973">
        <w:rPr>
          <w:rFonts w:cs="Arial"/>
          <w:lang w:val="pt-BR"/>
        </w:rPr>
        <w:t xml:space="preserve">. Per impostare il </w:t>
      </w:r>
      <w:r w:rsidRPr="00F84973">
        <w:rPr>
          <w:rFonts w:cs="Arial"/>
          <w:b/>
          <w:bCs/>
          <w:lang w:val="pt-BR"/>
        </w:rPr>
        <w:t>modo RUN</w:t>
      </w:r>
      <w:r w:rsidRPr="00F84973">
        <w:rPr>
          <w:rFonts w:cs="Arial"/>
          <w:lang w:val="pt-BR"/>
        </w:rPr>
        <w:t xml:space="preserve"> eseguire il comando '</w:t>
      </w:r>
      <w:r w:rsidRPr="00F84973">
        <w:rPr>
          <w:rFonts w:cs="Arial"/>
          <w:b/>
          <w:bCs/>
          <w:lang w:val="pt-BR"/>
        </w:rPr>
        <w:t>Start</w:t>
      </w:r>
      <w:r w:rsidRPr="00F84973">
        <w:rPr>
          <w:rFonts w:cs="Arial"/>
          <w:lang w:val="pt-BR"/>
        </w:rPr>
        <w:t xml:space="preserve">' ('Avvia') del menu principale. Dal </w:t>
      </w:r>
      <w:r w:rsidRPr="00F84973">
        <w:rPr>
          <w:rFonts w:cs="Arial"/>
          <w:b/>
          <w:bCs/>
          <w:lang w:val="pt-BR"/>
        </w:rPr>
        <w:t xml:space="preserve">modo RUN </w:t>
      </w:r>
      <w:r w:rsidRPr="00F84973">
        <w:rPr>
          <w:rFonts w:cs="Arial"/>
          <w:lang w:val="pt-BR"/>
        </w:rPr>
        <w:t xml:space="preserve">è possibile tornare al modo di </w:t>
      </w:r>
      <w:r w:rsidRPr="00F84973">
        <w:rPr>
          <w:rFonts w:cs="Arial"/>
          <w:b/>
          <w:bCs/>
          <w:lang w:val="pt-BR"/>
        </w:rPr>
        <w:t xml:space="preserve">parametrizzazione </w:t>
      </w:r>
      <w:r w:rsidRPr="00F84973">
        <w:rPr>
          <w:rFonts w:cs="Arial"/>
          <w:lang w:val="pt-BR"/>
        </w:rPr>
        <w:t xml:space="preserve">premendo il tasto </w:t>
      </w:r>
      <w:r w:rsidRPr="00F84973">
        <w:rPr>
          <w:rFonts w:cs="Arial"/>
          <w:b/>
          <w:bCs/>
          <w:lang w:val="pt-BR"/>
        </w:rPr>
        <w:t>ESC</w:t>
      </w:r>
      <w:r w:rsidRPr="00F84973">
        <w:rPr>
          <w:rFonts w:cs="Arial"/>
          <w:lang w:val="pt-BR"/>
        </w:rPr>
        <w:t>. Per tornare dal modo di</w:t>
      </w:r>
      <w:r w:rsidRPr="00F84973">
        <w:rPr>
          <w:rFonts w:cs="Arial"/>
          <w:b/>
          <w:bCs/>
          <w:lang w:val="pt-BR"/>
        </w:rPr>
        <w:t xml:space="preserve"> parametrizzazione </w:t>
      </w:r>
      <w:r w:rsidRPr="00F84973">
        <w:rPr>
          <w:rFonts w:cs="Arial"/>
          <w:lang w:val="pt-BR"/>
        </w:rPr>
        <w:t>al modo di</w:t>
      </w:r>
      <w:r w:rsidRPr="00F84973">
        <w:rPr>
          <w:rFonts w:cs="Arial"/>
          <w:b/>
          <w:bCs/>
          <w:lang w:val="pt-BR"/>
        </w:rPr>
        <w:t xml:space="preserve"> programmazione </w:t>
      </w:r>
      <w:r w:rsidRPr="00F84973">
        <w:rPr>
          <w:rFonts w:cs="Arial"/>
          <w:lang w:val="pt-BR"/>
        </w:rPr>
        <w:t xml:space="preserve">, eseguire il comando </w:t>
      </w:r>
      <w:r w:rsidRPr="00F84973">
        <w:rPr>
          <w:rFonts w:cs="Arial"/>
          <w:b/>
          <w:bCs/>
          <w:lang w:val="pt-BR"/>
        </w:rPr>
        <w:t>"Stop"</w:t>
      </w:r>
      <w:r w:rsidRPr="00F84973">
        <w:rPr>
          <w:rFonts w:cs="Arial"/>
          <w:lang w:val="pt-BR"/>
        </w:rPr>
        <w:t xml:space="preserve"> del menu di parametrizzazione e rispondere </w:t>
      </w:r>
      <w:r w:rsidRPr="00F84973">
        <w:rPr>
          <w:rFonts w:cs="Arial"/>
          <w:b/>
          <w:bCs/>
          <w:lang w:val="pt-BR"/>
        </w:rPr>
        <w:t>"Yes"</w:t>
      </w:r>
      <w:r w:rsidRPr="00F84973">
        <w:rPr>
          <w:rFonts w:cs="Arial"/>
          <w:lang w:val="pt-BR"/>
        </w:rPr>
        <w:t xml:space="preserve"> ("Sì") al prompt </w:t>
      </w:r>
      <w:r w:rsidRPr="00F84973">
        <w:rPr>
          <w:rFonts w:cs="Arial"/>
          <w:b/>
          <w:bCs/>
          <w:lang w:val="pt-BR"/>
        </w:rPr>
        <w:t>"Stop Prg"</w:t>
      </w:r>
      <w:r w:rsidRPr="00F84973">
        <w:rPr>
          <w:rFonts w:cs="Arial"/>
          <w:lang w:val="pt-BR"/>
        </w:rPr>
        <w:t xml:space="preserve"> ("Arresta prg") portando il cursore su "</w:t>
      </w:r>
      <w:r w:rsidRPr="00F84973">
        <w:rPr>
          <w:rFonts w:cs="Arial"/>
          <w:b/>
          <w:bCs/>
          <w:lang w:val="pt-BR"/>
        </w:rPr>
        <w:t>Yes</w:t>
      </w:r>
      <w:r w:rsidRPr="00F84973">
        <w:rPr>
          <w:rFonts w:cs="Arial"/>
          <w:lang w:val="pt-BR"/>
        </w:rPr>
        <w:t xml:space="preserve">" ("Sì") e confermando con il tasto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rPr>
          <w:rFonts w:cs="Arial"/>
          <w:lang w:val="pt-BR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Regola 2 – uscite e ingressi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  <w:r w:rsidRPr="00F84973">
        <w:rPr>
          <w:rFonts w:cs="Arial"/>
          <w:b/>
          <w:bCs/>
          <w:lang w:val="es-ES"/>
        </w:rPr>
        <w:t>Quando si crea un circuito si procede sempre dall'uscita verso l'ingresso.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es-ES"/>
        </w:rPr>
        <w:t>Un'uscita si può collegare con più ingressi, ma non si possono collegare più uscite con un ingresso.</w:t>
      </w:r>
      <w:r w:rsidRPr="00F84973">
        <w:rPr>
          <w:rFonts w:cs="Arial"/>
          <w:szCs w:val="22"/>
          <w:lang w:val="es-ES"/>
        </w:rPr>
        <w:t xml:space="preserve"> </w:t>
      </w:r>
      <w:r w:rsidRPr="00F84973">
        <w:rPr>
          <w:rFonts w:cs="Arial"/>
          <w:lang w:val="pt-BR"/>
        </w:rPr>
        <w:t>All'interno dello stesso percorso di programma non è possibile collegare un'uscita a un ingresso posto a monte. Per questi feedback interni si devono utilizzare merker o uscite.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 w:rsidRPr="00F84973">
        <w:rPr>
          <w:rFonts w:cs="Arial"/>
          <w:b/>
          <w:bCs/>
          <w:lang w:val="pt-BR"/>
        </w:rPr>
        <w:t>Regola 3 – cursore e spostamento del cursore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Riguardo all'immissione del programma di comando valgono le seguenti regole.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Se il cursore ha la forma del carattere di sottolineatura è possibile spostarlo come segue: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– premere </w:t>
      </w:r>
      <w:r>
        <w:rPr>
          <w:rFonts w:cs="Arial"/>
          <w:b/>
          <w:bCs/>
        </w:rPr>
        <w:sym w:font="Symbol" w:char="F0DC"/>
      </w:r>
      <w:r w:rsidRPr="00F84973">
        <w:rPr>
          <w:rFonts w:cs="Arial"/>
          <w:lang w:val="es-ES"/>
        </w:rPr>
        <w:t xml:space="preserve">, </w:t>
      </w:r>
      <w:r>
        <w:rPr>
          <w:rFonts w:cs="Arial"/>
          <w:b/>
          <w:bCs/>
        </w:rPr>
        <w:sym w:font="Symbol" w:char="F0DE"/>
      </w:r>
      <w:r w:rsidRPr="00F84973">
        <w:rPr>
          <w:rFonts w:cs="Arial"/>
          <w:lang w:val="es-ES"/>
        </w:rPr>
        <w:t xml:space="preserve">, 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es-ES"/>
        </w:rPr>
        <w:t xml:space="preserve"> o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es-ES"/>
        </w:rPr>
        <w:t xml:space="preserve"> per spostare il cursore all'interno del circuito 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– premere </w:t>
      </w:r>
      <w:r w:rsidRPr="00F84973">
        <w:rPr>
          <w:rFonts w:cs="Arial"/>
          <w:b/>
          <w:bCs/>
          <w:lang w:val="es-ES"/>
        </w:rPr>
        <w:t>OK</w:t>
      </w:r>
      <w:r w:rsidRPr="00F84973">
        <w:rPr>
          <w:rFonts w:cs="Arial"/>
          <w:lang w:val="es-ES"/>
        </w:rPr>
        <w:t xml:space="preserve"> per passare alla selezione del morsetto/del blocco 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– premere </w:t>
      </w:r>
      <w:r w:rsidRPr="00F84973">
        <w:rPr>
          <w:rFonts w:cs="Arial"/>
          <w:b/>
          <w:bCs/>
          <w:lang w:val="es-ES"/>
        </w:rPr>
        <w:t>ESC</w:t>
      </w:r>
      <w:r w:rsidRPr="00F84973">
        <w:rPr>
          <w:rFonts w:cs="Arial"/>
          <w:lang w:val="es-ES"/>
        </w:rPr>
        <w:t xml:space="preserve"> per uscire dall'introduzione del circuito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Se il cursore ha la forma di un blocco pieno è necessario selezionare un morsetto o</w:t>
      </w:r>
      <w:r w:rsidRPr="00F84973">
        <w:rPr>
          <w:rFonts w:cs="Arial"/>
          <w:b/>
          <w:bCs/>
          <w:lang w:val="es-ES"/>
        </w:rPr>
        <w:t xml:space="preserve"> </w:t>
      </w:r>
      <w:r w:rsidRPr="00F84973">
        <w:rPr>
          <w:rFonts w:cs="Arial"/>
          <w:lang w:val="es-ES"/>
        </w:rPr>
        <w:t>un blocco.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– premere 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es-ES"/>
        </w:rPr>
        <w:t xml:space="preserve"> o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es-ES"/>
        </w:rPr>
        <w:t xml:space="preserve"> per selezionare un morsetto o un blocco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– </w:t>
      </w:r>
      <w:proofErr w:type="gramStart"/>
      <w:r w:rsidRPr="001656CE">
        <w:rPr>
          <w:rFonts w:cs="Arial"/>
          <w:lang w:val="en-US"/>
        </w:rPr>
        <w:t>premere</w:t>
      </w:r>
      <w:proofErr w:type="gramEnd"/>
      <w:r w:rsidRPr="001656CE">
        <w:rPr>
          <w:rFonts w:cs="Arial"/>
          <w:lang w:val="en-US"/>
        </w:rPr>
        <w:t xml:space="preserve">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per applicare la selezione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– </w:t>
      </w:r>
      <w:proofErr w:type="gramStart"/>
      <w:r w:rsidRPr="001656CE">
        <w:rPr>
          <w:rFonts w:cs="Arial"/>
          <w:lang w:val="en-US"/>
        </w:rPr>
        <w:t>premere</w:t>
      </w:r>
      <w:proofErr w:type="gramEnd"/>
      <w:r w:rsidRPr="001656CE">
        <w:rPr>
          <w:rFonts w:cs="Arial"/>
          <w:lang w:val="en-US"/>
        </w:rPr>
        <w:t xml:space="preserve"> </w:t>
      </w:r>
      <w:r w:rsidRPr="001656CE">
        <w:rPr>
          <w:rFonts w:cs="Arial"/>
          <w:b/>
          <w:bCs/>
          <w:lang w:val="en-US"/>
        </w:rPr>
        <w:t>ESC</w:t>
      </w:r>
      <w:r w:rsidRPr="001656CE">
        <w:rPr>
          <w:rFonts w:cs="Arial"/>
          <w:lang w:val="en-US"/>
        </w:rPr>
        <w:t xml:space="preserve"> per tornare alla fase precedente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Regola 4: pianificazione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Prima di creare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circuito si deve realizzare un progetto completo su carta o programmare direttamente LOGO! </w:t>
      </w:r>
      <w:proofErr w:type="gramStart"/>
      <w:r w:rsidRPr="001656CE">
        <w:rPr>
          <w:rFonts w:cs="Arial"/>
          <w:lang w:val="en-US"/>
        </w:rPr>
        <w:t>utilizzando</w:t>
      </w:r>
      <w:proofErr w:type="gramEnd"/>
      <w:r w:rsidRPr="001656CE">
        <w:rPr>
          <w:rFonts w:cs="Arial"/>
          <w:lang w:val="en-US"/>
        </w:rPr>
        <w:t xml:space="preserve"> LOGO!Soft o LOGO!Soft Comfort.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LOGO! </w:t>
      </w:r>
      <w:proofErr w:type="gramStart"/>
      <w:r w:rsidRPr="001656CE">
        <w:rPr>
          <w:rFonts w:cs="Arial"/>
          <w:lang w:val="en-US"/>
        </w:rPr>
        <w:t>è</w:t>
      </w:r>
      <w:proofErr w:type="gramEnd"/>
      <w:r w:rsidRPr="001656CE">
        <w:rPr>
          <w:rFonts w:cs="Arial"/>
          <w:lang w:val="en-US"/>
        </w:rPr>
        <w:t xml:space="preserve"> in grado di memorizzare solo programmi completi.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Se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circuito immesso non è completo LOGO! </w:t>
      </w:r>
      <w:proofErr w:type="gramStart"/>
      <w:r w:rsidRPr="001656CE">
        <w:rPr>
          <w:rFonts w:cs="Arial"/>
          <w:lang w:val="en-US"/>
        </w:rPr>
        <w:t>non</w:t>
      </w:r>
      <w:proofErr w:type="gramEnd"/>
      <w:r w:rsidRPr="001656CE">
        <w:rPr>
          <w:rFonts w:cs="Arial"/>
          <w:lang w:val="en-US"/>
        </w:rPr>
        <w:t xml:space="preserve"> può uscire dal modo di </w:t>
      </w:r>
      <w:r w:rsidRPr="001656CE">
        <w:rPr>
          <w:rFonts w:cs="Arial"/>
          <w:b/>
          <w:bCs/>
          <w:lang w:val="en-US"/>
        </w:rPr>
        <w:t>programmazione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28" w:name="_Toc415662217"/>
      <w:bookmarkStart w:id="29" w:name="_Toc418070134"/>
      <w:r w:rsidRPr="00F84973">
        <w:rPr>
          <w:lang w:val="pt-BR"/>
        </w:rPr>
        <w:lastRenderedPageBreak/>
        <w:t>3.10</w:t>
      </w:r>
      <w:r w:rsidRPr="00F84973">
        <w:rPr>
          <w:lang w:val="pt-BR"/>
        </w:rPr>
        <w:tab/>
        <w:t>Riepilogo dei menu di LOGO!</w:t>
      </w:r>
      <w:bookmarkEnd w:id="28"/>
      <w:bookmarkEnd w:id="29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Default="00F729CF">
      <w:pPr>
        <w:autoSpaceDE w:val="0"/>
        <w:autoSpaceDN w:val="0"/>
        <w:adjustRightInd w:val="0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2110105</wp:posOffset>
                </wp:positionV>
                <wp:extent cx="1714500" cy="228600"/>
                <wp:effectExtent l="0" t="0" r="0" b="4445"/>
                <wp:wrapNone/>
                <wp:docPr id="48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pPr>
                              <w:jc w:val="center"/>
                            </w:pPr>
                            <w:r>
                              <w:t>Menu di trasferimento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8" type="#_x0000_t202" style="position:absolute;left:0;text-align:left;margin-left:324pt;margin-top:166.15pt;width:13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" stroked="f">
                <v:textbox inset=".5mm,.3mm,.5mm,.3mm">
                  <w:txbxContent>
                    <w:p w:rsidR="00A54237" w:rsidRPr="00AF37A4" w:rsidRDefault="00A54237" w:rsidP="00D068A5">
                      <w:pPr>
                        <w:jc w:val="center"/>
                      </w:pPr>
                      <w:r>
                        <w:t>Menu di trasferimento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23495</wp:posOffset>
                </wp:positionV>
                <wp:extent cx="2514600" cy="279400"/>
                <wp:effectExtent l="3175" t="4445" r="0" b="1905"/>
                <wp:wrapNone/>
                <wp:docPr id="48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5496B" w:rsidRDefault="00A54237" w:rsidP="00D068A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Modo di programmazione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9" type="#_x0000_t202" style="position:absolute;left:0;text-align:left;margin-left:49.75pt;margin-top:1.85pt;width:198pt;height:2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" stroked="f">
                <v:textbox inset=".5mm,.3mm,.5mm,.3mm">
                  <w:txbxContent>
                    <w:p w:rsidR="00A54237" w:rsidRPr="00F5496B" w:rsidRDefault="00A54237" w:rsidP="00D068A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Modo di programmazione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5744845</wp:posOffset>
                </wp:positionV>
                <wp:extent cx="1714500" cy="228600"/>
                <wp:effectExtent l="0" t="1270" r="1270" b="0"/>
                <wp:wrapNone/>
                <wp:docPr id="48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pPr>
                              <w:jc w:val="center"/>
                            </w:pPr>
                            <w:r>
                              <w:t>Menu di parametrizzazione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0" type="#_x0000_t202" style="position:absolute;left:0;text-align:left;margin-left:84.65pt;margin-top:452.35pt;width:135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" stroked="f">
                <v:textbox inset=".5mm,.3mm,.5mm,.3mm">
                  <w:txbxContent>
                    <w:p w:rsidR="00A54237" w:rsidRPr="00AF37A4" w:rsidRDefault="00A54237" w:rsidP="00D068A5">
                      <w:pPr>
                        <w:jc w:val="center"/>
                      </w:pPr>
                      <w:r>
                        <w:t>Menu di parametrizzazione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5335905</wp:posOffset>
                </wp:positionV>
                <wp:extent cx="2514600" cy="228600"/>
                <wp:effectExtent l="0" t="1905" r="4445" b="0"/>
                <wp:wrapNone/>
                <wp:docPr id="48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5496B" w:rsidRDefault="00A54237" w:rsidP="00D068A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Modo di parametrizzazione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1" type="#_x0000_t202" style="position:absolute;left:0;text-align:left;margin-left:47.65pt;margin-top:420.15pt;width:19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" stroked="f">
                <v:textbox inset=".5mm,.3mm,.5mm,.3mm">
                  <w:txbxContent>
                    <w:p w:rsidR="00A54237" w:rsidRPr="00F5496B" w:rsidRDefault="00A54237" w:rsidP="00D068A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Modo di parametrizzazione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525145</wp:posOffset>
                </wp:positionV>
                <wp:extent cx="1714500" cy="228600"/>
                <wp:effectExtent l="0" t="1270" r="1270" b="0"/>
                <wp:wrapNone/>
                <wp:docPr id="48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pPr>
                              <w:jc w:val="center"/>
                            </w:pPr>
                            <w:r>
                              <w:t>Menu di programmazione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2" type="#_x0000_t202" style="position:absolute;left:0;text-align:left;margin-left:324.65pt;margin-top:41.35pt;width:13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" stroked="f">
                <v:textbox inset=".5mm,.3mm,.5mm,.3mm">
                  <w:txbxContent>
                    <w:p w:rsidR="00A54237" w:rsidRPr="00AF37A4" w:rsidRDefault="00A54237" w:rsidP="00D068A5">
                      <w:pPr>
                        <w:jc w:val="center"/>
                      </w:pPr>
                      <w:r>
                        <w:t>Menu di programmazione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525145</wp:posOffset>
                </wp:positionV>
                <wp:extent cx="1714500" cy="228600"/>
                <wp:effectExtent l="0" t="1270" r="1270" b="0"/>
                <wp:wrapNone/>
                <wp:docPr id="48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pPr>
                              <w:jc w:val="center"/>
                            </w:pPr>
                            <w:r>
                              <w:t>Menu principale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3" type="#_x0000_t202" style="position:absolute;left:0;text-align:left;margin-left:81.65pt;margin-top:41.35pt;width:135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" stroked="f">
                <v:textbox inset=".5mm,.3mm,.5mm,.3mm">
                  <w:txbxContent>
                    <w:p w:rsidR="00A54237" w:rsidRPr="00AF37A4" w:rsidRDefault="00A54237" w:rsidP="00D068A5">
                      <w:pPr>
                        <w:jc w:val="center"/>
                      </w:pPr>
                      <w:r>
                        <w:t>Menu principale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3627755</wp:posOffset>
                </wp:positionV>
                <wp:extent cx="1714500" cy="228600"/>
                <wp:effectExtent l="0" t="0" r="1270" b="1270"/>
                <wp:wrapNone/>
                <wp:docPr id="48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pPr>
                              <w:jc w:val="center"/>
                            </w:pPr>
                            <w:r>
                              <w:t>Menu orologio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4" type="#_x0000_t202" style="position:absolute;left:0;text-align:left;margin-left:324.65pt;margin-top:285.65pt;width:13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" stroked="f">
                <v:textbox inset=".5mm,.3mm,.5mm,.3mm">
                  <w:txbxContent>
                    <w:p w:rsidR="00A54237" w:rsidRPr="00AF37A4" w:rsidRDefault="00A54237" w:rsidP="00D068A5">
                      <w:pPr>
                        <w:jc w:val="center"/>
                      </w:pPr>
                      <w:r>
                        <w:t>Menu orologio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72100" cy="7258050"/>
            <wp:effectExtent l="0" t="0" r="0" b="0"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</w:pPr>
    </w:p>
    <w:p w:rsidR="00D068A5" w:rsidRDefault="00D068A5">
      <w:pPr>
        <w:autoSpaceDE w:val="0"/>
        <w:autoSpaceDN w:val="0"/>
        <w:adjustRightInd w:val="0"/>
        <w:ind w:left="993"/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b/>
          <w:lang w:val="es-ES"/>
        </w:rPr>
      </w:pPr>
      <w:r w:rsidRPr="00F84973">
        <w:rPr>
          <w:b/>
          <w:lang w:val="es-ES"/>
        </w:rPr>
        <w:t>Avvertenza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es-ES"/>
        </w:rPr>
      </w:pPr>
      <w:r w:rsidRPr="00F84973">
        <w:rPr>
          <w:lang w:val="es-ES"/>
        </w:rPr>
        <w:t>Dal modulo logico 0BA6 è possibile impostare la lingua dei menu (ad es. il tedesco).</w:t>
      </w:r>
    </w:p>
    <w:p w:rsidR="00D068A5" w:rsidRPr="00F84973" w:rsidRDefault="00D068A5" w:rsidP="00D068A5">
      <w:pPr>
        <w:pStyle w:val="berschrift1"/>
        <w:rPr>
          <w:lang w:val="es-ES"/>
        </w:rPr>
      </w:pPr>
      <w:r w:rsidRPr="00F84973">
        <w:rPr>
          <w:lang w:val="es-ES"/>
        </w:rPr>
        <w:br w:type="page"/>
      </w:r>
      <w:bookmarkStart w:id="30" w:name="_Toc415662218"/>
      <w:bookmarkStart w:id="31" w:name="_Toc418070135"/>
      <w:r w:rsidRPr="00F84973">
        <w:rPr>
          <w:lang w:val="es-ES"/>
        </w:rPr>
        <w:lastRenderedPageBreak/>
        <w:t>4.</w:t>
      </w:r>
      <w:r w:rsidRPr="00F84973">
        <w:rPr>
          <w:lang w:val="es-ES"/>
        </w:rPr>
        <w:tab/>
        <w:t xml:space="preserve">Esempio di programmazione di un comando del cancello di uno stabilimento </w:t>
      </w:r>
      <w:r w:rsidR="001656CE" w:rsidRPr="00F84973">
        <w:rPr>
          <w:lang w:val="es-ES"/>
        </w:rPr>
        <w:br/>
      </w:r>
      <w:r w:rsidR="001656CE" w:rsidRPr="00F84973">
        <w:rPr>
          <w:lang w:val="es-ES"/>
        </w:rPr>
        <w:tab/>
      </w:r>
      <w:r w:rsidRPr="00F84973">
        <w:rPr>
          <w:lang w:val="es-ES"/>
        </w:rPr>
        <w:t>con LOGO! 0BA0 – 0BA6</w:t>
      </w:r>
      <w:bookmarkEnd w:id="30"/>
      <w:bookmarkEnd w:id="31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In molti casi è possibile accedere </w:t>
      </w:r>
      <w:proofErr w:type="gramStart"/>
      <w:r w:rsidRPr="001656CE">
        <w:rPr>
          <w:rFonts w:cs="Arial"/>
          <w:lang w:val="en-US"/>
        </w:rPr>
        <w:t>a</w:t>
      </w:r>
      <w:proofErr w:type="gramEnd"/>
      <w:r w:rsidRPr="001656CE">
        <w:rPr>
          <w:rFonts w:cs="Arial"/>
          <w:lang w:val="en-US"/>
        </w:rPr>
        <w:t xml:space="preserve"> un'area aziendale da diversi punti. In ogni punto di accesso, naturalmente, è necessario garantire sempre la possibilità di aprire e chiudere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cancello premendo gli appositi pulsanti sul cancello stesso o dal veicolo tramite fune.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Per ogni cancello viene utilizzato un LOGO! 12/24RC.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es-ES"/>
        </w:rPr>
        <w:t xml:space="preserve">In questa sezione è descritto il comando di un cancello. </w:t>
      </w:r>
      <w:r w:rsidRPr="00F84973">
        <w:rPr>
          <w:rFonts w:cs="Arial"/>
          <w:lang w:val="pt-BR"/>
        </w:rPr>
        <w:t>I comandi degli altri cancelli funzionano nello stesso modo.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266700</wp:posOffset>
                </wp:positionV>
                <wp:extent cx="1485900" cy="228600"/>
                <wp:effectExtent l="0" t="0" r="0" b="0"/>
                <wp:wrapNone/>
                <wp:docPr id="48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r>
                              <w:t>Luce di segnalazione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5" type="#_x0000_t202" style="position:absolute;left:0;text-align:left;margin-left:363.3pt;margin-top:21pt;width:117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" stroked="f">
                <v:textbox inset=".5mm,.3mm,.5mm,.3mm">
                  <w:txbxContent>
                    <w:p w:rsidR="00A54237" w:rsidRPr="00AF37A4" w:rsidRDefault="00A54237" w:rsidP="00D068A5">
                      <w:r>
                        <w:t>Luce di segnalazione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364490</wp:posOffset>
                </wp:positionV>
                <wp:extent cx="2057400" cy="228600"/>
                <wp:effectExtent l="0" t="2540" r="1270" b="0"/>
                <wp:wrapNone/>
                <wp:docPr id="48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 w:rsidP="00D068A5">
                            <w:r>
                              <w:t>Bordo sensibile di sicurezza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6" type="#_x0000_t202" style="position:absolute;left:0;text-align:left;margin-left:114.65pt;margin-top:28.7pt;width:162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" stroked="f">
                <v:textbox inset=".5mm,.3mm,.5mm,.3mm">
                  <w:txbxContent>
                    <w:p w:rsidR="00A54237" w:rsidRPr="00AF37A4" w:rsidRDefault="00A54237" w:rsidP="00D068A5">
                      <w:r>
                        <w:t>Bordo sensibile di sicurezza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</w:rPr>
        <w:drawing>
          <wp:inline distT="0" distB="0" distL="0" distR="0">
            <wp:extent cx="5715000" cy="2447925"/>
            <wp:effectExtent l="0" t="0" r="0" b="9525"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Pr="00F84973" w:rsidRDefault="00D068A5" w:rsidP="00D068A5">
      <w:pPr>
        <w:pStyle w:val="berschrift2"/>
        <w:rPr>
          <w:lang w:val="es-ES"/>
        </w:rPr>
      </w:pPr>
      <w:bookmarkStart w:id="32" w:name="_Toc415662219"/>
      <w:bookmarkStart w:id="33" w:name="_Toc418070136"/>
      <w:r w:rsidRPr="00F84973">
        <w:rPr>
          <w:lang w:val="es-ES"/>
        </w:rPr>
        <w:t>4.1</w:t>
      </w:r>
      <w:r w:rsidRPr="00F84973">
        <w:rPr>
          <w:lang w:val="es-ES"/>
        </w:rPr>
        <w:tab/>
        <w:t>Requisiti del comando del cancello</w:t>
      </w:r>
      <w:bookmarkEnd w:id="32"/>
      <w:bookmarkEnd w:id="33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Ogni cancello si apre e si chiude per mezzo di un interruttore a fune. Il cancello si apre e si chiude completamente.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Inoltre ogni cancello può essere aperto e chiuso localmente tramite pulsante in funzionamento a impulsi.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Un lampeggiante si accende 5 secondi prima dell'inizio e rimane acceso per tutto il movimento del cancello.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Un bordo sensibile di sicurezza impedisce che le persone possano essere ferite o che gli oggetti possano restare incastrati e subire danni alla chiusura del cancello.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Pr="00F84973" w:rsidRDefault="00D068A5" w:rsidP="00D068A5">
      <w:pPr>
        <w:pStyle w:val="berschrift2"/>
        <w:rPr>
          <w:lang w:val="es-ES"/>
        </w:rPr>
      </w:pPr>
      <w:r w:rsidRPr="00F84973">
        <w:rPr>
          <w:lang w:val="es-ES"/>
        </w:rPr>
        <w:br w:type="page"/>
      </w:r>
      <w:bookmarkStart w:id="34" w:name="_Toc415662220"/>
      <w:bookmarkStart w:id="35" w:name="_Toc418070137"/>
      <w:r w:rsidRPr="00F84973">
        <w:rPr>
          <w:lang w:val="es-ES"/>
        </w:rPr>
        <w:lastRenderedPageBreak/>
        <w:t>4.2</w:t>
      </w:r>
      <w:r w:rsidRPr="00F84973">
        <w:rPr>
          <w:lang w:val="es-ES"/>
        </w:rPr>
        <w:tab/>
        <w:t>Cablaggio del comando del cancello con LOGO! 12/24RC</w:t>
      </w:r>
      <w:bookmarkEnd w:id="34"/>
      <w:bookmarkEnd w:id="35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Default="001656CE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213C2D6" wp14:editId="1B264A03">
                <wp:simplePos x="0" y="0"/>
                <wp:positionH relativeFrom="column">
                  <wp:posOffset>2289810</wp:posOffset>
                </wp:positionH>
                <wp:positionV relativeFrom="paragraph">
                  <wp:posOffset>4880610</wp:posOffset>
                </wp:positionV>
                <wp:extent cx="457200" cy="247650"/>
                <wp:effectExtent l="0" t="0" r="0" b="0"/>
                <wp:wrapNone/>
                <wp:docPr id="4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Cancello chiuso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57" type="#_x0000_t202" style="position:absolute;left:0;text-align:left;margin-left:180.3pt;margin-top:384.3pt;width:36pt;height:1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" stroked="f">
                <v:textbox inset=".5mm,.3mm,.5mm,.3mm">
                  <w:txbxContent>
                    <w:p w:rsidR="00A54237" w:rsidRPr="00AF37A4" w:rsidRDefault="00A5423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Cancello chiuso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F09E2E" wp14:editId="51F11BDC">
                <wp:simplePos x="0" y="0"/>
                <wp:positionH relativeFrom="column">
                  <wp:posOffset>1384935</wp:posOffset>
                </wp:positionH>
                <wp:positionV relativeFrom="paragraph">
                  <wp:posOffset>4880610</wp:posOffset>
                </wp:positionV>
                <wp:extent cx="910590" cy="144145"/>
                <wp:effectExtent l="0" t="0" r="3810" b="8255"/>
                <wp:wrapNone/>
                <wp:docPr id="47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Cancello aperto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8" type="#_x0000_t202" style="position:absolute;left:0;text-align:left;margin-left:109.05pt;margin-top:384.3pt;width:71.7pt;height:11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" stroked="f">
                <v:textbox inset=".5mm,.3mm,.5mm,.3mm">
                  <w:txbxContent>
                    <w:p w:rsidR="00A54237" w:rsidRPr="00AF37A4" w:rsidRDefault="00A5423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Cancello aperto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9C695E6" wp14:editId="42715D44">
                <wp:simplePos x="0" y="0"/>
                <wp:positionH relativeFrom="column">
                  <wp:posOffset>2744470</wp:posOffset>
                </wp:positionH>
                <wp:positionV relativeFrom="paragraph">
                  <wp:posOffset>4878070</wp:posOffset>
                </wp:positionV>
                <wp:extent cx="1143000" cy="206375"/>
                <wp:effectExtent l="1270" t="1270" r="0" b="1905"/>
                <wp:wrapNone/>
                <wp:docPr id="47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F37A4" w:rsidRDefault="00A5423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Lampeggiante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9" type="#_x0000_t202" style="position:absolute;left:0;text-align:left;margin-left:216.1pt;margin-top:384.1pt;width:90pt;height:1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" stroked="f">
                <v:textbox inset=".5mm,.3mm,.5mm,.3mm">
                  <w:txbxContent>
                    <w:p w:rsidR="00A54237" w:rsidRPr="00AF37A4" w:rsidRDefault="00A5423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Lampeggiante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rFonts w:cs="Arial"/>
          <w:noProof/>
        </w:rPr>
        <w:drawing>
          <wp:inline distT="0" distB="0" distL="0" distR="0">
            <wp:extent cx="4819650" cy="5124450"/>
            <wp:effectExtent l="0" t="0" r="0" b="0"/>
            <wp:docPr id="10" name="Bild 8" descr="AS-I_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AS-I_d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b/>
          <w:bCs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bookmarkStart w:id="36" w:name="_Toc415662221"/>
      <w:bookmarkStart w:id="37" w:name="_Toc418070138"/>
      <w:r w:rsidRPr="00F84973">
        <w:rPr>
          <w:lang w:val="pt-BR"/>
        </w:rPr>
        <w:t>4.3</w:t>
      </w:r>
      <w:r w:rsidRPr="00F84973">
        <w:rPr>
          <w:lang w:val="pt-BR"/>
        </w:rPr>
        <w:tab/>
        <w:t>Componenti e morsetti utilizzati di LOGO!</w:t>
      </w:r>
      <w:bookmarkEnd w:id="36"/>
      <w:bookmarkEnd w:id="37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K1 in Q1 apertura contattore principale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K2 in Q2 chiusura contattore principale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H1 in Q3 lampeggiante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S0 in I1 interruttore a fune 'Apertura cancello' NO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S1 in I2 interruttore a fune 'Chiusura cancello' NO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S2 in I3 pulsante 'Apertura manuale cancello' NO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S3 in I4 pulsante 'Chiusura manuale cancello' NO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S4 in I5 interruttore di posizione 'Cancello aperto' NC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S5 in I6 interruttore di posizione 'Cancello chiuso' NC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 w:rsidRPr="00F84973">
        <w:rPr>
          <w:rFonts w:cs="Arial"/>
          <w:lang w:val="pt-BR"/>
        </w:rPr>
        <w:t>S6 in I7 bordo sensibile di sicurezza NC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38" w:name="_Toc415662222"/>
      <w:bookmarkStart w:id="39" w:name="_Toc418070139"/>
      <w:r w:rsidRPr="00F84973">
        <w:rPr>
          <w:lang w:val="pt-BR"/>
        </w:rPr>
        <w:lastRenderedPageBreak/>
        <w:t>4.4</w:t>
      </w:r>
      <w:r w:rsidRPr="00F84973">
        <w:rPr>
          <w:lang w:val="pt-BR"/>
        </w:rPr>
        <w:tab/>
        <w:t>Schema logico della soluzione LOGO!</w:t>
      </w:r>
      <w:bookmarkEnd w:id="38"/>
      <w:bookmarkEnd w:id="39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Default="001656CE" w:rsidP="00D068A5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9B0CAF5" wp14:editId="2E66EA01">
            <wp:extent cx="6299835" cy="4547202"/>
            <wp:effectExtent l="0" t="0" r="5715" b="6350"/>
            <wp:docPr id="529" name="Grafik 529" descr="14_01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_01_e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A54237">
        <w:rPr>
          <w:rFonts w:cs="Arial"/>
          <w:lang w:val="en-US"/>
        </w:rPr>
        <w:t xml:space="preserve">Gli interruttori a fune </w:t>
      </w:r>
      <w:r w:rsidRPr="00A54237">
        <w:rPr>
          <w:rFonts w:cs="Arial"/>
          <w:b/>
          <w:lang w:val="en-US"/>
        </w:rPr>
        <w:t xml:space="preserve">"Apertura cancello" </w:t>
      </w:r>
      <w:r w:rsidRPr="00A54237">
        <w:rPr>
          <w:rFonts w:cs="Arial"/>
          <w:lang w:val="en-US"/>
        </w:rPr>
        <w:t xml:space="preserve">e </w:t>
      </w:r>
      <w:r w:rsidRPr="00A54237">
        <w:rPr>
          <w:rFonts w:cs="Arial"/>
          <w:b/>
          <w:lang w:val="en-US"/>
        </w:rPr>
        <w:t>"Chiusura cancello"</w:t>
      </w:r>
      <w:r w:rsidRPr="00A54237">
        <w:rPr>
          <w:rFonts w:cs="Arial"/>
          <w:lang w:val="en-US"/>
        </w:rPr>
        <w:t xml:space="preserve"> avviano il movimento del cancello se non è già attivata la direzione opposta. </w:t>
      </w:r>
      <w:r w:rsidRPr="00F84973">
        <w:rPr>
          <w:rFonts w:cs="Arial"/>
          <w:lang w:val="es-ES"/>
        </w:rPr>
        <w:t>La corsa si conclude al raggiungimento del rispettivo finecorsa. La chiusura, inoltre, viene interrotta dal bordo sensibile di sicurezza.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Con i pulsanti </w:t>
      </w:r>
      <w:r w:rsidRPr="00F84973">
        <w:rPr>
          <w:rFonts w:cs="Arial"/>
          <w:b/>
          <w:lang w:val="es-ES"/>
        </w:rPr>
        <w:t>"Apertura manuale cancello"</w:t>
      </w:r>
      <w:r w:rsidRPr="00F84973">
        <w:rPr>
          <w:rFonts w:cs="Arial"/>
          <w:lang w:val="es-ES"/>
        </w:rPr>
        <w:t xml:space="preserve"> e </w:t>
      </w:r>
      <w:r w:rsidRPr="00F84973">
        <w:rPr>
          <w:rFonts w:cs="Arial"/>
          <w:b/>
          <w:lang w:val="es-ES"/>
        </w:rPr>
        <w:t>"Chiusura manuale cancello"</w:t>
      </w:r>
      <w:r w:rsidRPr="00F84973">
        <w:rPr>
          <w:rFonts w:cs="Arial"/>
          <w:lang w:val="es-ES"/>
        </w:rPr>
        <w:t xml:space="preserve"> il movimento del cancello viene comandato a impulsi. Qui la corsa termina al rilascio del pulsante oppure al raggiungimento del rispettivo finecorsa. La chiusura del cancello, inoltre, viene interrotta dal bordo sensibile di sicurezza. 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Un lampeggiante si accende 5 secondi prima dell'inizio e rimane acceso per tutto il movimento del cancello.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</w:p>
    <w:p w:rsidR="00D068A5" w:rsidRPr="001656CE" w:rsidRDefault="00D068A5" w:rsidP="00D068A5">
      <w:pPr>
        <w:pStyle w:val="berschrift1"/>
        <w:rPr>
          <w:lang w:val="en-US"/>
        </w:rPr>
      </w:pPr>
      <w:r w:rsidRPr="00F84973">
        <w:rPr>
          <w:lang w:val="es-ES"/>
        </w:rPr>
        <w:br w:type="page"/>
      </w:r>
      <w:bookmarkStart w:id="40" w:name="_Toc415662223"/>
      <w:bookmarkStart w:id="41" w:name="_Toc418070140"/>
      <w:r w:rsidRPr="001656CE">
        <w:rPr>
          <w:lang w:val="en-US"/>
        </w:rPr>
        <w:lastRenderedPageBreak/>
        <w:t>5.</w:t>
      </w:r>
      <w:r w:rsidRPr="001656CE">
        <w:rPr>
          <w:lang w:val="en-US"/>
        </w:rPr>
        <w:tab/>
        <w:t>Inserimento del programma in LOGO! 0BA0 – 0BA6</w:t>
      </w:r>
      <w:bookmarkEnd w:id="40"/>
      <w:bookmarkEnd w:id="41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È stato progettato un circuito e ora si desidera inserirlo in LOGO</w:t>
      </w:r>
      <w:proofErr w:type="gramStart"/>
      <w:r w:rsidRPr="001656CE">
        <w:rPr>
          <w:rFonts w:cs="Arial"/>
          <w:lang w:val="en-US"/>
        </w:rPr>
        <w:t>!.</w:t>
      </w:r>
      <w:proofErr w:type="gramEnd"/>
      <w:r w:rsidRPr="001656CE">
        <w:rPr>
          <w:rFonts w:cs="Arial"/>
          <w:lang w:val="en-US"/>
        </w:rPr>
        <w:t xml:space="preserve"> I passi necessari vengono descritti con l'inserimento di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programma.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tabs>
          <w:tab w:val="left" w:pos="964"/>
          <w:tab w:val="left" w:leader="dot" w:pos="7728"/>
          <w:tab w:val="left" w:pos="8160"/>
          <w:tab w:val="right" w:pos="9288"/>
        </w:tabs>
        <w:spacing w:line="288" w:lineRule="auto"/>
        <w:rPr>
          <w:rFonts w:cs="Arial"/>
          <w:b/>
          <w:lang w:val="en-US"/>
        </w:rPr>
      </w:pPr>
    </w:p>
    <w:p w:rsidR="00D068A5" w:rsidRPr="001656CE" w:rsidRDefault="00D068A5">
      <w:pPr>
        <w:tabs>
          <w:tab w:val="left" w:pos="964"/>
          <w:tab w:val="left" w:leader="dot" w:pos="7728"/>
          <w:tab w:val="left" w:pos="8160"/>
          <w:tab w:val="right" w:pos="9288"/>
        </w:tabs>
        <w:spacing w:line="288" w:lineRule="auto"/>
        <w:rPr>
          <w:rFonts w:cs="Arial"/>
          <w:b/>
          <w:lang w:val="en-US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42" w:name="_Toc415662224"/>
      <w:bookmarkStart w:id="43" w:name="_Toc418070141"/>
      <w:r w:rsidRPr="001656CE">
        <w:rPr>
          <w:lang w:val="en-US"/>
        </w:rPr>
        <w:t>5.1</w:t>
      </w:r>
      <w:r w:rsidRPr="001656CE">
        <w:rPr>
          <w:lang w:val="en-US"/>
        </w:rPr>
        <w:tab/>
        <w:t>Selezione del modo di programmazione</w:t>
      </w:r>
      <w:bookmarkEnd w:id="42"/>
      <w:bookmarkEnd w:id="43"/>
    </w:p>
    <w:p w:rsidR="00D068A5" w:rsidRPr="001656CE" w:rsidRDefault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LOGO! è collegato alla rete e l'alimentazione è inserita. Sul display compare quanto segue: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Default="00F729CF">
      <w:pPr>
        <w:autoSpaceDE w:val="0"/>
        <w:autoSpaceDN w:val="0"/>
        <w:adjustRightInd w:val="0"/>
        <w:ind w:left="993"/>
      </w:pPr>
      <w:r>
        <w:rPr>
          <w:noProof/>
        </w:rPr>
        <w:drawing>
          <wp:inline distT="0" distB="0" distL="0" distR="0">
            <wp:extent cx="1257300" cy="771525"/>
            <wp:effectExtent l="0" t="0" r="0" b="9525"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>
        <w:tab/>
      </w:r>
      <w:r w:rsidR="00D068A5">
        <w:tab/>
      </w:r>
    </w:p>
    <w:p w:rsidR="00D068A5" w:rsidRDefault="00D068A5">
      <w:pPr>
        <w:autoSpaceDE w:val="0"/>
        <w:autoSpaceDN w:val="0"/>
        <w:adjustRightInd w:val="0"/>
        <w:ind w:left="993"/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Impostare LOGO! nel modo di programmazione.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Allo scopo si preme il tasto </w:t>
      </w:r>
      <w:r w:rsidRPr="00F84973">
        <w:rPr>
          <w:rFonts w:cs="Arial"/>
          <w:b/>
          <w:bCs/>
          <w:lang w:val="pt-BR"/>
        </w:rPr>
        <w:t>ESC</w:t>
      </w:r>
      <w:r w:rsidRPr="00F84973">
        <w:rPr>
          <w:rFonts w:cs="Arial"/>
          <w:lang w:val="pt-BR"/>
        </w:rPr>
        <w:t>. Si passa così al menu principale di LOGO!.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F729CF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1266825" cy="819150"/>
            <wp:effectExtent l="0" t="0" r="9525" b="0"/>
            <wp:wrapSquare wrapText="bothSides"/>
            <wp:docPr id="476" name="Bild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A5" w:rsidRPr="00F84973">
        <w:rPr>
          <w:rFonts w:cs="Arial"/>
          <w:b/>
          <w:bCs/>
          <w:lang w:val="pt-BR"/>
        </w:rPr>
        <w:t>Menu principale di LOGO!: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Il primo carattere della prima riga è "</w:t>
      </w:r>
      <w:r w:rsidRPr="00F84973">
        <w:rPr>
          <w:rFonts w:cs="Arial"/>
          <w:b/>
          <w:bCs/>
          <w:lang w:val="pt-BR"/>
        </w:rPr>
        <w:t>&gt;</w:t>
      </w:r>
      <w:r w:rsidRPr="00F84973">
        <w:rPr>
          <w:rFonts w:cs="Arial"/>
          <w:lang w:val="pt-BR"/>
        </w:rPr>
        <w:t>".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F84973">
        <w:rPr>
          <w:rFonts w:cs="Arial"/>
          <w:lang w:val="pt-BR"/>
        </w:rPr>
        <w:t xml:space="preserve"> </w:t>
      </w:r>
      <w:r w:rsidRPr="001656CE">
        <w:rPr>
          <w:rFonts w:cs="Arial"/>
          <w:lang w:val="en-US"/>
        </w:rPr>
        <w:t>Con i tasti cursore (</w:t>
      </w:r>
      <w:r>
        <w:rPr>
          <w:rFonts w:cs="Arial"/>
          <w:b/>
          <w:bCs/>
        </w:rPr>
        <w:sym w:font="Symbol" w:char="F0DD"/>
      </w:r>
      <w:proofErr w:type="gramStart"/>
      <w:r w:rsidRPr="001656CE">
        <w:rPr>
          <w:rFonts w:cs="Arial"/>
          <w:lang w:val="en-US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1656CE">
        <w:rPr>
          <w:rFonts w:cs="Arial"/>
          <w:lang w:val="en-US"/>
        </w:rPr>
        <w:t>) è possibile spostare "</w:t>
      </w:r>
      <w:r w:rsidRPr="001656CE">
        <w:rPr>
          <w:rFonts w:cs="Arial"/>
          <w:b/>
          <w:bCs/>
          <w:lang w:val="en-US"/>
        </w:rPr>
        <w:t>&gt;</w:t>
      </w:r>
      <w:r w:rsidRPr="001656CE">
        <w:rPr>
          <w:rFonts w:cs="Arial"/>
          <w:lang w:val="en-US"/>
        </w:rPr>
        <w:t>" in su e in giù.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1656CE">
        <w:rPr>
          <w:rFonts w:cs="Arial"/>
          <w:lang w:val="en-US"/>
        </w:rPr>
        <w:t xml:space="preserve"> </w:t>
      </w:r>
      <w:r w:rsidRPr="00F84973">
        <w:rPr>
          <w:rFonts w:cs="Arial"/>
          <w:lang w:val="pt-BR"/>
        </w:rPr>
        <w:t>Spostare "</w:t>
      </w:r>
      <w:r w:rsidRPr="00F84973">
        <w:rPr>
          <w:rFonts w:cs="Arial"/>
          <w:b/>
          <w:bCs/>
          <w:lang w:val="pt-BR"/>
        </w:rPr>
        <w:t>&gt;</w:t>
      </w:r>
      <w:r w:rsidRPr="00F84973">
        <w:rPr>
          <w:rFonts w:cs="Arial"/>
          <w:lang w:val="pt-BR"/>
        </w:rPr>
        <w:t>" su "</w:t>
      </w:r>
      <w:r w:rsidRPr="00F84973">
        <w:rPr>
          <w:rFonts w:cs="Arial"/>
          <w:b/>
          <w:bCs/>
          <w:lang w:val="pt-BR"/>
        </w:rPr>
        <w:t>Program..</w:t>
      </w:r>
      <w:r w:rsidRPr="00F84973">
        <w:rPr>
          <w:rFonts w:cs="Arial"/>
          <w:lang w:val="pt-BR"/>
        </w:rPr>
        <w:t xml:space="preserve">" ("Programma") e premere il tasto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  <w:r w:rsidRPr="00F84973">
        <w:rPr>
          <w:lang w:val="pt-BR"/>
        </w:rPr>
        <w:tab/>
      </w:r>
      <w:r w:rsidRPr="00F84973">
        <w:rPr>
          <w:lang w:val="pt-BR"/>
        </w:rPr>
        <w:tab/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F729CF">
      <w:pPr>
        <w:autoSpaceDE w:val="0"/>
        <w:autoSpaceDN w:val="0"/>
        <w:adjustRightInd w:val="0"/>
        <w:ind w:left="993"/>
        <w:rPr>
          <w:lang w:val="fr-FR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1238250" cy="781050"/>
            <wp:effectExtent l="0" t="0" r="0" b="0"/>
            <wp:wrapSquare wrapText="bothSides"/>
            <wp:docPr id="475" name="Bild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A5" w:rsidRPr="00F84973">
        <w:rPr>
          <w:b/>
          <w:bCs/>
          <w:lang w:val="fr-FR"/>
        </w:rPr>
        <w:t>Menu di programmazione di LOGO</w:t>
      </w:r>
      <w:proofErr w:type="gramStart"/>
      <w:r w:rsidR="00D068A5" w:rsidRPr="00F84973">
        <w:rPr>
          <w:b/>
          <w:bCs/>
          <w:lang w:val="fr-FR"/>
        </w:rPr>
        <w:t>!:</w:t>
      </w:r>
      <w:proofErr w:type="gramEnd"/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fr-FR"/>
        </w:rPr>
        <w:t>Anche qui è possibile spostare "</w:t>
      </w:r>
      <w:r w:rsidRPr="00F84973">
        <w:rPr>
          <w:rFonts w:cs="Arial"/>
          <w:b/>
          <w:bCs/>
          <w:lang w:val="fr-FR"/>
        </w:rPr>
        <w:t>&gt;</w:t>
      </w:r>
      <w:r w:rsidRPr="00F84973">
        <w:rPr>
          <w:rFonts w:cs="Arial"/>
          <w:lang w:val="fr-FR"/>
        </w:rPr>
        <w:t>" con i tasti cursore (</w:t>
      </w:r>
      <w:r>
        <w:rPr>
          <w:rFonts w:cs="Arial"/>
          <w:b/>
          <w:bCs/>
        </w:rPr>
        <w:sym w:font="Symbol" w:char="F0DD"/>
      </w:r>
      <w:proofErr w:type="gramStart"/>
      <w:r w:rsidRPr="00F84973">
        <w:rPr>
          <w:rFonts w:cs="Arial"/>
          <w:lang w:val="fr-FR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fr-FR"/>
        </w:rPr>
        <w:t xml:space="preserve">). </w:t>
      </w:r>
      <w:r w:rsidRPr="00F84973">
        <w:rPr>
          <w:rFonts w:cs="Arial"/>
          <w:lang w:val="pt-BR"/>
        </w:rPr>
        <w:t>Spostare "</w:t>
      </w:r>
      <w:r w:rsidRPr="00F84973">
        <w:rPr>
          <w:rFonts w:cs="Arial"/>
          <w:b/>
          <w:bCs/>
          <w:lang w:val="pt-BR"/>
        </w:rPr>
        <w:t>&gt;</w:t>
      </w:r>
      <w:r w:rsidRPr="00F84973">
        <w:rPr>
          <w:rFonts w:cs="Arial"/>
          <w:lang w:val="pt-BR"/>
        </w:rPr>
        <w:t>" su "</w:t>
      </w:r>
      <w:r w:rsidRPr="00F84973">
        <w:rPr>
          <w:rFonts w:cs="Arial"/>
          <w:b/>
          <w:bCs/>
          <w:lang w:val="pt-BR"/>
        </w:rPr>
        <w:t>Edit..</w:t>
      </w:r>
      <w:r w:rsidRPr="00F84973">
        <w:rPr>
          <w:rFonts w:cs="Arial"/>
          <w:lang w:val="pt-BR"/>
        </w:rPr>
        <w:t xml:space="preserve">" ("Modifica") e premere il tasto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F729CF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57300" cy="800100"/>
            <wp:effectExtent l="0" t="0" r="0" b="0"/>
            <wp:wrapSquare wrapText="bothSides"/>
            <wp:docPr id="474" name="Bild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A5" w:rsidRPr="00F84973">
        <w:rPr>
          <w:rFonts w:cs="Arial"/>
          <w:b/>
          <w:bCs/>
          <w:lang w:val="pt-BR"/>
        </w:rPr>
        <w:t xml:space="preserve">Menu Modifica di LOGO!: </w:t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 Spostare "</w:t>
      </w:r>
      <w:r w:rsidRPr="00F84973">
        <w:rPr>
          <w:rFonts w:cs="Arial"/>
          <w:b/>
          <w:bCs/>
          <w:lang w:val="pt-BR"/>
        </w:rPr>
        <w:t>&gt;</w:t>
      </w:r>
      <w:r w:rsidRPr="00F84973">
        <w:rPr>
          <w:rFonts w:cs="Arial"/>
          <w:lang w:val="pt-BR"/>
        </w:rPr>
        <w:t>" su "</w:t>
      </w:r>
      <w:r w:rsidRPr="00F84973">
        <w:rPr>
          <w:rFonts w:cs="Arial"/>
          <w:b/>
          <w:bCs/>
          <w:lang w:val="pt-BR"/>
        </w:rPr>
        <w:t>Edit Prg</w:t>
      </w:r>
      <w:r w:rsidRPr="00F84973">
        <w:rPr>
          <w:rFonts w:cs="Arial"/>
          <w:lang w:val="pt-BR"/>
        </w:rPr>
        <w:t xml:space="preserve">" ("Modif prg") e premere il tasto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</w:t>
      </w:r>
    </w:p>
    <w:p w:rsidR="00F84973" w:rsidRDefault="00F84973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F84973" w:rsidRPr="00F84973" w:rsidRDefault="00F84973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tabs>
          <w:tab w:val="left" w:pos="964"/>
          <w:tab w:val="left" w:leader="dot" w:pos="7728"/>
          <w:tab w:val="left" w:pos="8160"/>
          <w:tab w:val="right" w:pos="9288"/>
        </w:tabs>
        <w:spacing w:line="288" w:lineRule="auto"/>
        <w:rPr>
          <w:rFonts w:cs="Arial"/>
          <w:b/>
          <w:lang w:val="pt-BR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bookmarkStart w:id="44" w:name="_Toc415662225"/>
      <w:bookmarkStart w:id="45" w:name="_Toc418070142"/>
      <w:r w:rsidRPr="00F84973">
        <w:rPr>
          <w:lang w:val="pt-BR"/>
        </w:rPr>
        <w:t>5.2</w:t>
      </w:r>
      <w:r w:rsidRPr="00F84973">
        <w:rPr>
          <w:lang w:val="pt-BR"/>
        </w:rPr>
        <w:tab/>
        <w:t>LOGO! commuta al menu di programmazione</w:t>
      </w:r>
      <w:bookmarkEnd w:id="44"/>
      <w:bookmarkEnd w:id="45"/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F729CF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266825" cy="800100"/>
            <wp:effectExtent l="0" t="0" r="9525" b="0"/>
            <wp:wrapSquare wrapText="bothSides"/>
            <wp:docPr id="473" name="Bild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A5" w:rsidRPr="00F84973">
        <w:rPr>
          <w:rFonts w:cs="Arial"/>
          <w:b/>
          <w:bCs/>
          <w:lang w:val="pt-BR"/>
        </w:rPr>
        <w:t>Modo di programmazione di LOGO!: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LOGO! ora visualizza la prima uscita.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Con i tasti cursore (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pt-BR"/>
        </w:rPr>
        <w:t xml:space="preserve">,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pt-BR"/>
        </w:rPr>
        <w:t>) è possibile selezionare le altre uscite.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 Da questo momento è possibile iniziare l'introduzione del circuito.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46" w:name="_Toc415662226"/>
      <w:bookmarkStart w:id="47" w:name="_Toc418070143"/>
      <w:r w:rsidRPr="00F84973">
        <w:rPr>
          <w:lang w:val="pt-BR"/>
        </w:rPr>
        <w:lastRenderedPageBreak/>
        <w:t>5.3</w:t>
      </w:r>
      <w:r w:rsidRPr="00F84973">
        <w:rPr>
          <w:lang w:val="pt-BR"/>
        </w:rPr>
        <w:tab/>
        <w:t>Immissione del programma</w:t>
      </w:r>
      <w:bookmarkEnd w:id="46"/>
      <w:bookmarkEnd w:id="47"/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F84973">
        <w:rPr>
          <w:rFonts w:cs="Arial"/>
          <w:lang w:val="pt-BR"/>
        </w:rPr>
        <w:t xml:space="preserve">Introdurremo ora il programma (iniziando dall'uscita e procedendo verso l'ingresso). </w:t>
      </w:r>
      <w:r w:rsidRPr="001656CE">
        <w:rPr>
          <w:rFonts w:cs="Arial"/>
          <w:lang w:val="en-US"/>
        </w:rPr>
        <w:t xml:space="preserve">Inizialmente LOGO! </w:t>
      </w:r>
      <w:proofErr w:type="gramStart"/>
      <w:r w:rsidRPr="001656CE">
        <w:rPr>
          <w:rFonts w:cs="Arial"/>
          <w:lang w:val="en-US"/>
        </w:rPr>
        <w:t>mostra</w:t>
      </w:r>
      <w:proofErr w:type="gramEnd"/>
      <w:r w:rsidRPr="001656CE">
        <w:rPr>
          <w:rFonts w:cs="Arial"/>
          <w:lang w:val="en-US"/>
        </w:rPr>
        <w:t xml:space="preserve"> l'uscita Q1: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Pr="001656CE" w:rsidRDefault="00F729CF">
      <w:pPr>
        <w:autoSpaceDE w:val="0"/>
        <w:autoSpaceDN w:val="0"/>
        <w:adjustRightInd w:val="0"/>
        <w:ind w:left="99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71120</wp:posOffset>
                </wp:positionV>
                <wp:extent cx="1263015" cy="727710"/>
                <wp:effectExtent l="0" t="4445" r="0" b="1270"/>
                <wp:wrapNone/>
                <wp:docPr id="47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E1B9E" w:rsidRDefault="00A54237" w:rsidP="00D068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Prima uscita di LOGO!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0" type="#_x0000_t202" style="position:absolute;left:0;text-align:left;margin-left:149.8pt;margin-top:5.6pt;width:99.45pt;height:57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" stroked="f">
                <v:textbox inset=".5mm,1mm,.5mm,1mm">
                  <w:txbxContent>
                    <w:p w:rsidR="00A54237" w:rsidRPr="00AE1B9E" w:rsidRDefault="00A54237" w:rsidP="00D068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Prima uscita di LOGO!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A4BA3AE" wp14:editId="52D3301D">
                <wp:simplePos x="0" y="0"/>
                <wp:positionH relativeFrom="column">
                  <wp:posOffset>4505325</wp:posOffset>
                </wp:positionH>
                <wp:positionV relativeFrom="paragraph">
                  <wp:posOffset>59690</wp:posOffset>
                </wp:positionV>
                <wp:extent cx="1600200" cy="557530"/>
                <wp:effectExtent l="0" t="2540" r="0" b="1905"/>
                <wp:wrapNone/>
                <wp:docPr id="46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1656CE">
                              <w:rPr>
                                <w:sz w:val="16"/>
                                <w:szCs w:val="16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cursore mostra il punto del programma nel quale ci si trova.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1" type="#_x0000_t202" style="position:absolute;left:0;text-align:left;margin-left:354.75pt;margin-top:4.7pt;width:126pt;height:43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" stroked="f">
                <v:textbox inset=".5mm,1mm,.5mm,1mm">
                  <w:txbxContent>
                    <w:p w:rsidR="00A54237" w:rsidRPr="001656CE" w:rsidRDefault="00A54237" w:rsidP="00D068A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1656CE">
                        <w:rPr>
                          <w:sz w:val="16"/>
                          <w:szCs w:val="16"/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sz w:val="16"/>
                          <w:szCs w:val="16"/>
                          <w:lang w:val="en-US"/>
                        </w:rPr>
                        <w:t xml:space="preserve"> cursore mostra il punto del programma nel quale ci si trova.</w:t>
                      </w:r>
                    </w:p>
                  </w:txbxContent>
                </v:textbox>
              </v:shape>
            </w:pict>
          </mc:Fallback>
        </mc:AlternateContent>
      </w:r>
      <w:r w:rsidR="00D068A5">
        <w:object w:dxaOrig="7479" w:dyaOrig="2220">
          <v:shape id="_x0000_i1029" type="#_x0000_t75" style="width:198.55pt;height:60.05pt" o:ole="">
            <v:imagedata r:id="rId49" o:title=""/>
          </v:shape>
          <o:OLEObject Type="Embed" ProgID="CorelPhotoPaint.Image.10" ShapeID="_x0000_i1029" DrawAspect="Content" ObjectID="_1494413032" r:id="rId50"/>
        </w:object>
      </w:r>
      <w:r w:rsidR="00D068A5" w:rsidRPr="001656CE">
        <w:rPr>
          <w:lang w:val="en-US"/>
        </w:rPr>
        <w:t xml:space="preserve"> </w:t>
      </w:r>
      <w:r>
        <w:rPr>
          <w:rFonts w:cs="Arial"/>
          <w:noProof/>
        </w:rPr>
        <w:drawing>
          <wp:inline distT="0" distB="0" distL="0" distR="0" wp14:anchorId="0AE9A394" wp14:editId="40350C7A">
            <wp:extent cx="2686050" cy="752475"/>
            <wp:effectExtent l="0" t="0" r="0" b="9525"/>
            <wp:docPr id="14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La Q di Q1 è sottolineata.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carattere di sottolineatura corrisponde al </w:t>
      </w:r>
      <w:r w:rsidRPr="001656CE">
        <w:rPr>
          <w:rFonts w:cs="Arial"/>
          <w:b/>
          <w:bCs/>
          <w:lang w:val="en-US"/>
        </w:rPr>
        <w:t>cursore</w:t>
      </w:r>
      <w:r w:rsidRPr="001656CE">
        <w:rPr>
          <w:rFonts w:cs="Arial"/>
          <w:lang w:val="en-US"/>
        </w:rPr>
        <w:t xml:space="preserve">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cursore indica il punto del programma in cui ci si trova e può essere spostato con i tasti cursore. Premere ora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tasto </w:t>
      </w:r>
      <w:r w:rsidRPr="001656CE">
        <w:rPr>
          <w:rFonts w:cs="Arial"/>
          <w:b/>
          <w:bCs/>
          <w:lang w:val="en-US"/>
        </w:rPr>
        <w:t>cursore verso sinistra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Immettere qui solo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primo blocco e passare al modo di inserimento premendo il tasto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1656CE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759AFC7" wp14:editId="06B93C97">
                <wp:simplePos x="0" y="0"/>
                <wp:positionH relativeFrom="column">
                  <wp:posOffset>4841240</wp:posOffset>
                </wp:positionH>
                <wp:positionV relativeFrom="paragraph">
                  <wp:posOffset>111125</wp:posOffset>
                </wp:positionV>
                <wp:extent cx="1371600" cy="601980"/>
                <wp:effectExtent l="0" t="0" r="0" b="7620"/>
                <wp:wrapNone/>
                <wp:docPr id="47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656CE">
                              <w:rPr>
                                <w:sz w:val="16"/>
                                <w:szCs w:val="16"/>
                                <w:lang w:val="en-US"/>
                              </w:rPr>
                              <w:t>L'elenco SF contiene i blocchi per le funzioni speciali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2" type="#_x0000_t202" style="position:absolute;left:0;text-align:left;margin-left:381.2pt;margin-top:8.75pt;width:108pt;height:47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" stroked="f">
                <v:textbox inset=".5mm,1mm,.5mm,1mm">
                  <w:txbxContent>
                    <w:p w:rsidR="00A54237" w:rsidRPr="001656CE" w:rsidRDefault="00A54237" w:rsidP="00D068A5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</w:pPr>
                      <w:r w:rsidRPr="001656CE">
                        <w:rPr>
                          <w:sz w:val="16"/>
                          <w:szCs w:val="16"/>
                          <w:lang w:val="en-US"/>
                        </w:rPr>
                        <w:t>L'elenco SF contiene i blocchi per le funzioni speciali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422253" wp14:editId="1F2BBF6B">
                <wp:simplePos x="0" y="0"/>
                <wp:positionH relativeFrom="column">
                  <wp:posOffset>1950720</wp:posOffset>
                </wp:positionH>
                <wp:positionV relativeFrom="paragraph">
                  <wp:posOffset>101600</wp:posOffset>
                </wp:positionV>
                <wp:extent cx="1600200" cy="754380"/>
                <wp:effectExtent l="0" t="0" r="0" b="7620"/>
                <wp:wrapNone/>
                <wp:docPr id="47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1656CE">
                              <w:rPr>
                                <w:sz w:val="16"/>
                                <w:szCs w:val="16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cursore è visualizzato come un blocco pieno, è possibile selezionare un morsetto o un blocco</w:t>
                            </w:r>
                          </w:p>
                          <w:p w:rsidR="00A54237" w:rsidRPr="001656CE" w:rsidRDefault="00A54237" w:rsidP="00D068A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3" type="#_x0000_t202" style="position:absolute;left:0;text-align:left;margin-left:153.6pt;margin-top:8pt;width:126pt;height:59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" stroked="f">
                <v:textbox inset=".5mm,1mm,.5mm,1mm">
                  <w:txbxContent>
                    <w:p w:rsidR="00A54237" w:rsidRPr="001656CE" w:rsidRDefault="00A54237" w:rsidP="00D068A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1656CE">
                        <w:rPr>
                          <w:sz w:val="16"/>
                          <w:szCs w:val="16"/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sz w:val="16"/>
                          <w:szCs w:val="16"/>
                          <w:lang w:val="en-US"/>
                        </w:rPr>
                        <w:t xml:space="preserve"> cursore è visualizzato come un blocco pieno, è possibile selezionare un morsetto o un blocco</w:t>
                      </w:r>
                    </w:p>
                    <w:p w:rsidR="00A54237" w:rsidRPr="001656CE" w:rsidRDefault="00A54237" w:rsidP="00D068A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9CF">
        <w:rPr>
          <w:rFonts w:cs="Arial"/>
          <w:noProof/>
        </w:rPr>
        <w:drawing>
          <wp:inline distT="0" distB="0" distL="0" distR="0">
            <wp:extent cx="2905125" cy="781050"/>
            <wp:effectExtent l="0" t="0" r="9525" b="0"/>
            <wp:docPr id="1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 w:rsidRPr="001656CE">
        <w:rPr>
          <w:rFonts w:cs="Arial"/>
          <w:lang w:val="en-US"/>
        </w:rPr>
        <w:t xml:space="preserve"> </w:t>
      </w:r>
      <w:r w:rsidR="00F729CF">
        <w:rPr>
          <w:rFonts w:cs="Arial"/>
          <w:noProof/>
        </w:rPr>
        <w:drawing>
          <wp:inline distT="0" distB="0" distL="0" distR="0">
            <wp:extent cx="2486025" cy="762000"/>
            <wp:effectExtent l="0" t="0" r="9525" b="0"/>
            <wp:docPr id="16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cursore non è più un carattere di sottolineatura ma si è trasformato in un blocco pieno che lampeggia. Allo stesso tempo LOGO! </w:t>
      </w:r>
      <w:proofErr w:type="gramStart"/>
      <w:r w:rsidRPr="001656CE">
        <w:rPr>
          <w:rFonts w:cs="Arial"/>
          <w:lang w:val="en-US"/>
        </w:rPr>
        <w:t>offre</w:t>
      </w:r>
      <w:proofErr w:type="gramEnd"/>
      <w:r w:rsidRPr="001656CE">
        <w:rPr>
          <w:rFonts w:cs="Arial"/>
          <w:lang w:val="en-US"/>
        </w:rPr>
        <w:t xml:space="preserve"> diverse opzioni. </w:t>
      </w:r>
      <w:r w:rsidRPr="00F84973">
        <w:rPr>
          <w:rFonts w:cs="Arial"/>
          <w:lang w:val="pt-BR"/>
        </w:rPr>
        <w:t xml:space="preserve">Selezionare SF (premere il tasto </w:t>
      </w:r>
      <w:r w:rsidRPr="00F84973">
        <w:rPr>
          <w:rFonts w:cs="Arial"/>
          <w:b/>
          <w:bCs/>
          <w:lang w:val="pt-BR"/>
        </w:rPr>
        <w:t>cursore verso il basso</w:t>
      </w:r>
      <w:r w:rsidRPr="00F84973">
        <w:rPr>
          <w:rFonts w:cs="Arial"/>
          <w:lang w:val="pt-BR"/>
        </w:rPr>
        <w:t xml:space="preserve"> finché non compare SF) e premere il tasto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 Ora LOGO! mostra il primo blocco dell'elenco delle funzioni speciali (SF).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321945</wp:posOffset>
                </wp:positionV>
                <wp:extent cx="457200" cy="571500"/>
                <wp:effectExtent l="4445" t="0" r="0" b="1905"/>
                <wp:wrapNone/>
                <wp:docPr id="46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Trg</w:t>
                            </w:r>
                          </w:p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4" type="#_x0000_t202" style="position:absolute;left:0;text-align:left;margin-left:53.6pt;margin-top:25.35pt;width:36pt;height: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U8g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" stroked="f">
                <v:textbox inset=".5mm,1mm,.5mm,1mm">
                  <w:txbxContent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Trg</w:t>
                      </w:r>
                    </w:p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542290</wp:posOffset>
                </wp:positionV>
                <wp:extent cx="457200" cy="342900"/>
                <wp:effectExtent l="4445" t="0" r="0" b="635"/>
                <wp:wrapNone/>
                <wp:docPr id="46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Q1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5" type="#_x0000_t202" style="position:absolute;left:0;text-align:left;margin-left:143.6pt;margin-top:42.7pt;width:36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//ZhAIAABo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" stroked="f">
                <v:textbox inset=".5mm,1mm,.5mm,1mm">
                  <w:txbxContent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71120</wp:posOffset>
                </wp:positionV>
                <wp:extent cx="2971800" cy="998220"/>
                <wp:effectExtent l="635" t="4445" r="0" b="0"/>
                <wp:wrapNone/>
                <wp:docPr id="46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cs="Arial"/>
                              </w:rPr>
                            </w:pPr>
                            <w:r w:rsidRPr="00F84973">
                              <w:rPr>
                                <w:lang w:val="es-ES"/>
                              </w:rPr>
                              <w:t xml:space="preserve">Quando si seleziona un blocco per una funzione speciale o di base, LOGO! mostra il blocco della funzione. Il cursore si trova nel blocco e ha la forma di un blocco pieno. </w:t>
                            </w:r>
                            <w:r>
                              <w:t xml:space="preserve">Con i tasti </w:t>
                            </w:r>
                            <w:r>
                              <w:rPr>
                                <w:rFonts w:cs="Arial"/>
                              </w:rPr>
                              <w:t>▼</w:t>
                            </w:r>
                            <w:r>
                              <w:t xml:space="preserve"> o </w:t>
                            </w:r>
                            <w:r>
                              <w:rPr>
                                <w:rFonts w:cs="Arial"/>
                              </w:rPr>
                              <w:t>▲</w:t>
                            </w:r>
                            <w:r>
                              <w:t xml:space="preserve"> si seleziona il blocco desiderato.</w:t>
                            </w:r>
                          </w:p>
                          <w:p w:rsidR="00A54237" w:rsidRPr="00F36BC2" w:rsidRDefault="00A54237" w:rsidP="00D068A5">
                            <w:pPr>
                              <w:ind w:left="142"/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6" type="#_x0000_t202" style="position:absolute;left:0;text-align:left;margin-left:181.55pt;margin-top:5.6pt;width:234pt;height:78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" stroked="f">
                <v:textbox inset=".5mm,1mm,.5mm,1mm">
                  <w:txbxContent>
                    <w:p w:rsidR="00A54237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cs="Arial"/>
                        </w:rPr>
                      </w:pPr>
                      <w:r w:rsidRPr="00F84973">
                        <w:rPr>
                          <w:lang w:val="es-ES"/>
                        </w:rPr>
                        <w:t xml:space="preserve">Quando si seleziona un blocco per una funzione speciale o di base, LOGO! mostra il blocco della funzione. Il cursore si trova nel blocco e ha la forma di un blocco pieno. </w:t>
                      </w:r>
                      <w:r>
                        <w:t xml:space="preserve">Con i tasti </w:t>
                      </w:r>
                      <w:r>
                        <w:rPr>
                          <w:rFonts w:cs="Arial"/>
                        </w:rPr>
                        <w:t>▼</w:t>
                      </w:r>
                      <w:r>
                        <w:t xml:space="preserve"> o </w:t>
                      </w:r>
                      <w:r>
                        <w:rPr>
                          <w:rFonts w:cs="Arial"/>
                        </w:rPr>
                        <w:t>▲</w:t>
                      </w:r>
                      <w:r>
                        <w:t xml:space="preserve"> si seleziona il blocco desiderato.</w:t>
                      </w:r>
                    </w:p>
                    <w:p w:rsidR="00A54237" w:rsidRPr="00F36BC2" w:rsidRDefault="00A54237" w:rsidP="00D068A5">
                      <w:pPr>
                        <w:ind w:left="14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>
            <wp:extent cx="4343400" cy="1047750"/>
            <wp:effectExtent l="0" t="0" r="0" b="0"/>
            <wp:docPr id="17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fr-FR"/>
        </w:rPr>
        <w:t xml:space="preserve">Il blocco per il ritardo all'attivazione è dotato di 2 ingressi. </w:t>
      </w:r>
      <w:r w:rsidRPr="00F84973">
        <w:rPr>
          <w:rFonts w:cs="Arial"/>
          <w:lang w:val="pt-BR"/>
        </w:rPr>
        <w:t>L'ingresso superiore è l'</w:t>
      </w:r>
      <w:r w:rsidRPr="00F84973">
        <w:rPr>
          <w:rFonts w:cs="Arial"/>
          <w:b/>
          <w:lang w:val="pt-BR"/>
        </w:rPr>
        <w:t>ingresso di trigger (Trg)</w:t>
      </w:r>
      <w:r w:rsidRPr="00F84973">
        <w:rPr>
          <w:rFonts w:cs="Arial"/>
          <w:lang w:val="pt-BR"/>
        </w:rPr>
        <w:t>.</w:t>
      </w:r>
      <w:r w:rsidRPr="00F84973">
        <w:rPr>
          <w:rFonts w:cs="Arial"/>
          <w:b/>
          <w:lang w:val="pt-BR"/>
        </w:rPr>
        <w:t xml:space="preserve"> </w:t>
      </w:r>
      <w:r w:rsidRPr="00F84973">
        <w:rPr>
          <w:rFonts w:cs="Arial"/>
          <w:lang w:val="pt-BR"/>
        </w:rPr>
        <w:t>Da questo ingresso si avvia il ritardo all'attivazione. Nel nostro esempio il ritardo all'attivazione viene avviato dal blocco OR B2. Dall'</w:t>
      </w:r>
      <w:r w:rsidRPr="00F84973">
        <w:rPr>
          <w:rFonts w:cs="Arial"/>
          <w:b/>
          <w:lang w:val="pt-BR"/>
        </w:rPr>
        <w:t>ingresso del parametro (Par)</w:t>
      </w:r>
      <w:r w:rsidRPr="00F84973">
        <w:rPr>
          <w:rFonts w:cs="Arial"/>
          <w:lang w:val="pt-BR"/>
        </w:rPr>
        <w:t xml:space="preserve"> si imposta il temporizzatore per il ritardo all'attivazione.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Avvertenza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Contrassegnare le singole funzioni logiche nello schema logico con i numeri dei blocchi del programma LOGO</w:t>
      </w:r>
      <w:proofErr w:type="gramStart"/>
      <w:r w:rsidRPr="001656CE">
        <w:rPr>
          <w:rFonts w:cs="Arial"/>
          <w:lang w:val="en-US"/>
        </w:rPr>
        <w:t>!.</w:t>
      </w:r>
      <w:proofErr w:type="gramEnd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Sarà più facile individuare gli errori o modificare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programma.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48" w:name="_Toc415662227"/>
      <w:bookmarkStart w:id="49" w:name="_Toc418070144"/>
      <w:r w:rsidRPr="00F84973">
        <w:rPr>
          <w:lang w:val="pt-BR"/>
        </w:rPr>
        <w:lastRenderedPageBreak/>
        <w:t>5.4</w:t>
      </w:r>
      <w:r w:rsidRPr="00F84973">
        <w:rPr>
          <w:lang w:val="pt-BR"/>
        </w:rPr>
        <w:tab/>
        <w:t>Parametrizzazione di un blocco</w:t>
      </w:r>
      <w:bookmarkEnd w:id="48"/>
      <w:bookmarkEnd w:id="49"/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Specificare ora il tempo di ritardo all'attivazione T.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1276" w:hanging="28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1. </w:t>
      </w:r>
      <w:r w:rsidRPr="00F84973">
        <w:rPr>
          <w:rFonts w:cs="Arial"/>
          <w:lang w:val="pt-BR"/>
        </w:rPr>
        <w:tab/>
        <w:t xml:space="preserve">Se il cursore non è ancora posizionato sotto </w:t>
      </w:r>
      <w:r w:rsidRPr="00F84973">
        <w:rPr>
          <w:rFonts w:cs="Arial"/>
          <w:b/>
          <w:bCs/>
          <w:lang w:val="pt-BR"/>
        </w:rPr>
        <w:t>Par</w:t>
      </w:r>
      <w:r w:rsidRPr="00F84973">
        <w:rPr>
          <w:rFonts w:cs="Arial"/>
          <w:lang w:val="pt-BR"/>
        </w:rPr>
        <w:t xml:space="preserve">, spostarlo sotto </w:t>
      </w:r>
      <w:r w:rsidRPr="00F84973">
        <w:rPr>
          <w:rFonts w:cs="Arial"/>
          <w:b/>
          <w:bCs/>
          <w:lang w:val="pt-BR"/>
        </w:rPr>
        <w:t>Par</w:t>
      </w:r>
      <w:r w:rsidRPr="00F84973">
        <w:rPr>
          <w:rFonts w:cs="Arial"/>
          <w:lang w:val="pt-BR"/>
        </w:rPr>
        <w:t xml:space="preserve"> utilizzando i tasti cursore.</w:t>
      </w:r>
    </w:p>
    <w:p w:rsidR="00D068A5" w:rsidRPr="00F84973" w:rsidRDefault="00D068A5">
      <w:pPr>
        <w:autoSpaceDE w:val="0"/>
        <w:autoSpaceDN w:val="0"/>
        <w:adjustRightInd w:val="0"/>
        <w:ind w:left="1276" w:hanging="283"/>
        <w:rPr>
          <w:rFonts w:cs="Arial"/>
          <w:b/>
          <w:bCs/>
          <w:lang w:val="pt-BR"/>
        </w:rPr>
      </w:pPr>
      <w:r w:rsidRPr="00F84973">
        <w:rPr>
          <w:rFonts w:cs="Arial"/>
          <w:lang w:val="pt-BR"/>
        </w:rPr>
        <w:t xml:space="preserve">2. </w:t>
      </w:r>
      <w:r w:rsidRPr="00F84973">
        <w:rPr>
          <w:rFonts w:cs="Arial"/>
          <w:lang w:val="pt-BR"/>
        </w:rPr>
        <w:tab/>
        <w:t xml:space="preserve">Passare al modo inserimento premendo il tasto </w:t>
      </w:r>
      <w:r w:rsidRPr="00F84973">
        <w:rPr>
          <w:rFonts w:cs="Arial"/>
          <w:b/>
          <w:bCs/>
          <w:lang w:val="pt-BR"/>
        </w:rPr>
        <w:t xml:space="preserve">OK 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LOGO! visualizza i parametri nella finestra di parametrizzazione.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Default="001656CE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3248F75" wp14:editId="3CA062E8">
                <wp:simplePos x="0" y="0"/>
                <wp:positionH relativeFrom="column">
                  <wp:posOffset>2051685</wp:posOffset>
                </wp:positionH>
                <wp:positionV relativeFrom="paragraph">
                  <wp:posOffset>1118235</wp:posOffset>
                </wp:positionV>
                <wp:extent cx="1143000" cy="381000"/>
                <wp:effectExtent l="0" t="0" r="0" b="0"/>
                <wp:wrapNone/>
                <wp:docPr id="4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C3796" w:rsidRDefault="00A54237" w:rsidP="00D068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Valore del temporizzatore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7" type="#_x0000_t202" style="position:absolute;left:0;text-align:left;margin-left:161.55pt;margin-top:88.05pt;width:90pt;height:30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" stroked="f">
                <v:textbox inset=".5mm,1mm,.5mm,1mm">
                  <w:txbxContent>
                    <w:p w:rsidR="00A54237" w:rsidRPr="001C3796" w:rsidRDefault="00A54237" w:rsidP="00D068A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Valore del temporizzatore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2D44EAD" wp14:editId="55DB24EE">
                <wp:simplePos x="0" y="0"/>
                <wp:positionH relativeFrom="column">
                  <wp:posOffset>3648710</wp:posOffset>
                </wp:positionH>
                <wp:positionV relativeFrom="paragraph">
                  <wp:posOffset>13970</wp:posOffset>
                </wp:positionV>
                <wp:extent cx="1828800" cy="1028700"/>
                <wp:effectExtent l="635" t="4445" r="0" b="0"/>
                <wp:wrapNone/>
                <wp:docPr id="46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84973"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"+" significa che il parametro viene visualizzato nel modo di parametrizzazione, dove può essere modificato. </w:t>
                            </w:r>
                          </w:p>
                          <w:p w:rsidR="00A54237" w:rsidRPr="001656CE" w:rsidRDefault="00A54237" w:rsidP="00D068A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1656CE">
                              <w:rPr>
                                <w:sz w:val="18"/>
                                <w:szCs w:val="18"/>
                                <w:lang w:val="en-US"/>
                              </w:rPr>
                              <w:t>"R" significa che per questo blocco è attivata la ritenzione.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8" type="#_x0000_t202" style="position:absolute;left:0;text-align:left;margin-left:287.3pt;margin-top:1.1pt;width:2in;height:8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" stroked="f">
                <v:textbox inset=".5mm,1mm,.5mm,1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F84973">
                        <w:rPr>
                          <w:sz w:val="18"/>
                          <w:szCs w:val="18"/>
                          <w:lang w:val="pt-BR"/>
                        </w:rPr>
                        <w:t xml:space="preserve">"+" significa che il parametro viene visualizzato nel modo di parametrizzazione, dove può essere modificato. </w:t>
                      </w:r>
                    </w:p>
                    <w:p w:rsidR="00A54237" w:rsidRPr="001656CE" w:rsidRDefault="00A54237" w:rsidP="00D068A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1656CE">
                        <w:rPr>
                          <w:sz w:val="18"/>
                          <w:szCs w:val="18"/>
                          <w:lang w:val="en-US"/>
                        </w:rPr>
                        <w:t>"R" significa che per questo blocco è attivata la ritenzione.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471170</wp:posOffset>
                </wp:positionV>
                <wp:extent cx="1143000" cy="685800"/>
                <wp:effectExtent l="635" t="4445" r="0" b="0"/>
                <wp:wrapNone/>
                <wp:docPr id="45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1656CE">
                              <w:rPr>
                                <w:sz w:val="18"/>
                                <w:lang w:val="en-US"/>
                              </w:rPr>
                              <w:t xml:space="preserve">T: </w:t>
                            </w:r>
                            <w:proofErr w:type="gramStart"/>
                            <w:r w:rsidRPr="001656CE">
                              <w:rPr>
                                <w:sz w:val="18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sz w:val="18"/>
                                <w:lang w:val="en-US"/>
                              </w:rPr>
                              <w:t xml:space="preserve"> parametro del blocco B2 è un temporizzatore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9" type="#_x0000_t202" style="position:absolute;left:0;text-align:left;margin-left:53.3pt;margin-top:37.1pt;width:90pt;height:5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" stroked="f">
                <v:textbox inset=".5mm,1mm,.5mm,1mm">
                  <w:txbxContent>
                    <w:p w:rsidR="00A54237" w:rsidRPr="001656CE" w:rsidRDefault="00A54237" w:rsidP="00D068A5">
                      <w:pPr>
                        <w:rPr>
                          <w:sz w:val="18"/>
                          <w:lang w:val="en-US"/>
                        </w:rPr>
                      </w:pPr>
                      <w:r w:rsidRPr="001656CE">
                        <w:rPr>
                          <w:sz w:val="18"/>
                          <w:lang w:val="en-US"/>
                        </w:rPr>
                        <w:t xml:space="preserve">T: </w:t>
                      </w:r>
                      <w:proofErr w:type="gramStart"/>
                      <w:r w:rsidRPr="001656CE">
                        <w:rPr>
                          <w:sz w:val="18"/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sz w:val="18"/>
                          <w:lang w:val="en-US"/>
                        </w:rPr>
                        <w:t xml:space="preserve"> parametro del blocco B2 è un temporizzatore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1156970</wp:posOffset>
                </wp:positionV>
                <wp:extent cx="1600200" cy="342900"/>
                <wp:effectExtent l="635" t="4445" r="0" b="0"/>
                <wp:wrapNone/>
                <wp:docPr id="1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84973">
                              <w:rPr>
                                <w:sz w:val="18"/>
                                <w:szCs w:val="18"/>
                                <w:lang w:val="pt-BR"/>
                              </w:rPr>
                              <w:t>Unità di tempo (base di tempo)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0" type="#_x0000_t202" style="position:absolute;left:0;text-align:left;margin-left:251.3pt;margin-top:91.1pt;width:126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" stroked="f">
                <v:textbox inset=".5mm,1mm,.5mm,1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F84973">
                        <w:rPr>
                          <w:sz w:val="18"/>
                          <w:szCs w:val="18"/>
                          <w:lang w:val="pt-BR"/>
                        </w:rPr>
                        <w:t>Unità di tempo (base di tempo)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306070</wp:posOffset>
            </wp:positionV>
            <wp:extent cx="476250" cy="227330"/>
            <wp:effectExtent l="0" t="0" r="0" b="1270"/>
            <wp:wrapNone/>
            <wp:docPr id="190" name="Bild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CF">
        <w:rPr>
          <w:rFonts w:cs="Arial"/>
          <w:noProof/>
        </w:rPr>
        <w:drawing>
          <wp:inline distT="0" distB="0" distL="0" distR="0">
            <wp:extent cx="4581525" cy="1352550"/>
            <wp:effectExtent l="0" t="0" r="9525" b="0"/>
            <wp:docPr id="1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88265</wp:posOffset>
                </wp:positionV>
                <wp:extent cx="3657600" cy="1371600"/>
                <wp:effectExtent l="0" t="2540" r="3175" b="0"/>
                <wp:wrapNone/>
                <wp:docPr id="18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7840D7" w:rsidRDefault="00A54237" w:rsidP="00D068A5">
                            <w:pPr>
                              <w:spacing w:after="60"/>
                              <w:ind w:left="357" w:hanging="357"/>
                            </w:pPr>
                            <w:r>
                              <w:t>Per modificare il valore:</w:t>
                            </w:r>
                          </w:p>
                          <w:p w:rsidR="00A54237" w:rsidRPr="00F84973" w:rsidRDefault="00A54237" w:rsidP="00D068A5">
                            <w:pPr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 xml:space="preserve">Utilizzare i tasti </w:t>
                            </w:r>
                            <w:r w:rsidRPr="00F84973">
                              <w:rPr>
                                <w:rFonts w:cs="Arial"/>
                                <w:lang w:val="pt-BR"/>
                              </w:rPr>
                              <w:t>◄</w:t>
                            </w:r>
                            <w:r w:rsidRPr="00F84973">
                              <w:rPr>
                                <w:lang w:val="pt-BR"/>
                              </w:rPr>
                              <w:t xml:space="preserve"> e </w:t>
                            </w:r>
                            <w:r w:rsidRPr="00F84973">
                              <w:rPr>
                                <w:rFonts w:cs="Arial"/>
                                <w:lang w:val="pt-BR"/>
                              </w:rPr>
                              <w:t>►</w:t>
                            </w:r>
                            <w:r w:rsidRPr="00F84973">
                              <w:rPr>
                                <w:lang w:val="pt-BR"/>
                              </w:rPr>
                              <w:t xml:space="preserve"> per posizionare il cursore.</w:t>
                            </w:r>
                          </w:p>
                          <w:p w:rsidR="00A54237" w:rsidRPr="00F84973" w:rsidRDefault="00A54237" w:rsidP="00D068A5">
                            <w:pPr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 xml:space="preserve">Utilizzare i tasti </w:t>
                            </w:r>
                            <w:r w:rsidRPr="00F84973">
                              <w:rPr>
                                <w:rFonts w:cs="Arial"/>
                                <w:lang w:val="pt-BR"/>
                              </w:rPr>
                              <w:t>▲</w:t>
                            </w:r>
                            <w:r w:rsidRPr="00F84973">
                              <w:rPr>
                                <w:lang w:val="pt-BR"/>
                              </w:rPr>
                              <w:t xml:space="preserve"> e </w:t>
                            </w:r>
                            <w:r w:rsidRPr="00F84973">
                              <w:rPr>
                                <w:rFonts w:cs="Arial"/>
                                <w:lang w:val="pt-BR"/>
                              </w:rPr>
                              <w:t>▼</w:t>
                            </w:r>
                            <w:r w:rsidRPr="00F84973">
                              <w:rPr>
                                <w:lang w:val="pt-BR"/>
                              </w:rPr>
                              <w:t xml:space="preserve"> per modificare il valore nel punto desiderato.</w:t>
                            </w:r>
                          </w:p>
                          <w:p w:rsidR="00A54237" w:rsidRPr="001656CE" w:rsidRDefault="00A54237" w:rsidP="00D068A5">
                            <w:pPr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1656CE">
                              <w:rPr>
                                <w:lang w:val="en-US"/>
                              </w:rPr>
                              <w:t xml:space="preserve">Dopo avere inserito </w:t>
                            </w:r>
                            <w:proofErr w:type="gramStart"/>
                            <w:r w:rsidRPr="001656CE">
                              <w:rPr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lang w:val="en-US"/>
                              </w:rPr>
                              <w:t xml:space="preserve"> valore del temporizzatore, premere il tasto </w:t>
                            </w:r>
                            <w:r w:rsidRPr="001656CE">
                              <w:rPr>
                                <w:b/>
                                <w:lang w:val="en-US"/>
                              </w:rPr>
                              <w:t>OK</w:t>
                            </w:r>
                            <w:r w:rsidRPr="001656CE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A54237" w:rsidRPr="001656CE" w:rsidRDefault="00A54237" w:rsidP="00D068A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1" type="#_x0000_t202" style="position:absolute;left:0;text-align:left;margin-left:48.5pt;margin-top:6.95pt;width:4in;height:10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22hQIAABw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" stroked="f">
                <v:textbox inset=".5mm,1mm,.5mm,1mm">
                  <w:txbxContent>
                    <w:p w:rsidR="00A54237" w:rsidRPr="007840D7" w:rsidRDefault="00A54237" w:rsidP="00D068A5">
                      <w:pPr>
                        <w:spacing w:after="60"/>
                        <w:ind w:left="357" w:hanging="357"/>
                      </w:pPr>
                      <w:r>
                        <w:t>Per modificare il valore:</w:t>
                      </w:r>
                    </w:p>
                    <w:p w:rsidR="00A54237" w:rsidRPr="00F84973" w:rsidRDefault="00A54237" w:rsidP="00D068A5">
                      <w:pPr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 xml:space="preserve">Utilizzare i tasti </w:t>
                      </w:r>
                      <w:r w:rsidRPr="00F84973">
                        <w:rPr>
                          <w:rFonts w:cs="Arial"/>
                          <w:lang w:val="pt-BR"/>
                        </w:rPr>
                        <w:t>◄</w:t>
                      </w:r>
                      <w:r w:rsidRPr="00F84973">
                        <w:rPr>
                          <w:lang w:val="pt-BR"/>
                        </w:rPr>
                        <w:t xml:space="preserve"> e </w:t>
                      </w:r>
                      <w:r w:rsidRPr="00F84973">
                        <w:rPr>
                          <w:rFonts w:cs="Arial"/>
                          <w:lang w:val="pt-BR"/>
                        </w:rPr>
                        <w:t>►</w:t>
                      </w:r>
                      <w:r w:rsidRPr="00F84973">
                        <w:rPr>
                          <w:lang w:val="pt-BR"/>
                        </w:rPr>
                        <w:t xml:space="preserve"> per posizionare il cursore.</w:t>
                      </w:r>
                    </w:p>
                    <w:p w:rsidR="00A54237" w:rsidRPr="00F84973" w:rsidRDefault="00A54237" w:rsidP="00D068A5">
                      <w:pPr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 xml:space="preserve">Utilizzare i tasti </w:t>
                      </w:r>
                      <w:r w:rsidRPr="00F84973">
                        <w:rPr>
                          <w:rFonts w:cs="Arial"/>
                          <w:lang w:val="pt-BR"/>
                        </w:rPr>
                        <w:t>▲</w:t>
                      </w:r>
                      <w:r w:rsidRPr="00F84973">
                        <w:rPr>
                          <w:lang w:val="pt-BR"/>
                        </w:rPr>
                        <w:t xml:space="preserve"> e </w:t>
                      </w:r>
                      <w:r w:rsidRPr="00F84973">
                        <w:rPr>
                          <w:rFonts w:cs="Arial"/>
                          <w:lang w:val="pt-BR"/>
                        </w:rPr>
                        <w:t>▼</w:t>
                      </w:r>
                      <w:r w:rsidRPr="00F84973">
                        <w:rPr>
                          <w:lang w:val="pt-BR"/>
                        </w:rPr>
                        <w:t xml:space="preserve"> per modificare il valore nel punto desiderato.</w:t>
                      </w:r>
                    </w:p>
                    <w:p w:rsidR="00A54237" w:rsidRPr="001656CE" w:rsidRDefault="00A54237" w:rsidP="00D068A5">
                      <w:pPr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lang w:val="en-US"/>
                        </w:rPr>
                      </w:pPr>
                      <w:r w:rsidRPr="001656CE">
                        <w:rPr>
                          <w:lang w:val="en-US"/>
                        </w:rPr>
                        <w:t xml:space="preserve">Dopo avere inserito </w:t>
                      </w:r>
                      <w:proofErr w:type="gramStart"/>
                      <w:r w:rsidRPr="001656CE">
                        <w:rPr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lang w:val="en-US"/>
                        </w:rPr>
                        <w:t xml:space="preserve"> valore del temporizzatore, premere il tasto </w:t>
                      </w:r>
                      <w:r w:rsidRPr="001656CE">
                        <w:rPr>
                          <w:b/>
                          <w:lang w:val="en-US"/>
                        </w:rPr>
                        <w:t>OK</w:t>
                      </w:r>
                      <w:r w:rsidRPr="001656CE">
                        <w:rPr>
                          <w:lang w:val="en-US"/>
                        </w:rPr>
                        <w:t>.</w:t>
                      </w:r>
                    </w:p>
                    <w:p w:rsidR="00A54237" w:rsidRPr="001656CE" w:rsidRDefault="00A54237" w:rsidP="00D068A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3505200" cy="1228725"/>
            <wp:effectExtent l="0" t="0" r="0" b="9525"/>
            <wp:docPr id="19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Spostare il cursore sotto la </w:t>
      </w:r>
      <w:r w:rsidRPr="00F84973">
        <w:rPr>
          <w:rFonts w:cs="Arial"/>
          <w:b/>
          <w:lang w:val="es-ES"/>
        </w:rPr>
        <w:t>B di B1 (B1 è il numero del blocco temporizzatore)</w:t>
      </w:r>
      <w:r w:rsidRPr="00F84973">
        <w:rPr>
          <w:rFonts w:cs="Arial"/>
          <w:lang w:val="es-ES"/>
        </w:rPr>
        <w:t>.</w:t>
      </w:r>
    </w:p>
    <w:p w:rsidR="00D068A5" w:rsidRPr="001656CE" w:rsidRDefault="00F729CF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698500</wp:posOffset>
                </wp:positionV>
                <wp:extent cx="457200" cy="342900"/>
                <wp:effectExtent l="0" t="3175" r="1905" b="0"/>
                <wp:wrapNone/>
                <wp:docPr id="18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Q1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2" type="#_x0000_t202" style="position:absolute;left:0;text-align:left;margin-left:261.6pt;margin-top:55pt;width:36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wehAIAABo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" stroked="f">
                <v:textbox inset=".5mm,1mm,.5mm,1mm">
                  <w:txbxContent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 w:rsidR="00D068A5" w:rsidRPr="001656CE">
        <w:rPr>
          <w:rFonts w:cs="Arial"/>
          <w:lang w:val="en-US"/>
        </w:rPr>
        <w:t xml:space="preserve">Premere altre due volte </w:t>
      </w:r>
      <w:proofErr w:type="gramStart"/>
      <w:r w:rsidR="00D068A5" w:rsidRPr="001656CE">
        <w:rPr>
          <w:rFonts w:cs="Arial"/>
          <w:lang w:val="en-US"/>
        </w:rPr>
        <w:t>il</w:t>
      </w:r>
      <w:proofErr w:type="gramEnd"/>
      <w:r w:rsidR="00D068A5" w:rsidRPr="001656CE">
        <w:rPr>
          <w:rFonts w:cs="Arial"/>
          <w:lang w:val="en-US"/>
        </w:rPr>
        <w:t xml:space="preserve"> </w:t>
      </w:r>
      <w:r w:rsidR="00D068A5" w:rsidRPr="001656CE">
        <w:rPr>
          <w:rFonts w:cs="Arial"/>
          <w:b/>
          <w:bCs/>
          <w:lang w:val="en-US"/>
        </w:rPr>
        <w:t>cursore verso sinistra</w:t>
      </w:r>
      <w:r w:rsidR="00D068A5" w:rsidRPr="001656CE">
        <w:rPr>
          <w:rFonts w:cs="Arial"/>
          <w:lang w:val="en-US"/>
        </w:rPr>
        <w:t xml:space="preserve"> per posizionarlo sotto </w:t>
      </w:r>
      <w:r w:rsidR="00D068A5" w:rsidRPr="001656CE">
        <w:rPr>
          <w:rFonts w:cs="Arial"/>
          <w:b/>
          <w:bCs/>
          <w:lang w:val="en-US"/>
        </w:rPr>
        <w:t>Trg</w:t>
      </w:r>
      <w:r w:rsidR="00D068A5"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F729CF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184785</wp:posOffset>
                </wp:positionV>
                <wp:extent cx="581025" cy="571500"/>
                <wp:effectExtent l="0" t="0" r="9525" b="0"/>
                <wp:wrapNone/>
                <wp:docPr id="18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Trg</w:t>
                            </w:r>
                          </w:p>
                          <w:p w:rsidR="00A54237" w:rsidRPr="009E738F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3" type="#_x0000_t202" style="position:absolute;left:0;text-align:left;margin-left:161.55pt;margin-top:14.55pt;width:45.75pt;height: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" stroked="f">
                <v:textbox inset=".5mm,1mm,.5mm,1mm">
                  <w:txbxContent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Trg</w:t>
                      </w:r>
                    </w:p>
                    <w:p w:rsidR="00A54237" w:rsidRPr="009E738F" w:rsidRDefault="00A54237" w:rsidP="00D068A5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>
            <wp:extent cx="1381125" cy="876300"/>
            <wp:effectExtent l="0" t="0" r="9525" b="0"/>
            <wp:docPr id="20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 w:rsidRPr="001656CE">
        <w:rPr>
          <w:rFonts w:cs="Arial"/>
          <w:lang w:val="en-US"/>
        </w:rPr>
        <w:t xml:space="preserve">  </w:t>
      </w:r>
      <w:r>
        <w:rPr>
          <w:rFonts w:cs="Arial"/>
          <w:noProof/>
        </w:rPr>
        <w:drawing>
          <wp:inline distT="0" distB="0" distL="0" distR="0">
            <wp:extent cx="1533525" cy="866775"/>
            <wp:effectExtent l="0" t="0" r="9525" b="9525"/>
            <wp:docPr id="2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Premere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tasto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tasto </w:t>
      </w:r>
      <w:r w:rsidRPr="001656CE">
        <w:rPr>
          <w:rFonts w:cs="Arial"/>
          <w:b/>
          <w:bCs/>
          <w:lang w:val="en-US"/>
        </w:rPr>
        <w:t xml:space="preserve">cursore verso il basso </w:t>
      </w:r>
      <w:r w:rsidRPr="001656CE">
        <w:rPr>
          <w:rFonts w:cs="Arial"/>
          <w:lang w:val="en-US"/>
        </w:rPr>
        <w:t xml:space="preserve">selezionare </w:t>
      </w:r>
      <w:r w:rsidRPr="001656CE">
        <w:rPr>
          <w:rFonts w:cs="Arial"/>
          <w:b/>
          <w:bCs/>
          <w:lang w:val="en-US"/>
        </w:rPr>
        <w:t>GF</w:t>
      </w:r>
      <w:r w:rsidRPr="001656CE">
        <w:rPr>
          <w:rFonts w:cs="Arial"/>
          <w:lang w:val="en-US"/>
        </w:rPr>
        <w:t xml:space="preserve"> per le funzioni di base.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(viene visualizzato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blocco B2).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59690</wp:posOffset>
                </wp:positionV>
                <wp:extent cx="2400300" cy="800100"/>
                <wp:effectExtent l="0" t="2540" r="1905" b="0"/>
                <wp:wrapNone/>
                <wp:docPr id="1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proofErr w:type="gramStart"/>
                            <w:r w:rsidRPr="001656CE">
                              <w:rPr>
                                <w:sz w:val="18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1656CE">
                              <w:rPr>
                                <w:sz w:val="18"/>
                                <w:lang w:val="en-US"/>
                              </w:rPr>
                              <w:t xml:space="preserve"> primo blocco dell'elenco delle funzioni di base è il blocco AND. </w:t>
                            </w:r>
                            <w:r w:rsidRPr="00F84973">
                              <w:rPr>
                                <w:sz w:val="18"/>
                                <w:lang w:val="es-ES"/>
                              </w:rPr>
                              <w:t>Il cursore come blocco pieno indica che è necessario selezionare un blocco.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71.6pt;margin-top:4.7pt;width:189pt;height:6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" stroked="f">
                <v:textbox inset=".5mm,1mm,.5mm,1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  <w:proofErr w:type="gramStart"/>
                      <w:r w:rsidRPr="001656CE">
                        <w:rPr>
                          <w:sz w:val="18"/>
                          <w:lang w:val="en-US"/>
                        </w:rPr>
                        <w:t>Il</w:t>
                      </w:r>
                      <w:proofErr w:type="gramEnd"/>
                      <w:r w:rsidRPr="001656CE">
                        <w:rPr>
                          <w:sz w:val="18"/>
                          <w:lang w:val="en-US"/>
                        </w:rPr>
                        <w:t xml:space="preserve"> primo blocco dell'elenco delle funzioni di base è il blocco AND. </w:t>
                      </w:r>
                      <w:r w:rsidRPr="00F84973">
                        <w:rPr>
                          <w:sz w:val="18"/>
                          <w:lang w:val="es-ES"/>
                        </w:rPr>
                        <w:t>Il cursore come blocco pieno indica che è necessario selezionare un blocco.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541020</wp:posOffset>
            </wp:positionV>
            <wp:extent cx="340995" cy="160655"/>
            <wp:effectExtent l="0" t="0" r="1905" b="0"/>
            <wp:wrapNone/>
            <wp:docPr id="185" name="Bild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93980</wp:posOffset>
            </wp:positionV>
            <wp:extent cx="457200" cy="179070"/>
            <wp:effectExtent l="0" t="0" r="0" b="0"/>
            <wp:wrapNone/>
            <wp:docPr id="184" name="Bild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inline distT="0" distB="0" distL="0" distR="0">
            <wp:extent cx="3524250" cy="914400"/>
            <wp:effectExtent l="0" t="0" r="0" b="0"/>
            <wp:docPr id="22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Con il </w:t>
      </w:r>
      <w:r w:rsidRPr="00F84973">
        <w:rPr>
          <w:rFonts w:cs="Arial"/>
          <w:b/>
          <w:bCs/>
          <w:lang w:val="es-ES"/>
        </w:rPr>
        <w:t>cursore verso il basso</w:t>
      </w:r>
      <w:r w:rsidRPr="00F84973">
        <w:rPr>
          <w:rFonts w:cs="Arial"/>
          <w:lang w:val="es-ES"/>
        </w:rPr>
        <w:t xml:space="preserve"> selezionare un OR (funzione OR).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Confermare con </w:t>
      </w:r>
      <w:r w:rsidRPr="00F84973">
        <w:rPr>
          <w:rFonts w:cs="Arial"/>
          <w:b/>
          <w:bCs/>
          <w:lang w:val="es-ES"/>
        </w:rPr>
        <w:t>OK</w:t>
      </w:r>
      <w:r w:rsidRPr="00F84973">
        <w:rPr>
          <w:rFonts w:cs="Arial"/>
          <w:lang w:val="es-E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F84973">
        <w:rPr>
          <w:rFonts w:cs="Arial"/>
          <w:lang w:val="es-ES"/>
        </w:rPr>
        <w:br w:type="page"/>
      </w:r>
      <w:r w:rsidRPr="00F84973">
        <w:rPr>
          <w:rFonts w:cs="Arial"/>
          <w:lang w:val="pt-BR"/>
        </w:rPr>
        <w:lastRenderedPageBreak/>
        <w:t xml:space="preserve">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nel primo ingresso del blocco OR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</w:t>
      </w:r>
      <w:r w:rsidRPr="00F84973">
        <w:rPr>
          <w:rFonts w:cs="Arial"/>
          <w:b/>
          <w:bCs/>
          <w:lang w:val="pt-BR"/>
        </w:rPr>
        <w:t>I1</w:t>
      </w:r>
      <w:r w:rsidRPr="00F84973">
        <w:rPr>
          <w:rFonts w:cs="Arial"/>
          <w:lang w:val="pt-BR"/>
        </w:rPr>
        <w:t xml:space="preserve"> e </w:t>
      </w:r>
      <w:r w:rsidRPr="00F84973">
        <w:rPr>
          <w:rFonts w:cs="Arial"/>
          <w:b/>
          <w:bCs/>
          <w:lang w:val="pt-BR"/>
        </w:rPr>
        <w:t>I</w:t>
      </w:r>
      <w:r w:rsidRPr="00F84973">
        <w:rPr>
          <w:rFonts w:cs="Arial"/>
          <w:lang w:val="pt-BR"/>
        </w:rPr>
        <w:t xml:space="preserve"> lampeggia); ora premere 3 volte il tasto </w:t>
      </w:r>
      <w:r w:rsidRPr="00F84973">
        <w:rPr>
          <w:rFonts w:cs="Arial"/>
          <w:b/>
          <w:bCs/>
          <w:lang w:val="pt-BR"/>
        </w:rPr>
        <w:t>cursore verso l'alto</w:t>
      </w:r>
      <w:r w:rsidRPr="00F84973">
        <w:rPr>
          <w:rFonts w:cs="Arial"/>
          <w:lang w:val="pt-BR"/>
        </w:rPr>
        <w:t xml:space="preserve"> 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b/>
          <w:bCs/>
          <w:lang w:val="pt-BR"/>
        </w:rPr>
        <w:t xml:space="preserve"> </w:t>
      </w:r>
      <w:r w:rsidRPr="00F84973">
        <w:rPr>
          <w:rFonts w:cs="Arial"/>
          <w:lang w:val="pt-BR"/>
        </w:rPr>
        <w:t xml:space="preserve">finché compare una </w:t>
      </w:r>
      <w:r w:rsidRPr="00F84973">
        <w:rPr>
          <w:rFonts w:cs="Arial"/>
          <w:b/>
          <w:bCs/>
          <w:lang w:val="pt-BR"/>
        </w:rPr>
        <w:t>x</w:t>
      </w:r>
      <w:r w:rsidRPr="00F84973">
        <w:rPr>
          <w:rFonts w:cs="Arial"/>
          <w:lang w:val="pt-BR"/>
        </w:rPr>
        <w:t xml:space="preserve">. Confermare con </w:t>
      </w:r>
      <w:r w:rsidRPr="00F84973">
        <w:rPr>
          <w:rFonts w:cs="Arial"/>
          <w:b/>
          <w:bCs/>
          <w:lang w:val="pt-BR"/>
        </w:rPr>
        <w:t>OK.</w:t>
      </w:r>
      <w:r w:rsidRPr="00F84973">
        <w:rPr>
          <w:rFonts w:cs="Arial"/>
          <w:lang w:val="pt-BR"/>
        </w:rPr>
        <w:t xml:space="preserve"> </w:t>
      </w:r>
      <w:r w:rsidRPr="00F84973">
        <w:rPr>
          <w:rFonts w:cs="Arial"/>
          <w:lang w:val="es-ES"/>
        </w:rPr>
        <w:t xml:space="preserve">In questo modo si inserisce una </w:t>
      </w:r>
      <w:r w:rsidRPr="00F84973">
        <w:rPr>
          <w:rFonts w:cs="Arial"/>
          <w:b/>
          <w:bCs/>
          <w:lang w:val="es-ES"/>
        </w:rPr>
        <w:t>x</w:t>
      </w:r>
      <w:r w:rsidRPr="00F84973">
        <w:rPr>
          <w:rFonts w:cs="Arial"/>
          <w:lang w:val="es-ES"/>
        </w:rPr>
        <w:t xml:space="preserve"> per una posizione non utilizzata.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cursore salta al secondo ingresso del blocco OR.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F729CF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138430</wp:posOffset>
            </wp:positionV>
            <wp:extent cx="1466850" cy="942975"/>
            <wp:effectExtent l="0" t="0" r="0" b="9525"/>
            <wp:wrapNone/>
            <wp:docPr id="183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1656CE" w:rsidRDefault="00F729CF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83820</wp:posOffset>
            </wp:positionV>
            <wp:extent cx="457200" cy="179070"/>
            <wp:effectExtent l="0" t="0" r="0" b="0"/>
            <wp:wrapNone/>
            <wp:docPr id="182" name="Bild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93980</wp:posOffset>
            </wp:positionV>
            <wp:extent cx="457200" cy="179070"/>
            <wp:effectExtent l="0" t="0" r="0" b="0"/>
            <wp:wrapNone/>
            <wp:docPr id="181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541020</wp:posOffset>
            </wp:positionV>
            <wp:extent cx="387350" cy="184785"/>
            <wp:effectExtent l="0" t="0" r="0" b="5715"/>
            <wp:wrapNone/>
            <wp:docPr id="180" name="Bild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554355</wp:posOffset>
            </wp:positionV>
            <wp:extent cx="387350" cy="184785"/>
            <wp:effectExtent l="0" t="0" r="0" b="5715"/>
            <wp:wrapNone/>
            <wp:docPr id="179" name="Bild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93345</wp:posOffset>
            </wp:positionV>
            <wp:extent cx="466725" cy="190500"/>
            <wp:effectExtent l="0" t="0" r="9525" b="0"/>
            <wp:wrapNone/>
            <wp:docPr id="178" name="Bild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inline distT="0" distB="0" distL="0" distR="0">
            <wp:extent cx="1504950" cy="981075"/>
            <wp:effectExtent l="0" t="0" r="0" b="9525"/>
            <wp:docPr id="23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 w:rsidRPr="001656CE">
        <w:rPr>
          <w:rFonts w:cs="Arial"/>
          <w:lang w:val="en-US"/>
        </w:rPr>
        <w:t xml:space="preserve">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nel secondo ingresso e con il tasto </w:t>
      </w:r>
      <w:r w:rsidRPr="00F84973">
        <w:rPr>
          <w:rFonts w:cs="Arial"/>
          <w:b/>
          <w:bCs/>
          <w:lang w:val="pt-BR"/>
        </w:rPr>
        <w:t>cursore verso il basso</w:t>
      </w:r>
      <w:r w:rsidRPr="00F84973">
        <w:rPr>
          <w:rFonts w:cs="Arial"/>
          <w:lang w:val="pt-BR"/>
        </w:rPr>
        <w:t xml:space="preserve"> passare a </w:t>
      </w:r>
      <w:r w:rsidRPr="00F84973">
        <w:rPr>
          <w:rFonts w:cs="Arial"/>
          <w:b/>
          <w:bCs/>
          <w:lang w:val="pt-BR"/>
        </w:rPr>
        <w:t>SF</w:t>
      </w:r>
      <w:r w:rsidRPr="00F84973">
        <w:rPr>
          <w:rFonts w:cs="Arial"/>
          <w:lang w:val="pt-BR"/>
        </w:rPr>
        <w:t xml:space="preserve"> per le funzioni speciali.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Selezionare con i tasti cursore (</w:t>
      </w:r>
      <w:r>
        <w:rPr>
          <w:rFonts w:cs="Arial"/>
          <w:b/>
          <w:bCs/>
        </w:rPr>
        <w:sym w:font="Symbol" w:char="F0DD"/>
      </w:r>
      <w:proofErr w:type="gramStart"/>
      <w:r w:rsidRPr="001656CE">
        <w:rPr>
          <w:rFonts w:cs="Arial"/>
          <w:lang w:val="en-US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1656CE">
        <w:rPr>
          <w:rFonts w:cs="Arial"/>
          <w:lang w:val="en-US"/>
        </w:rPr>
        <w:t xml:space="preserve">) una memoria </w:t>
      </w:r>
      <w:r w:rsidRPr="001656CE">
        <w:rPr>
          <w:rFonts w:cs="Arial"/>
          <w:b/>
          <w:bCs/>
          <w:lang w:val="en-US"/>
        </w:rPr>
        <w:t>RS</w:t>
      </w:r>
      <w:r w:rsidRPr="001656CE">
        <w:rPr>
          <w:rFonts w:cs="Arial"/>
          <w:lang w:val="en-US"/>
        </w:rPr>
        <w:t xml:space="preserve"> e 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>Ci troviamo ora nel blocco B3.</w:t>
      </w:r>
      <w:proofErr w:type="gramEnd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, </w:t>
      </w:r>
      <w:r w:rsidRPr="001656CE">
        <w:rPr>
          <w:rFonts w:cs="Arial"/>
          <w:b/>
          <w:bCs/>
          <w:lang w:val="en-US"/>
        </w:rPr>
        <w:t xml:space="preserve">cursore verso </w:t>
      </w:r>
      <w:proofErr w:type="gramStart"/>
      <w:r w:rsidRPr="001656CE">
        <w:rPr>
          <w:rFonts w:cs="Arial"/>
          <w:b/>
          <w:bCs/>
          <w:lang w:val="en-US"/>
        </w:rPr>
        <w:t>il</w:t>
      </w:r>
      <w:proofErr w:type="gramEnd"/>
      <w:r w:rsidRPr="001656CE">
        <w:rPr>
          <w:rFonts w:cs="Arial"/>
          <w:b/>
          <w:bCs/>
          <w:lang w:val="en-US"/>
        </w:rPr>
        <w:t xml:space="preserve"> basso </w:t>
      </w:r>
      <w:r>
        <w:rPr>
          <w:rFonts w:cs="Arial"/>
          <w:b/>
          <w:bCs/>
        </w:rPr>
        <w:sym w:font="Symbol" w:char="F0DF"/>
      </w:r>
      <w:r w:rsidRPr="001656CE">
        <w:rPr>
          <w:rFonts w:cs="Arial"/>
          <w:b/>
          <w:bCs/>
          <w:lang w:val="en-US"/>
        </w:rPr>
        <w:t xml:space="preserve"> </w:t>
      </w:r>
      <w:r w:rsidRPr="001656CE">
        <w:rPr>
          <w:rFonts w:cs="Arial"/>
          <w:lang w:val="en-US"/>
        </w:rPr>
        <w:t xml:space="preserve">su </w:t>
      </w:r>
      <w:r w:rsidRPr="001656CE">
        <w:rPr>
          <w:rFonts w:cs="Arial"/>
          <w:b/>
          <w:bCs/>
          <w:lang w:val="en-US"/>
        </w:rPr>
        <w:t>GF</w:t>
      </w:r>
      <w:r w:rsidRPr="001656CE">
        <w:rPr>
          <w:rFonts w:cs="Arial"/>
          <w:lang w:val="en-US"/>
        </w:rPr>
        <w:t xml:space="preserve"> per le funzioni di base e di nuovo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inserire un </w:t>
      </w:r>
      <w:r w:rsidRPr="001656CE">
        <w:rPr>
          <w:rFonts w:cs="Arial"/>
          <w:b/>
          <w:bCs/>
          <w:lang w:val="en-US"/>
        </w:rPr>
        <w:t>blocco AND</w:t>
      </w:r>
      <w:r w:rsidRPr="001656CE">
        <w:rPr>
          <w:rFonts w:cs="Arial"/>
          <w:lang w:val="en-US"/>
        </w:rPr>
        <w:t xml:space="preserve"> (funzione AND) nell'ingresso di impostazione della memoria.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Ci troviamo ora nel blocco B4.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Nel primo ingresso del blocco AND 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</w:t>
      </w:r>
      <w:r w:rsidRPr="00F84973">
        <w:rPr>
          <w:rFonts w:cs="Arial"/>
          <w:b/>
          <w:bCs/>
          <w:lang w:val="pt-BR"/>
        </w:rPr>
        <w:t>I1</w:t>
      </w:r>
      <w:r w:rsidRPr="00F84973">
        <w:rPr>
          <w:rFonts w:cs="Arial"/>
          <w:lang w:val="pt-BR"/>
        </w:rPr>
        <w:t>) e i tasti cursore (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pt-BR"/>
        </w:rPr>
        <w:t xml:space="preserve">,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pt-BR"/>
        </w:rPr>
        <w:t xml:space="preserve">) per inserire l'ingresso </w:t>
      </w:r>
      <w:r w:rsidRPr="00F84973">
        <w:rPr>
          <w:rFonts w:cs="Arial"/>
          <w:b/>
          <w:bCs/>
          <w:lang w:val="pt-BR"/>
        </w:rPr>
        <w:t>I5</w:t>
      </w:r>
      <w:r w:rsidRPr="00F84973">
        <w:rPr>
          <w:rFonts w:cs="Arial"/>
          <w:lang w:val="pt-BR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F84973" w:rsidRDefault="00D068A5" w:rsidP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Nel secondo ingresso del blocco AND 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</w:t>
      </w:r>
      <w:r w:rsidRPr="00F84973">
        <w:rPr>
          <w:rFonts w:cs="Arial"/>
          <w:b/>
          <w:bCs/>
          <w:lang w:val="pt-BR"/>
        </w:rPr>
        <w:t>I1</w:t>
      </w:r>
      <w:r w:rsidRPr="00F84973">
        <w:rPr>
          <w:rFonts w:cs="Arial"/>
          <w:lang w:val="pt-BR"/>
        </w:rPr>
        <w:t xml:space="preserve">) per inserire l'ingresso </w:t>
      </w:r>
      <w:r w:rsidRPr="00F84973">
        <w:rPr>
          <w:rFonts w:cs="Arial"/>
          <w:b/>
          <w:bCs/>
          <w:lang w:val="pt-BR"/>
        </w:rPr>
        <w:t>I1</w:t>
      </w:r>
      <w:r w:rsidRPr="00F84973">
        <w:rPr>
          <w:rFonts w:cs="Arial"/>
          <w:lang w:val="pt-BR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Inserire nel terzo e nel quarto ingresso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blocco AND una </w:t>
      </w:r>
      <w:r w:rsidRPr="001656CE">
        <w:rPr>
          <w:rFonts w:cs="Arial"/>
          <w:b/>
          <w:bCs/>
          <w:lang w:val="en-US"/>
        </w:rPr>
        <w:t>x</w:t>
      </w:r>
      <w:r w:rsidRPr="001656CE">
        <w:rPr>
          <w:rFonts w:cs="Arial"/>
          <w:lang w:val="en-US"/>
        </w:rPr>
        <w:t xml:space="preserve"> per indicare una posizione non utilizzata.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blocco B4 è completato e il cursore è di nuovo posizionato nel primo ingresso.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Premere tre volte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cursore verso destra per passare al blocco B3.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, </w:t>
      </w:r>
      <w:r w:rsidRPr="001656CE">
        <w:rPr>
          <w:rFonts w:cs="Arial"/>
          <w:b/>
          <w:bCs/>
          <w:lang w:val="en-US"/>
        </w:rPr>
        <w:t xml:space="preserve">cursore verso </w:t>
      </w:r>
      <w:proofErr w:type="gramStart"/>
      <w:r w:rsidRPr="001656CE">
        <w:rPr>
          <w:rFonts w:cs="Arial"/>
          <w:b/>
          <w:bCs/>
          <w:lang w:val="en-US"/>
        </w:rPr>
        <w:t>il</w:t>
      </w:r>
      <w:proofErr w:type="gramEnd"/>
      <w:r w:rsidRPr="001656CE">
        <w:rPr>
          <w:rFonts w:cs="Arial"/>
          <w:b/>
          <w:bCs/>
          <w:lang w:val="en-US"/>
        </w:rPr>
        <w:t xml:space="preserve"> basso</w:t>
      </w:r>
      <w:r w:rsidRPr="001656CE">
        <w:rPr>
          <w:rFonts w:cs="Arial"/>
          <w:lang w:val="en-US"/>
        </w:rPr>
        <w:t xml:space="preserve"> su </w:t>
      </w:r>
      <w:r w:rsidRPr="001656CE">
        <w:rPr>
          <w:rFonts w:cs="Arial"/>
          <w:b/>
          <w:bCs/>
          <w:lang w:val="en-US"/>
        </w:rPr>
        <w:t>GF</w:t>
      </w:r>
      <w:r w:rsidRPr="001656CE">
        <w:rPr>
          <w:rFonts w:cs="Arial"/>
          <w:lang w:val="en-US"/>
        </w:rPr>
        <w:t xml:space="preserve"> per le funzioni di base, di nuovo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e ancora due volte </w:t>
      </w:r>
      <w:r w:rsidRPr="001656CE">
        <w:rPr>
          <w:rFonts w:cs="Arial"/>
          <w:b/>
          <w:bCs/>
          <w:lang w:val="en-US"/>
        </w:rPr>
        <w:t>cursore verso il basso</w:t>
      </w:r>
      <w:r w:rsidRPr="001656CE">
        <w:rPr>
          <w:rFonts w:cs="Arial"/>
          <w:lang w:val="en-US"/>
        </w:rPr>
        <w:t xml:space="preserve"> inserire un </w:t>
      </w:r>
      <w:r w:rsidRPr="001656CE">
        <w:rPr>
          <w:rFonts w:cs="Arial"/>
          <w:b/>
          <w:bCs/>
          <w:lang w:val="en-US"/>
        </w:rPr>
        <w:t>blocco NOT</w:t>
      </w:r>
      <w:r w:rsidRPr="001656CE">
        <w:rPr>
          <w:rFonts w:cs="Arial"/>
          <w:lang w:val="en-US"/>
        </w:rPr>
        <w:t xml:space="preserve"> (negazione) nell'ingresso di reset.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Confermare con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>. Ci troviamo ora nel blocco B5.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Nell'ingresso del blocco NOT 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</w:t>
      </w:r>
      <w:r w:rsidRPr="00F84973">
        <w:rPr>
          <w:rFonts w:cs="Arial"/>
          <w:b/>
          <w:bCs/>
          <w:lang w:val="pt-BR"/>
        </w:rPr>
        <w:t>I1</w:t>
      </w:r>
      <w:r w:rsidRPr="00F84973">
        <w:rPr>
          <w:rFonts w:cs="Arial"/>
          <w:lang w:val="pt-BR"/>
        </w:rPr>
        <w:t>) e i tasti cursore (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pt-BR"/>
        </w:rPr>
        <w:t xml:space="preserve">,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pt-BR"/>
        </w:rPr>
        <w:t xml:space="preserve">) per inserire l'ingresso </w:t>
      </w:r>
      <w:r w:rsidRPr="00F84973">
        <w:rPr>
          <w:rFonts w:cs="Arial"/>
          <w:b/>
          <w:bCs/>
          <w:lang w:val="pt-BR"/>
        </w:rPr>
        <w:t>I5</w:t>
      </w:r>
      <w:r w:rsidRPr="00F84973">
        <w:rPr>
          <w:rFonts w:cs="Arial"/>
          <w:lang w:val="pt-BR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br w:type="page"/>
      </w:r>
      <w:proofErr w:type="gramStart"/>
      <w:r w:rsidRPr="001656CE">
        <w:rPr>
          <w:rFonts w:cs="Arial"/>
          <w:lang w:val="en-US"/>
        </w:rPr>
        <w:lastRenderedPageBreak/>
        <w:t>Il</w:t>
      </w:r>
      <w:proofErr w:type="gramEnd"/>
      <w:r w:rsidRPr="001656CE">
        <w:rPr>
          <w:rFonts w:cs="Arial"/>
          <w:lang w:val="en-US"/>
        </w:rPr>
        <w:t xml:space="preserve"> blocco B5 è concluso ed è possibile spostarsi all'ingresso Par nel blocco B3.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Qui è possibile impostare la ritenzione della memoria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e i tasti cursore (</w:t>
      </w:r>
      <w:r>
        <w:rPr>
          <w:rFonts w:cs="Arial"/>
          <w:b/>
          <w:bCs/>
        </w:rPr>
        <w:sym w:font="Symbol" w:char="F0DD"/>
      </w:r>
      <w:proofErr w:type="gramStart"/>
      <w:r w:rsidRPr="001656CE">
        <w:rPr>
          <w:rFonts w:cs="Arial"/>
          <w:lang w:val="en-US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1656CE">
        <w:rPr>
          <w:rFonts w:cs="Arial"/>
          <w:lang w:val="en-US"/>
        </w:rPr>
        <w:t>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blocco B3 è concluso ed è possibile spostarsi al terzo ingresso nel blocco B2.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, </w:t>
      </w:r>
      <w:r w:rsidRPr="001656CE">
        <w:rPr>
          <w:rFonts w:cs="Arial"/>
          <w:b/>
          <w:bCs/>
          <w:lang w:val="en-US"/>
        </w:rPr>
        <w:t xml:space="preserve">cursore verso </w:t>
      </w:r>
      <w:proofErr w:type="gramStart"/>
      <w:r w:rsidRPr="001656CE">
        <w:rPr>
          <w:rFonts w:cs="Arial"/>
          <w:b/>
          <w:bCs/>
          <w:lang w:val="en-US"/>
        </w:rPr>
        <w:t>il</w:t>
      </w:r>
      <w:proofErr w:type="gramEnd"/>
      <w:r w:rsidRPr="001656CE">
        <w:rPr>
          <w:rFonts w:cs="Arial"/>
          <w:b/>
          <w:bCs/>
          <w:lang w:val="en-US"/>
        </w:rPr>
        <w:t xml:space="preserve"> basso </w:t>
      </w:r>
      <w:r w:rsidRPr="001656CE">
        <w:rPr>
          <w:rFonts w:cs="Arial"/>
          <w:lang w:val="en-US"/>
        </w:rPr>
        <w:t xml:space="preserve">su </w:t>
      </w:r>
      <w:r w:rsidRPr="001656CE">
        <w:rPr>
          <w:rFonts w:cs="Arial"/>
          <w:b/>
          <w:bCs/>
          <w:lang w:val="en-US"/>
        </w:rPr>
        <w:t>GF</w:t>
      </w:r>
      <w:r w:rsidRPr="001656CE">
        <w:rPr>
          <w:rFonts w:cs="Arial"/>
          <w:lang w:val="en-US"/>
        </w:rPr>
        <w:t xml:space="preserve"> per le funzioni di base e di nuovo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inserire un </w:t>
      </w:r>
      <w:r w:rsidRPr="001656CE">
        <w:rPr>
          <w:rFonts w:cs="Arial"/>
          <w:b/>
          <w:bCs/>
          <w:lang w:val="en-US"/>
        </w:rPr>
        <w:t>blocco AND</w:t>
      </w:r>
      <w:r w:rsidRPr="001656CE">
        <w:rPr>
          <w:rFonts w:cs="Arial"/>
          <w:lang w:val="en-US"/>
        </w:rPr>
        <w:t xml:space="preserve"> (funzione AND) nel terzo ingresso del blocco OR.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Ci troviamo ora nel blocco B6.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Nel primo ingresso del blocco AND 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e i tasti cursore (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pt-BR"/>
        </w:rPr>
        <w:t xml:space="preserve">,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pt-BR"/>
        </w:rPr>
        <w:t xml:space="preserve">) per inserire l'ingresso </w:t>
      </w:r>
      <w:r w:rsidRPr="00F84973">
        <w:rPr>
          <w:rFonts w:cs="Arial"/>
          <w:b/>
          <w:bCs/>
          <w:lang w:val="pt-BR"/>
        </w:rPr>
        <w:t>I3</w:t>
      </w:r>
      <w:r w:rsidRPr="00F84973">
        <w:rPr>
          <w:rFonts w:cs="Arial"/>
          <w:lang w:val="pt-BR"/>
        </w:rPr>
        <w:t xml:space="preserve">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Nel secondo ingresso del blocco AND premere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(viene visualizzato CO) e di nuovo </w:t>
      </w:r>
      <w:r w:rsidRPr="00F84973">
        <w:rPr>
          <w:rFonts w:cs="Arial"/>
          <w:b/>
          <w:bCs/>
          <w:lang w:val="pt-BR"/>
        </w:rPr>
        <w:t>OK</w:t>
      </w:r>
      <w:r w:rsidRPr="00F84973">
        <w:rPr>
          <w:rFonts w:cs="Arial"/>
          <w:lang w:val="pt-BR"/>
        </w:rPr>
        <w:t xml:space="preserve"> e i tasti cursore (</w:t>
      </w:r>
      <w:r>
        <w:rPr>
          <w:rFonts w:cs="Arial"/>
          <w:b/>
          <w:bCs/>
        </w:rPr>
        <w:sym w:font="Symbol" w:char="F0DD"/>
      </w:r>
      <w:r w:rsidRPr="00F84973">
        <w:rPr>
          <w:rFonts w:cs="Arial"/>
          <w:lang w:val="pt-BR"/>
        </w:rPr>
        <w:t xml:space="preserve">, </w:t>
      </w:r>
      <w:r>
        <w:rPr>
          <w:rFonts w:cs="Arial"/>
          <w:b/>
          <w:bCs/>
        </w:rPr>
        <w:sym w:font="Symbol" w:char="F0DF"/>
      </w:r>
      <w:r w:rsidRPr="00F84973">
        <w:rPr>
          <w:rFonts w:cs="Arial"/>
          <w:lang w:val="pt-BR"/>
        </w:rPr>
        <w:t xml:space="preserve">) per inserire l'ingresso </w:t>
      </w:r>
      <w:r w:rsidRPr="00F84973">
        <w:rPr>
          <w:rFonts w:cs="Arial"/>
          <w:b/>
          <w:bCs/>
          <w:lang w:val="pt-BR"/>
        </w:rPr>
        <w:t>I5</w:t>
      </w:r>
      <w:r w:rsidRPr="00F84973">
        <w:rPr>
          <w:rFonts w:cs="Arial"/>
          <w:lang w:val="pt-BR"/>
        </w:rPr>
        <w:t xml:space="preserve">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Nel terzo e nel quarto ingresso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blocco AND premere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(viene visualizzato CO) e di nuovo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 xml:space="preserve"> (viene visualizzato </w:t>
      </w:r>
      <w:r w:rsidRPr="001656CE">
        <w:rPr>
          <w:rFonts w:cs="Arial"/>
          <w:b/>
          <w:bCs/>
          <w:lang w:val="en-US"/>
        </w:rPr>
        <w:t>I1</w:t>
      </w:r>
      <w:r w:rsidRPr="001656CE">
        <w:rPr>
          <w:rFonts w:cs="Arial"/>
          <w:lang w:val="en-US"/>
        </w:rPr>
        <w:t xml:space="preserve">) per inserire una </w:t>
      </w:r>
      <w:r w:rsidRPr="001656CE">
        <w:rPr>
          <w:rFonts w:cs="Arial"/>
          <w:b/>
          <w:bCs/>
          <w:lang w:val="en-US"/>
        </w:rPr>
        <w:t>x</w:t>
      </w:r>
      <w:r w:rsidRPr="001656CE">
        <w:rPr>
          <w:rFonts w:cs="Arial"/>
          <w:lang w:val="en-US"/>
        </w:rPr>
        <w:t xml:space="preserve"> per una posizione non utilizzata. Confermare con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L'inserimento dei dati per l'uscita Q1 è completato.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1656CE" w:rsidRDefault="00707670">
      <w:pPr>
        <w:autoSpaceDE w:val="0"/>
        <w:autoSpaceDN w:val="0"/>
        <w:adjustRightInd w:val="0"/>
        <w:ind w:left="285" w:firstLine="708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37784F19" wp14:editId="3887A349">
            <wp:extent cx="3981450" cy="115252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8A5" w:rsidRPr="001656CE">
        <w:rPr>
          <w:rFonts w:cs="Arial"/>
          <w:lang w:val="en-US"/>
        </w:rPr>
        <w:tab/>
        <w:t xml:space="preserve">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Avvertenza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Il capitolo 6 spiega come completare il programma attuale con l'aiuto del software LOGO</w:t>
      </w:r>
      <w:proofErr w:type="gramStart"/>
      <w:r w:rsidRPr="001656CE">
        <w:rPr>
          <w:rFonts w:cs="Arial"/>
          <w:lang w:val="en-US"/>
        </w:rPr>
        <w:t>!Soft</w:t>
      </w:r>
      <w:proofErr w:type="gramEnd"/>
      <w:r w:rsidRPr="001656CE">
        <w:rPr>
          <w:rFonts w:cs="Arial"/>
          <w:lang w:val="en-US"/>
        </w:rPr>
        <w:t xml:space="preserve"> Comfort.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 di comando per l'uscita Q1 viene trasferito da LOGO! </w:t>
      </w:r>
      <w:proofErr w:type="gramStart"/>
      <w:r w:rsidRPr="001656CE">
        <w:rPr>
          <w:rFonts w:cs="Arial"/>
          <w:lang w:val="en-US"/>
        </w:rPr>
        <w:t>al</w:t>
      </w:r>
      <w:proofErr w:type="gramEnd"/>
      <w:r w:rsidRPr="001656CE">
        <w:rPr>
          <w:rFonts w:cs="Arial"/>
          <w:lang w:val="en-US"/>
        </w:rPr>
        <w:t xml:space="preserve"> PC e ampliato con i blocchi necessari per le uscite Q2, Q3.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Selezionare con i tasti cursore (</w:t>
      </w:r>
      <w:r>
        <w:rPr>
          <w:rFonts w:cs="Arial"/>
          <w:b/>
          <w:bCs/>
        </w:rPr>
        <w:sym w:font="Symbol" w:char="F0DD"/>
      </w:r>
      <w:proofErr w:type="gramStart"/>
      <w:r w:rsidRPr="001656CE">
        <w:rPr>
          <w:rFonts w:cs="Arial"/>
          <w:lang w:val="en-US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1656CE">
        <w:rPr>
          <w:rFonts w:cs="Arial"/>
          <w:lang w:val="en-US"/>
        </w:rPr>
        <w:t>) l'uscita Q2.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Premere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</w:t>
      </w:r>
      <w:r w:rsidRPr="001656CE">
        <w:rPr>
          <w:rFonts w:cs="Arial"/>
          <w:b/>
          <w:bCs/>
          <w:lang w:val="en-US"/>
        </w:rPr>
        <w:t>cursore verso sinistra</w:t>
      </w:r>
      <w:r w:rsidRPr="001656CE">
        <w:rPr>
          <w:rFonts w:cs="Arial"/>
          <w:lang w:val="en-US"/>
        </w:rPr>
        <w:t xml:space="preserve"> e immettere il programma per l'uscita Q2.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Osservare che qui vengono programmati anche gli accessi </w:t>
      </w:r>
      <w:proofErr w:type="gramStart"/>
      <w:r w:rsidRPr="001656CE">
        <w:rPr>
          <w:rFonts w:cs="Arial"/>
          <w:lang w:val="en-US"/>
        </w:rPr>
        <w:t>a</w:t>
      </w:r>
      <w:proofErr w:type="gramEnd"/>
      <w:r w:rsidRPr="001656CE">
        <w:rPr>
          <w:rFonts w:cs="Arial"/>
          <w:lang w:val="en-US"/>
        </w:rPr>
        <w:t xml:space="preserve"> uscite di blocchi esistenti.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 blocchi già programmati si trovano in </w:t>
      </w:r>
      <w:r w:rsidRPr="001656CE">
        <w:rPr>
          <w:rFonts w:cs="Arial"/>
          <w:b/>
          <w:bCs/>
          <w:lang w:val="en-US"/>
        </w:rPr>
        <w:t>BN</w:t>
      </w:r>
      <w:r w:rsidRPr="001656CE">
        <w:rPr>
          <w:rFonts w:cs="Arial"/>
          <w:lang w:val="en-US"/>
        </w:rPr>
        <w:t xml:space="preserve"> per i numeri dei blocchi (in </w:t>
      </w:r>
      <w:r w:rsidRPr="001656CE">
        <w:rPr>
          <w:rFonts w:cs="Arial"/>
          <w:b/>
          <w:bCs/>
          <w:lang w:val="en-US"/>
        </w:rPr>
        <w:t>CO</w:t>
      </w:r>
      <w:r w:rsidRPr="001656CE">
        <w:rPr>
          <w:rFonts w:cs="Arial"/>
          <w:lang w:val="en-US"/>
        </w:rPr>
        <w:t xml:space="preserve"> </w:t>
      </w:r>
      <w:proofErr w:type="gramStart"/>
      <w:r w:rsidRPr="001656CE">
        <w:rPr>
          <w:rFonts w:cs="Arial"/>
          <w:lang w:val="en-US"/>
        </w:rPr>
        <w:t>spostarsi</w:t>
      </w:r>
      <w:proofErr w:type="gramEnd"/>
      <w:r w:rsidRPr="001656CE">
        <w:rPr>
          <w:rFonts w:cs="Arial"/>
          <w:lang w:val="en-US"/>
        </w:rPr>
        <w:t xml:space="preserve"> una volta con il </w:t>
      </w:r>
      <w:r w:rsidRPr="001656CE">
        <w:rPr>
          <w:rFonts w:cs="Arial"/>
          <w:b/>
          <w:bCs/>
          <w:lang w:val="en-US"/>
        </w:rPr>
        <w:t>cursore verso l'alto</w:t>
      </w:r>
      <w:r w:rsidRPr="001656CE">
        <w:rPr>
          <w:rFonts w:cs="Arial"/>
          <w:lang w:val="en-US"/>
        </w:rPr>
        <w:t>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Inserire ora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 per l'uscita Q3.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 xml:space="preserve">L'inserimento </w:t>
      </w:r>
      <w:proofErr w:type="gramStart"/>
      <w:r w:rsidRPr="001656CE">
        <w:rPr>
          <w:rFonts w:cs="Arial"/>
          <w:b/>
          <w:bCs/>
          <w:lang w:val="en-US"/>
        </w:rPr>
        <w:t>del</w:t>
      </w:r>
      <w:proofErr w:type="gramEnd"/>
      <w:r w:rsidRPr="001656CE">
        <w:rPr>
          <w:rFonts w:cs="Arial"/>
          <w:b/>
          <w:bCs/>
          <w:lang w:val="en-US"/>
        </w:rPr>
        <w:t xml:space="preserve"> programma per il comando del cancello con LOGO! </w:t>
      </w:r>
      <w:proofErr w:type="gramStart"/>
      <w:r w:rsidRPr="001656CE">
        <w:rPr>
          <w:rFonts w:cs="Arial"/>
          <w:b/>
          <w:bCs/>
          <w:lang w:val="en-US"/>
        </w:rPr>
        <w:t>è</w:t>
      </w:r>
      <w:proofErr w:type="gramEnd"/>
      <w:r w:rsidRPr="001656CE">
        <w:rPr>
          <w:rFonts w:cs="Arial"/>
          <w:b/>
          <w:bCs/>
          <w:lang w:val="en-US"/>
        </w:rPr>
        <w:t xml:space="preserve"> concluso.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Ora usciremo dalla modalità di inserimento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1. Tornare al menu di programmazione: premere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tasto </w:t>
      </w:r>
      <w:r w:rsidRPr="001656CE">
        <w:rPr>
          <w:rFonts w:cs="Arial"/>
          <w:b/>
          <w:bCs/>
          <w:lang w:val="en-US"/>
        </w:rPr>
        <w:t>ESC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Se non si torna al menu di programmazione significa che si è dimenticato di collegare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blocco completamente. LOGO! </w:t>
      </w:r>
      <w:proofErr w:type="gramStart"/>
      <w:r w:rsidRPr="001656CE">
        <w:rPr>
          <w:rFonts w:cs="Arial"/>
          <w:lang w:val="en-US"/>
        </w:rPr>
        <w:t>mostra</w:t>
      </w:r>
      <w:proofErr w:type="gramEnd"/>
      <w:r w:rsidRPr="001656CE">
        <w:rPr>
          <w:rFonts w:cs="Arial"/>
          <w:lang w:val="en-US"/>
        </w:rPr>
        <w:t xml:space="preserve"> il punto del programma in cui si è dimenticato di fare qualcosa (LOGO! accetta solo programmi completi).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2. Tornare al menu principale: premere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tasto </w:t>
      </w:r>
      <w:r w:rsidRPr="001656CE">
        <w:rPr>
          <w:rFonts w:cs="Arial"/>
          <w:b/>
          <w:bCs/>
          <w:lang w:val="en-US"/>
        </w:rPr>
        <w:t>ESC</w:t>
      </w:r>
      <w:r w:rsidRPr="001656CE">
        <w:rPr>
          <w:rFonts w:cs="Arial"/>
          <w:lang w:val="en-US"/>
        </w:rPr>
        <w:t>.</w:t>
      </w:r>
    </w:p>
    <w:p w:rsidR="00D068A5" w:rsidRPr="00F84973" w:rsidRDefault="00D068A5" w:rsidP="00D068A5">
      <w:pPr>
        <w:pStyle w:val="berschrift2"/>
        <w:rPr>
          <w:lang w:val="pt-BR"/>
        </w:rPr>
      </w:pPr>
      <w:bookmarkStart w:id="50" w:name="_Toc418070145"/>
      <w:r w:rsidRPr="00F84973">
        <w:rPr>
          <w:lang w:val="pt-BR"/>
        </w:rPr>
        <w:br w:type="page"/>
      </w:r>
      <w:bookmarkStart w:id="51" w:name="_Toc415662228"/>
      <w:r w:rsidRPr="00F84973">
        <w:rPr>
          <w:lang w:val="pt-BR"/>
        </w:rPr>
        <w:lastRenderedPageBreak/>
        <w:t>5.5</w:t>
      </w:r>
      <w:r w:rsidRPr="00F84973">
        <w:rPr>
          <w:lang w:val="pt-BR"/>
        </w:rPr>
        <w:tab/>
        <w:t>Impostazione di LOGO! in modo RUN</w:t>
      </w:r>
      <w:bookmarkEnd w:id="50"/>
      <w:bookmarkEnd w:id="51"/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1. Spostare '</w:t>
      </w:r>
      <w:r w:rsidRPr="001656CE">
        <w:rPr>
          <w:rFonts w:cs="Arial"/>
          <w:b/>
          <w:bCs/>
          <w:lang w:val="en-US"/>
        </w:rPr>
        <w:t>&gt;</w:t>
      </w:r>
      <w:r w:rsidRPr="001656CE">
        <w:rPr>
          <w:rFonts w:cs="Arial"/>
          <w:lang w:val="en-US"/>
        </w:rPr>
        <w:t>' su 'Start' ('Avvia'): con i tasti cursore (</w:t>
      </w:r>
      <w:r>
        <w:rPr>
          <w:rFonts w:cs="Arial"/>
          <w:b/>
          <w:bCs/>
        </w:rPr>
        <w:sym w:font="Symbol" w:char="F0DD"/>
      </w:r>
      <w:proofErr w:type="gramStart"/>
      <w:r w:rsidRPr="001656CE">
        <w:rPr>
          <w:rFonts w:cs="Arial"/>
          <w:lang w:val="en-US"/>
        </w:rPr>
        <w:t xml:space="preserve">, </w:t>
      </w:r>
      <w:proofErr w:type="gramEnd"/>
      <w:r>
        <w:rPr>
          <w:rFonts w:cs="Arial"/>
          <w:b/>
          <w:bCs/>
        </w:rPr>
        <w:sym w:font="Symbol" w:char="F0DF"/>
      </w:r>
      <w:r w:rsidRPr="001656CE">
        <w:rPr>
          <w:rFonts w:cs="Arial"/>
          <w:lang w:val="en-US"/>
        </w:rPr>
        <w:t>).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2. Confermare l'avvio: premere </w:t>
      </w:r>
      <w:r w:rsidRPr="001656CE">
        <w:rPr>
          <w:rFonts w:cs="Arial"/>
          <w:b/>
          <w:bCs/>
          <w:lang w:val="en-US"/>
        </w:rPr>
        <w:t>OK</w:t>
      </w:r>
      <w:r w:rsidRPr="001656CE">
        <w:rPr>
          <w:rFonts w:cs="Arial"/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LOGO! entra in RUN. Quando LOGO! è in RUN viene visualizzato quanto segue.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Default="00330325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F2B2C84" wp14:editId="4657A74F">
                <wp:simplePos x="0" y="0"/>
                <wp:positionH relativeFrom="column">
                  <wp:posOffset>603885</wp:posOffset>
                </wp:positionH>
                <wp:positionV relativeFrom="paragraph">
                  <wp:posOffset>4906010</wp:posOffset>
                </wp:positionV>
                <wp:extent cx="1371600" cy="381000"/>
                <wp:effectExtent l="0" t="0" r="0" b="0"/>
                <wp:wrapNone/>
                <wp:docPr id="16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A0836" w:rsidRDefault="00A54237" w:rsidP="00D068A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 xml:space="preserve">◄ </w:t>
                            </w:r>
                            <w:r>
                              <w:t xml:space="preserve">Tasti </w:t>
                            </w:r>
                            <w:r>
                              <w:rPr>
                                <w:rFonts w:cs="Arial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75" type="#_x0000_t202" style="position:absolute;left:0;text-align:left;margin-left:47.55pt;margin-top:386.3pt;width:108pt;height:30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" stroked="f">
                <v:textbox inset=".5mm,1mm,.5mm,1mm">
                  <w:txbxContent>
                    <w:p w:rsidR="00A54237" w:rsidRPr="00AA0836" w:rsidRDefault="00A54237" w:rsidP="00D068A5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 xml:space="preserve">◄ </w:t>
                      </w:r>
                      <w:r>
                        <w:t xml:space="preserve">Tasti </w:t>
                      </w:r>
                      <w:r>
                        <w:rPr>
                          <w:rFonts w:cs="Arial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216A859" wp14:editId="0A45213F">
                <wp:simplePos x="0" y="0"/>
                <wp:positionH relativeFrom="column">
                  <wp:posOffset>603885</wp:posOffset>
                </wp:positionH>
                <wp:positionV relativeFrom="paragraph">
                  <wp:posOffset>3705225</wp:posOffset>
                </wp:positionV>
                <wp:extent cx="1371600" cy="314325"/>
                <wp:effectExtent l="0" t="0" r="0" b="9525"/>
                <wp:wrapNone/>
                <wp:docPr id="17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A0836" w:rsidRDefault="00A54237" w:rsidP="0010363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 xml:space="preserve">◄ </w:t>
                            </w:r>
                            <w:r>
                              <w:t xml:space="preserve">Tasti </w:t>
                            </w:r>
                            <w:r>
                              <w:rPr>
                                <w:rFonts w:cs="Arial"/>
                              </w:rPr>
                              <w:t>►</w:t>
                            </w:r>
                          </w:p>
                          <w:p w:rsidR="00A54237" w:rsidRPr="00AA0836" w:rsidRDefault="00A54237" w:rsidP="00D068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6" type="#_x0000_t202" style="position:absolute;left:0;text-align:left;margin-left:47.55pt;margin-top:291.75pt;width:108pt;height:24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" stroked="f">
                <v:textbox inset=".5mm,1mm,.5mm,1mm">
                  <w:txbxContent>
                    <w:p w:rsidR="00A54237" w:rsidRPr="00AA0836" w:rsidRDefault="00A54237" w:rsidP="00103636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 xml:space="preserve">◄ </w:t>
                      </w:r>
                      <w:r>
                        <w:t xml:space="preserve">Tasti </w:t>
                      </w:r>
                      <w:r>
                        <w:rPr>
                          <w:rFonts w:cs="Arial"/>
                        </w:rPr>
                        <w:t>►</w:t>
                      </w:r>
                    </w:p>
                    <w:p w:rsidR="00A54237" w:rsidRPr="00AA0836" w:rsidRDefault="00A54237" w:rsidP="00D068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9293C" wp14:editId="754F90E0">
                <wp:simplePos x="0" y="0"/>
                <wp:positionH relativeFrom="column">
                  <wp:posOffset>603885</wp:posOffset>
                </wp:positionH>
                <wp:positionV relativeFrom="paragraph">
                  <wp:posOffset>2458085</wp:posOffset>
                </wp:positionV>
                <wp:extent cx="1371600" cy="381000"/>
                <wp:effectExtent l="0" t="0" r="0" b="0"/>
                <wp:wrapNone/>
                <wp:docPr id="17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A0836" w:rsidRDefault="00A54237" w:rsidP="0010363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 xml:space="preserve">◄ </w:t>
                            </w:r>
                            <w:r>
                              <w:t xml:space="preserve">Tasti </w:t>
                            </w:r>
                            <w:r>
                              <w:rPr>
                                <w:rFonts w:cs="Arial"/>
                              </w:rPr>
                              <w:t>►</w:t>
                            </w:r>
                          </w:p>
                          <w:p w:rsidR="00A54237" w:rsidRPr="00AA0836" w:rsidRDefault="00A54237" w:rsidP="00D068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7" type="#_x0000_t202" style="position:absolute;left:0;text-align:left;margin-left:47.55pt;margin-top:193.55pt;width:108pt;height:30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" stroked="f">
                <v:textbox inset=".5mm,1mm,.5mm,1mm">
                  <w:txbxContent>
                    <w:p w:rsidR="00A54237" w:rsidRPr="00AA0836" w:rsidRDefault="00A54237" w:rsidP="00103636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 xml:space="preserve">◄ </w:t>
                      </w:r>
                      <w:r>
                        <w:t xml:space="preserve">Tasti </w:t>
                      </w:r>
                      <w:r>
                        <w:rPr>
                          <w:rFonts w:cs="Arial"/>
                        </w:rPr>
                        <w:t>►</w:t>
                      </w:r>
                    </w:p>
                    <w:p w:rsidR="00A54237" w:rsidRPr="00AA0836" w:rsidRDefault="00A54237" w:rsidP="00D068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875D66B" wp14:editId="2BAF6FB5">
                <wp:simplePos x="0" y="0"/>
                <wp:positionH relativeFrom="column">
                  <wp:posOffset>603885</wp:posOffset>
                </wp:positionH>
                <wp:positionV relativeFrom="paragraph">
                  <wp:posOffset>1209675</wp:posOffset>
                </wp:positionV>
                <wp:extent cx="1371600" cy="314325"/>
                <wp:effectExtent l="0" t="0" r="0" b="9525"/>
                <wp:wrapNone/>
                <wp:docPr id="17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A0836" w:rsidRDefault="00A54237" w:rsidP="0010363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 xml:space="preserve">◄ </w:t>
                            </w:r>
                            <w:r>
                              <w:t xml:space="preserve">Tasti </w:t>
                            </w:r>
                            <w:r>
                              <w:rPr>
                                <w:rFonts w:cs="Arial"/>
                              </w:rPr>
                              <w:t>►</w:t>
                            </w:r>
                          </w:p>
                          <w:p w:rsidR="00A54237" w:rsidRPr="00AA0836" w:rsidRDefault="00A54237" w:rsidP="00D068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8" type="#_x0000_t202" style="position:absolute;left:0;text-align:left;margin-left:47.55pt;margin-top:95.25pt;width:108pt;height:24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" stroked="f">
                <v:textbox inset=".5mm,1mm,.5mm,1mm">
                  <w:txbxContent>
                    <w:p w:rsidR="00A54237" w:rsidRPr="00AA0836" w:rsidRDefault="00A54237" w:rsidP="00103636">
                      <w:pPr>
                        <w:jc w:val="center"/>
                      </w:pPr>
                      <w:r>
                        <w:rPr>
                          <w:rFonts w:cs="Arial"/>
                        </w:rPr>
                        <w:t xml:space="preserve">◄ </w:t>
                      </w:r>
                      <w:r>
                        <w:t xml:space="preserve">Tasti </w:t>
                      </w:r>
                      <w:r>
                        <w:rPr>
                          <w:rFonts w:cs="Arial"/>
                        </w:rPr>
                        <w:t>►</w:t>
                      </w:r>
                    </w:p>
                    <w:p w:rsidR="00A54237" w:rsidRPr="00AA0836" w:rsidRDefault="00A54237" w:rsidP="00D068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7670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5D4C5F" wp14:editId="0A479548">
                <wp:simplePos x="0" y="0"/>
                <wp:positionH relativeFrom="column">
                  <wp:posOffset>1375410</wp:posOffset>
                </wp:positionH>
                <wp:positionV relativeFrom="paragraph">
                  <wp:posOffset>103505</wp:posOffset>
                </wp:positionV>
                <wp:extent cx="2857500" cy="228600"/>
                <wp:effectExtent l="0" t="0" r="0" b="0"/>
                <wp:wrapNone/>
                <wp:docPr id="17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AA0836" w:rsidRDefault="00A54237" w:rsidP="00D068A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Schermata di LOGO! in RUN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79" type="#_x0000_t202" style="position:absolute;left:0;text-align:left;margin-left:108.3pt;margin-top:8.15pt;width:225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rmhQIAABs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" stroked="f">
                <v:textbox inset=".5mm,1mm,.5mm,1mm">
                  <w:txbxContent>
                    <w:p w:rsidR="00A54237" w:rsidRPr="00AA0836" w:rsidRDefault="00A54237" w:rsidP="00D068A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Schermata di LOGO! in RUN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736AA8B" wp14:editId="073989F7">
                <wp:simplePos x="0" y="0"/>
                <wp:positionH relativeFrom="column">
                  <wp:posOffset>2491105</wp:posOffset>
                </wp:positionH>
                <wp:positionV relativeFrom="paragraph">
                  <wp:posOffset>1657350</wp:posOffset>
                </wp:positionV>
                <wp:extent cx="2286000" cy="914400"/>
                <wp:effectExtent l="0" t="0" r="4445" b="0"/>
                <wp:wrapNone/>
                <wp:docPr id="17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408" w:lineRule="auto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 xml:space="preserve">Ingressi da I1 a I9 </w:t>
                            </w:r>
                          </w:p>
                          <w:p w:rsidR="00A54237" w:rsidRPr="00F84973" w:rsidRDefault="00A54237" w:rsidP="00D068A5">
                            <w:pPr>
                              <w:spacing w:line="408" w:lineRule="auto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 xml:space="preserve">Ingressi da I10 a I19 </w:t>
                            </w:r>
                          </w:p>
                          <w:p w:rsidR="00A54237" w:rsidRDefault="00A54237" w:rsidP="00D068A5">
                            <w:pPr>
                              <w:spacing w:line="408" w:lineRule="auto"/>
                            </w:pPr>
                            <w:r>
                              <w:t>Ingressi da I20 a I24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0" type="#_x0000_t202" style="position:absolute;left:0;text-align:left;margin-left:196.15pt;margin-top:130.5pt;width:180pt;height:1in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" stroked="f">
                <v:textbox inset=".5mm,1mm,.5mm,1mm">
                  <w:txbxContent>
                    <w:p w:rsidR="00A54237" w:rsidRPr="00F84973" w:rsidRDefault="00A54237" w:rsidP="00D068A5">
                      <w:pPr>
                        <w:spacing w:line="408" w:lineRule="auto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 xml:space="preserve">Ingressi da I1 a I9 </w:t>
                      </w:r>
                    </w:p>
                    <w:p w:rsidR="00A54237" w:rsidRPr="00F84973" w:rsidRDefault="00A54237" w:rsidP="00D068A5">
                      <w:pPr>
                        <w:spacing w:line="408" w:lineRule="auto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 xml:space="preserve">Ingressi da I10 a I19 </w:t>
                      </w:r>
                    </w:p>
                    <w:p w:rsidR="00A54237" w:rsidRDefault="00A54237" w:rsidP="00D068A5">
                      <w:pPr>
                        <w:spacing w:line="408" w:lineRule="auto"/>
                      </w:pPr>
                      <w:r>
                        <w:t>Ingressi da I20 a I24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56E78C2" wp14:editId="3A1B94E0">
                <wp:simplePos x="0" y="0"/>
                <wp:positionH relativeFrom="column">
                  <wp:posOffset>2436495</wp:posOffset>
                </wp:positionH>
                <wp:positionV relativeFrom="paragraph">
                  <wp:posOffset>412750</wp:posOffset>
                </wp:positionV>
                <wp:extent cx="2286000" cy="914400"/>
                <wp:effectExtent l="0" t="3175" r="1905" b="0"/>
                <wp:wrapNone/>
                <wp:docPr id="17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lang w:val="en-US"/>
                              </w:rPr>
                            </w:pPr>
                            <w:r w:rsidRPr="00F84973">
                              <w:rPr>
                                <w:lang w:val="es-ES"/>
                              </w:rPr>
                              <w:t xml:space="preserve">Data e ora attuale (solo per le versioni con orologio). </w:t>
                            </w:r>
                            <w:proofErr w:type="gramStart"/>
                            <w:r w:rsidRPr="001656CE">
                              <w:rPr>
                                <w:lang w:val="en-US"/>
                              </w:rPr>
                              <w:t>Questa indicazione lampeggia finché la data e l'ora non sono impostate correttamente.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1" type="#_x0000_t202" style="position:absolute;left:0;text-align:left;margin-left:191.85pt;margin-top:32.5pt;width:180pt;height:1in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" stroked="f">
                <v:textbox inset=".5mm,1mm,.5mm,1mm">
                  <w:txbxContent>
                    <w:p w:rsidR="00A54237" w:rsidRPr="001656CE" w:rsidRDefault="00A54237" w:rsidP="00D068A5">
                      <w:pPr>
                        <w:rPr>
                          <w:lang w:val="en-US"/>
                        </w:rPr>
                      </w:pPr>
                      <w:r w:rsidRPr="00F84973">
                        <w:rPr>
                          <w:lang w:val="es-ES"/>
                        </w:rPr>
                        <w:t xml:space="preserve">Data e ora attuale (solo per le versioni con orologio). </w:t>
                      </w:r>
                      <w:proofErr w:type="gramStart"/>
                      <w:r w:rsidRPr="001656CE">
                        <w:rPr>
                          <w:lang w:val="en-US"/>
                        </w:rPr>
                        <w:t>Questa indicazione lampeggia finché la data e l'ora non sono impostate correttamente.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5441950</wp:posOffset>
                </wp:positionV>
                <wp:extent cx="2286000" cy="800100"/>
                <wp:effectExtent l="0" t="3175" r="1905" b="0"/>
                <wp:wrapNone/>
                <wp:docPr id="16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1656CE" w:rsidRDefault="00A54237" w:rsidP="00D068A5">
                            <w:pPr>
                              <w:rPr>
                                <w:lang w:val="en-US"/>
                              </w:rPr>
                            </w:pPr>
                            <w:r w:rsidRPr="001656CE">
                              <w:rPr>
                                <w:lang w:val="en-US"/>
                              </w:rPr>
                              <w:t>4 tasti cursore per intervenire manualmente nel programma di comando (</w:t>
                            </w:r>
                            <w:r w:rsidRPr="001656CE">
                              <w:rPr>
                                <w:b/>
                                <w:lang w:val="en-US"/>
                              </w:rPr>
                              <w:t>ESC</w:t>
                            </w:r>
                            <w:r w:rsidRPr="001656CE">
                              <w:rPr>
                                <w:lang w:val="en-US"/>
                              </w:rPr>
                              <w:t xml:space="preserve"> + tasto desiderato)</w:t>
                            </w:r>
                          </w:p>
                          <w:p w:rsidR="00A54237" w:rsidRPr="001656CE" w:rsidRDefault="00A54237" w:rsidP="00D068A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2" type="#_x0000_t202" style="position:absolute;left:0;text-align:left;margin-left:191.85pt;margin-top:428.5pt;width:180pt;height:6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" stroked="f">
                <v:textbox inset=".5mm,1mm,.5mm,1mm">
                  <w:txbxContent>
                    <w:p w:rsidR="00A54237" w:rsidRPr="001656CE" w:rsidRDefault="00A54237" w:rsidP="00D068A5">
                      <w:pPr>
                        <w:rPr>
                          <w:lang w:val="en-US"/>
                        </w:rPr>
                      </w:pPr>
                      <w:r w:rsidRPr="001656CE">
                        <w:rPr>
                          <w:lang w:val="en-US"/>
                        </w:rPr>
                        <w:t>4 tasti cursore per intervenire manualmente nel programma di comando (</w:t>
                      </w:r>
                      <w:r w:rsidRPr="001656CE">
                        <w:rPr>
                          <w:b/>
                          <w:lang w:val="en-US"/>
                        </w:rPr>
                        <w:t>ESC</w:t>
                      </w:r>
                      <w:r w:rsidRPr="001656CE">
                        <w:rPr>
                          <w:lang w:val="en-US"/>
                        </w:rPr>
                        <w:t xml:space="preserve"> + tasto desiderato)</w:t>
                      </w:r>
                    </w:p>
                    <w:p w:rsidR="00A54237" w:rsidRPr="001656CE" w:rsidRDefault="00A54237" w:rsidP="00D068A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4154170</wp:posOffset>
                </wp:positionV>
                <wp:extent cx="2286000" cy="914400"/>
                <wp:effectExtent l="0" t="1270" r="0" b="0"/>
                <wp:wrapNone/>
                <wp:docPr id="1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Default="00A54237" w:rsidP="00D068A5">
                            <w:pPr>
                              <w:spacing w:line="408" w:lineRule="auto"/>
                            </w:pPr>
                            <w:r>
                              <w:t xml:space="preserve">Merker da M1 a M9 </w:t>
                            </w:r>
                          </w:p>
                          <w:p w:rsidR="00A54237" w:rsidRDefault="00A54237" w:rsidP="00D068A5">
                            <w:pPr>
                              <w:spacing w:line="408" w:lineRule="auto"/>
                            </w:pPr>
                            <w:r>
                              <w:t xml:space="preserve">Merker da M10 a M19 </w:t>
                            </w:r>
                          </w:p>
                          <w:p w:rsidR="00A54237" w:rsidRDefault="00A54237" w:rsidP="00D068A5">
                            <w:pPr>
                              <w:spacing w:line="408" w:lineRule="auto"/>
                            </w:pPr>
                            <w:r>
                              <w:t>Merker da M20 a M24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83" type="#_x0000_t202" style="position:absolute;left:0;text-align:left;margin-left:191.25pt;margin-top:327.1pt;width:180pt;height:1in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" stroked="f">
                <v:textbox inset=".5mm,1mm,.5mm,1mm">
                  <w:txbxContent>
                    <w:p w:rsidR="00A54237" w:rsidRDefault="00A54237" w:rsidP="00D068A5">
                      <w:pPr>
                        <w:spacing w:line="408" w:lineRule="auto"/>
                      </w:pPr>
                      <w:r>
                        <w:t xml:space="preserve">Merker da M1 a M9 </w:t>
                      </w:r>
                    </w:p>
                    <w:p w:rsidR="00A54237" w:rsidRDefault="00A54237" w:rsidP="00D068A5">
                      <w:pPr>
                        <w:spacing w:line="408" w:lineRule="auto"/>
                      </w:pPr>
                      <w:r>
                        <w:t xml:space="preserve">Merker da M10 a M19 </w:t>
                      </w:r>
                    </w:p>
                    <w:p w:rsidR="00A54237" w:rsidRDefault="00A54237" w:rsidP="00D068A5">
                      <w:pPr>
                        <w:spacing w:line="408" w:lineRule="auto"/>
                      </w:pPr>
                      <w:r>
                        <w:t>Merker da M20 a M24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2927350</wp:posOffset>
                </wp:positionV>
                <wp:extent cx="2286000" cy="914400"/>
                <wp:effectExtent l="0" t="3175" r="1905" b="0"/>
                <wp:wrapNone/>
                <wp:docPr id="16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408" w:lineRule="auto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 xml:space="preserve">Uscite da Q1 a Q9 </w:t>
                            </w:r>
                          </w:p>
                          <w:p w:rsidR="00A54237" w:rsidRPr="00F84973" w:rsidRDefault="00A54237" w:rsidP="00D068A5">
                            <w:pPr>
                              <w:spacing w:line="408" w:lineRule="auto"/>
                              <w:rPr>
                                <w:lang w:val="pt-BR"/>
                              </w:rPr>
                            </w:pPr>
                            <w:r w:rsidRPr="00F84973">
                              <w:rPr>
                                <w:lang w:val="pt-BR"/>
                              </w:rPr>
                              <w:t>Uscite da Q10 a Q16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84" type="#_x0000_t202" style="position:absolute;left:0;text-align:left;margin-left:191.85pt;margin-top:230.5pt;width:180pt;height:1in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" stroked="f">
                <v:textbox inset=".5mm,1mm,.5mm,1mm">
                  <w:txbxContent>
                    <w:p w:rsidR="00A54237" w:rsidRPr="00F84973" w:rsidRDefault="00A54237" w:rsidP="00D068A5">
                      <w:pPr>
                        <w:spacing w:line="408" w:lineRule="auto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 xml:space="preserve">Uscite da Q1 a Q9 </w:t>
                      </w:r>
                    </w:p>
                    <w:p w:rsidR="00A54237" w:rsidRPr="00F84973" w:rsidRDefault="00A54237" w:rsidP="00D068A5">
                      <w:pPr>
                        <w:spacing w:line="408" w:lineRule="auto"/>
                        <w:rPr>
                          <w:lang w:val="pt-BR"/>
                        </w:rPr>
                      </w:pPr>
                      <w:r w:rsidRPr="00F84973">
                        <w:rPr>
                          <w:lang w:val="pt-BR"/>
                        </w:rPr>
                        <w:t>Uscite da Q10 a Q16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rFonts w:cs="Arial"/>
          <w:noProof/>
        </w:rPr>
        <w:drawing>
          <wp:inline distT="0" distB="0" distL="0" distR="0">
            <wp:extent cx="4638675" cy="6153150"/>
            <wp:effectExtent l="0" t="0" r="9525" b="0"/>
            <wp:docPr id="26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  <w:r>
        <w:br w:type="page"/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lastRenderedPageBreak/>
        <w:t>In RUN, LOGO! esegue il programma, ovvero prima legge lo stato degli ingressi, quindi determina lo stato delle uscite mediante il programma inserito e infine attiva o disattiva i relè nelle uscite.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Lo stato di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ingresso o di un'uscita in LOGO! </w:t>
      </w:r>
      <w:proofErr w:type="gramStart"/>
      <w:r w:rsidRPr="001656CE">
        <w:rPr>
          <w:rFonts w:cs="Arial"/>
          <w:lang w:val="en-US"/>
        </w:rPr>
        <w:t>viene</w:t>
      </w:r>
      <w:proofErr w:type="gramEnd"/>
      <w:r w:rsidRPr="001656CE">
        <w:rPr>
          <w:rFonts w:cs="Arial"/>
          <w:lang w:val="en-US"/>
        </w:rPr>
        <w:t xml:space="preserve"> rappresentato così: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2110105</wp:posOffset>
                </wp:positionV>
                <wp:extent cx="1028700" cy="554990"/>
                <wp:effectExtent l="4445" t="0" r="0" b="1905"/>
                <wp:wrapNone/>
                <wp:docPr id="1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564425" w:rsidRDefault="00A54237" w:rsidP="00D068A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Applicazione del nostro esempio: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5" type="#_x0000_t202" style="position:absolute;left:0;text-align:left;margin-left:49.1pt;margin-top:166.15pt;width:81pt;height:43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" stroked="f">
                <v:textbox inset=".5mm,.3mm,.5mm,.3mm">
                  <w:txbxContent>
                    <w:p w:rsidR="00A54237" w:rsidRPr="00564425" w:rsidRDefault="00A54237" w:rsidP="00D068A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Applicazione del nostro esempio: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889635</wp:posOffset>
                </wp:positionV>
                <wp:extent cx="4114800" cy="228600"/>
                <wp:effectExtent l="0" t="3810" r="2540" b="0"/>
                <wp:wrapNone/>
                <wp:docPr id="16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pt-BR"/>
                              </w:rPr>
                            </w:pPr>
                            <w:r w:rsidRPr="00F84973">
                              <w:rPr>
                                <w:sz w:val="18"/>
                                <w:lang w:val="pt-BR"/>
                              </w:rPr>
                              <w:t>In questo esempio solo I1, I15, Q8 e Q12 sono "high".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6" type="#_x0000_t202" style="position:absolute;left:0;text-align:left;margin-left:88.3pt;margin-top:70.05pt;width:324pt;height:1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" stroked="f">
                <v:textbox inset=".5mm,.3mm,.5mm,.3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lang w:val="pt-BR"/>
                        </w:rPr>
                      </w:pPr>
                      <w:r w:rsidRPr="00F84973">
                        <w:rPr>
                          <w:sz w:val="18"/>
                          <w:lang w:val="pt-BR"/>
                        </w:rPr>
                        <w:t>In questo esempio solo I1, I15, Q8 e Q12 sono "high".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79375</wp:posOffset>
                </wp:positionV>
                <wp:extent cx="1714500" cy="723265"/>
                <wp:effectExtent l="1905" t="3175" r="0" b="0"/>
                <wp:wrapNone/>
                <wp:docPr id="16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F84973">
                              <w:rPr>
                                <w:sz w:val="18"/>
                                <w:lang w:val="es-ES"/>
                              </w:rPr>
                              <w:t xml:space="preserve">L'ingresso/uscita ha lo stato '1': invertito </w:t>
                            </w:r>
                            <w:r w:rsidRPr="00F84973">
                              <w:rPr>
                                <w:rFonts w:cs="Arial"/>
                                <w:color w:val="C0C0C0"/>
                                <w:sz w:val="18"/>
                                <w:lang w:val="es-ES"/>
                              </w:rPr>
                              <w:t>█</w:t>
                            </w:r>
                            <w:r w:rsidRPr="00F84973">
                              <w:rPr>
                                <w:sz w:val="18"/>
                                <w:lang w:val="es-ES"/>
                              </w:rPr>
                              <w:t xml:space="preserve"> </w:t>
                            </w: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F84973">
                              <w:rPr>
                                <w:sz w:val="18"/>
                                <w:lang w:val="es-ES"/>
                              </w:rPr>
                              <w:t>L'ingresso/uscita ha lo stato '0': non invertito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7" type="#_x0000_t202" style="position:absolute;left:0;text-align:left;margin-left:170.4pt;margin-top:6.25pt;width:135pt;height:56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" stroked="f">
                <v:textbox inset=".5mm,.3mm,.5mm,.3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  <w:r w:rsidRPr="00F84973">
                        <w:rPr>
                          <w:sz w:val="18"/>
                          <w:lang w:val="es-ES"/>
                        </w:rPr>
                        <w:t xml:space="preserve">L'ingresso/uscita ha lo stato '1': invertito </w:t>
                      </w:r>
                      <w:r w:rsidRPr="00F84973">
                        <w:rPr>
                          <w:rFonts w:cs="Arial"/>
                          <w:color w:val="C0C0C0"/>
                          <w:sz w:val="18"/>
                          <w:lang w:val="es-ES"/>
                        </w:rPr>
                        <w:t>█</w:t>
                      </w:r>
                      <w:r w:rsidRPr="00F84973">
                        <w:rPr>
                          <w:sz w:val="18"/>
                          <w:lang w:val="es-ES"/>
                        </w:rPr>
                        <w:t xml:space="preserve"> </w:t>
                      </w: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  <w:r w:rsidRPr="00F84973">
                        <w:rPr>
                          <w:sz w:val="18"/>
                          <w:lang w:val="es-ES"/>
                        </w:rPr>
                        <w:t>L'ingresso/uscita ha lo stato '0': non invertito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>
            <wp:extent cx="4695825" cy="1085850"/>
            <wp:effectExtent l="0" t="0" r="9525" b="0"/>
            <wp:docPr id="27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Esempio di visualizzazione dello stato sul display: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F729CF">
      <w:pPr>
        <w:autoSpaceDE w:val="0"/>
        <w:autoSpaceDN w:val="0"/>
        <w:adjustRightInd w:val="0"/>
        <w:ind w:left="993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92075</wp:posOffset>
                </wp:positionV>
                <wp:extent cx="1714500" cy="2971800"/>
                <wp:effectExtent l="0" t="0" r="1270" b="3175"/>
                <wp:wrapNone/>
                <wp:docPr id="16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pt-BR"/>
                              </w:rPr>
                            </w:pPr>
                            <w:r w:rsidRPr="00F84973">
                              <w:rPr>
                                <w:sz w:val="18"/>
                                <w:lang w:val="pt-BR"/>
                              </w:rPr>
                              <w:t>Se l'interruttore S1 è chiuso, sull'ingresso I1 è presente tensione: l'ingresso I1 ha lo stato '1'.</w:t>
                            </w: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pt-BR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F84973">
                              <w:rPr>
                                <w:sz w:val="18"/>
                                <w:lang w:val="es-ES"/>
                              </w:rPr>
                              <w:t>LOGO! determina lo stato delle uscite con il programma di comando.</w:t>
                            </w: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F84973">
                              <w:rPr>
                                <w:sz w:val="18"/>
                                <w:lang w:val="es-ES"/>
                              </w:rPr>
                              <w:t>L'uscita Q1 qui ha lo stato '1'.</w:t>
                            </w:r>
                          </w:p>
                          <w:p w:rsidR="00A54237" w:rsidRPr="00F84973" w:rsidRDefault="00A54237" w:rsidP="00D068A5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  <w:p w:rsidR="00A54237" w:rsidRPr="001656CE" w:rsidRDefault="00A54237" w:rsidP="00D068A5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1656CE">
                              <w:rPr>
                                <w:sz w:val="18"/>
                                <w:lang w:val="en-US"/>
                              </w:rPr>
                              <w:t xml:space="preserve">Se Q1 ha lo stato '1', LOGO! </w:t>
                            </w:r>
                            <w:proofErr w:type="gramStart"/>
                            <w:r w:rsidRPr="001656CE">
                              <w:rPr>
                                <w:sz w:val="18"/>
                                <w:lang w:val="en-US"/>
                              </w:rPr>
                              <w:t>attiva</w:t>
                            </w:r>
                            <w:proofErr w:type="gramEnd"/>
                            <w:r w:rsidRPr="001656CE">
                              <w:rPr>
                                <w:sz w:val="18"/>
                                <w:lang w:val="en-US"/>
                              </w:rPr>
                              <w:t xml:space="preserve"> il relè Q1 e l'utilizzatore in Q1 viene alimentato di tensione.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8" type="#_x0000_t202" style="position:absolute;left:0;text-align:left;margin-left:296.15pt;margin-top:7.25pt;width:135pt;height:23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" stroked="f">
                <v:textbox inset=".5mm,.3mm,.5mm,.3mm">
                  <w:txbxContent>
                    <w:p w:rsidR="00A54237" w:rsidRPr="00F84973" w:rsidRDefault="00A54237" w:rsidP="00D068A5">
                      <w:pPr>
                        <w:rPr>
                          <w:sz w:val="18"/>
                          <w:lang w:val="pt-BR"/>
                        </w:rPr>
                      </w:pPr>
                      <w:r w:rsidRPr="00F84973">
                        <w:rPr>
                          <w:sz w:val="18"/>
                          <w:lang w:val="pt-BR"/>
                        </w:rPr>
                        <w:t>Se l'interruttore S1 è chiuso, sull'ingresso I1 è presente tensione: l'ingresso I1 ha lo stato '1'.</w:t>
                      </w: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pt-BR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  <w:r w:rsidRPr="00F84973">
                        <w:rPr>
                          <w:sz w:val="18"/>
                          <w:lang w:val="es-ES"/>
                        </w:rPr>
                        <w:t>LOGO! determina lo stato delle uscite con il programma di comando.</w:t>
                      </w: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  <w:r w:rsidRPr="00F84973">
                        <w:rPr>
                          <w:sz w:val="18"/>
                          <w:lang w:val="es-ES"/>
                        </w:rPr>
                        <w:t>L'uscita Q1 qui ha lo stato '1'.</w:t>
                      </w:r>
                    </w:p>
                    <w:p w:rsidR="00A54237" w:rsidRPr="00F84973" w:rsidRDefault="00A54237" w:rsidP="00D068A5">
                      <w:pPr>
                        <w:rPr>
                          <w:sz w:val="18"/>
                          <w:lang w:val="es-ES"/>
                        </w:rPr>
                      </w:pPr>
                    </w:p>
                    <w:p w:rsidR="00A54237" w:rsidRPr="001656CE" w:rsidRDefault="00A54237" w:rsidP="00D068A5">
                      <w:pPr>
                        <w:rPr>
                          <w:sz w:val="18"/>
                          <w:lang w:val="en-US"/>
                        </w:rPr>
                      </w:pPr>
                      <w:r w:rsidRPr="001656CE">
                        <w:rPr>
                          <w:sz w:val="18"/>
                          <w:lang w:val="en-US"/>
                        </w:rPr>
                        <w:t xml:space="preserve">Se Q1 ha lo stato '1', LOGO! </w:t>
                      </w:r>
                      <w:proofErr w:type="gramStart"/>
                      <w:r w:rsidRPr="001656CE">
                        <w:rPr>
                          <w:sz w:val="18"/>
                          <w:lang w:val="en-US"/>
                        </w:rPr>
                        <w:t>attiva</w:t>
                      </w:r>
                      <w:proofErr w:type="gramEnd"/>
                      <w:r w:rsidRPr="001656CE">
                        <w:rPr>
                          <w:sz w:val="18"/>
                          <w:lang w:val="en-US"/>
                        </w:rPr>
                        <w:t xml:space="preserve"> il relè Q1 e l'utilizzatore in Q1 viene alimentato di tensione.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>
            <wp:extent cx="4800600" cy="3124200"/>
            <wp:effectExtent l="0" t="0" r="0" b="0"/>
            <wp:docPr id="28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>Ora è possibile testare il comando del cancello con LOGO</w:t>
      </w:r>
      <w:proofErr w:type="gramStart"/>
      <w:r w:rsidRPr="00A54237">
        <w:rPr>
          <w:rFonts w:cs="Arial"/>
          <w:lang w:val="en-US"/>
        </w:rPr>
        <w:t>!.</w:t>
      </w:r>
      <w:proofErr w:type="gramEnd"/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Osservare che i finecorsa per </w:t>
      </w:r>
      <w:r w:rsidRPr="00A54237">
        <w:rPr>
          <w:rFonts w:cs="Arial"/>
          <w:b/>
          <w:lang w:val="en-US"/>
        </w:rPr>
        <w:t>'Cancello aperto'</w:t>
      </w:r>
      <w:r w:rsidRPr="00A54237">
        <w:rPr>
          <w:rFonts w:cs="Arial"/>
          <w:lang w:val="en-US"/>
        </w:rPr>
        <w:t xml:space="preserve"> e </w:t>
      </w:r>
      <w:r w:rsidRPr="00A54237">
        <w:rPr>
          <w:rFonts w:cs="Arial"/>
          <w:b/>
          <w:lang w:val="en-US"/>
        </w:rPr>
        <w:t>'Cancello chiuso'</w:t>
      </w:r>
      <w:r w:rsidRPr="00A54237">
        <w:rPr>
          <w:rFonts w:cs="Arial"/>
          <w:lang w:val="en-US"/>
        </w:rPr>
        <w:t xml:space="preserve"> e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bordo sensibile di sicurezza hanno una </w:t>
      </w:r>
      <w:r w:rsidRPr="00A54237">
        <w:rPr>
          <w:rFonts w:cs="Arial"/>
          <w:b/>
          <w:lang w:val="en-US"/>
        </w:rPr>
        <w:t>funzione di contatto normalmente chiuso NC</w:t>
      </w:r>
      <w:r w:rsidRPr="00A54237">
        <w:rPr>
          <w:rFonts w:cs="Arial"/>
          <w:lang w:val="en-US"/>
        </w:rPr>
        <w:t>.</w:t>
      </w: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Con i tasti manuali </w:t>
      </w:r>
      <w:r w:rsidRPr="00A54237">
        <w:rPr>
          <w:rFonts w:cs="Arial"/>
          <w:b/>
          <w:lang w:val="en-US"/>
        </w:rPr>
        <w:t>'Apri'</w:t>
      </w:r>
      <w:r w:rsidRPr="00A54237">
        <w:rPr>
          <w:rFonts w:cs="Arial"/>
          <w:lang w:val="en-US"/>
        </w:rPr>
        <w:t xml:space="preserve"> e </w:t>
      </w:r>
      <w:r w:rsidRPr="00A54237">
        <w:rPr>
          <w:rFonts w:cs="Arial"/>
          <w:b/>
          <w:lang w:val="en-US"/>
        </w:rPr>
        <w:t>'Chiudi'</w:t>
      </w:r>
      <w:r w:rsidRPr="00A54237">
        <w:rPr>
          <w:rFonts w:cs="Arial"/>
          <w:lang w:val="en-US"/>
        </w:rPr>
        <w:t xml:space="preserve">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cancello si muove solo finché è azionato il tasto corrispondente. Quando si aziona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cancello la luce di segnalazione lampeggia per 5 secondi prima che il cancello cominci a muoversi, ovvero i pulsanti manuali devono essere premuti per tutta la durata.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gli interruttori a fune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cancello si apre e si chiude in funzionamento automatico.</w:t>
      </w:r>
    </w:p>
    <w:p w:rsidR="00D068A5" w:rsidRPr="001656CE" w:rsidRDefault="00D068A5">
      <w:pPr>
        <w:tabs>
          <w:tab w:val="left" w:pos="964"/>
          <w:tab w:val="left" w:leader="dot" w:pos="7728"/>
          <w:tab w:val="left" w:pos="8160"/>
          <w:tab w:val="right" w:pos="9288"/>
        </w:tabs>
        <w:spacing w:line="288" w:lineRule="auto"/>
        <w:rPr>
          <w:rFonts w:cs="Arial"/>
          <w:lang w:val="en-US"/>
        </w:rPr>
      </w:pPr>
    </w:p>
    <w:p w:rsidR="00D068A5" w:rsidRPr="001656CE" w:rsidRDefault="00D068A5" w:rsidP="00D068A5">
      <w:pPr>
        <w:pStyle w:val="berschrift1"/>
        <w:rPr>
          <w:lang w:val="en-US"/>
        </w:rPr>
      </w:pPr>
      <w:r w:rsidRPr="001656CE">
        <w:rPr>
          <w:lang w:val="en-US"/>
        </w:rPr>
        <w:br w:type="page"/>
      </w:r>
      <w:bookmarkStart w:id="52" w:name="_Toc415662229"/>
      <w:bookmarkStart w:id="53" w:name="_Toc418070146"/>
      <w:r w:rsidRPr="001656CE">
        <w:rPr>
          <w:lang w:val="en-US"/>
        </w:rPr>
        <w:lastRenderedPageBreak/>
        <w:t>6.</w:t>
      </w:r>
      <w:r w:rsidRPr="001656CE">
        <w:rPr>
          <w:lang w:val="en-US"/>
        </w:rPr>
        <w:tab/>
        <w:t>Software per LOGO! 0BA0 – 0BA8</w:t>
      </w:r>
      <w:bookmarkEnd w:id="52"/>
      <w:bookmarkEnd w:id="53"/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Per programmare LOGO! </w:t>
      </w:r>
      <w:proofErr w:type="gramStart"/>
      <w:r w:rsidRPr="001656CE">
        <w:rPr>
          <w:rFonts w:cs="Arial"/>
          <w:lang w:val="en-US"/>
        </w:rPr>
        <w:t>al</w:t>
      </w:r>
      <w:proofErr w:type="gramEnd"/>
      <w:r w:rsidRPr="001656CE">
        <w:rPr>
          <w:rFonts w:cs="Arial"/>
          <w:lang w:val="en-US"/>
        </w:rPr>
        <w:t xml:space="preserve"> PC è stato studiato il pacchetto di programmazione LOGO!Soft Comfort.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software mette a disposizione ad es. </w:t>
      </w:r>
      <w:proofErr w:type="gramStart"/>
      <w:r w:rsidRPr="001656CE">
        <w:rPr>
          <w:rFonts w:cs="Arial"/>
          <w:lang w:val="en-US"/>
        </w:rPr>
        <w:t>le</w:t>
      </w:r>
      <w:proofErr w:type="gramEnd"/>
      <w:r w:rsidRPr="001656CE">
        <w:rPr>
          <w:rFonts w:cs="Arial"/>
          <w:lang w:val="en-US"/>
        </w:rPr>
        <w:t xml:space="preserve"> funzioni seguenti:</w:t>
      </w:r>
    </w:p>
    <w:p w:rsidR="00D068A5" w:rsidRPr="001656CE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Interfaccia grafica offline per la scrittura del programma di comando come Ladder Diagram (schema a contatti / circuito) oppure Function Block Diagram (schema logico)</w:t>
      </w:r>
    </w:p>
    <w:p w:rsidR="00D068A5" w:rsidRPr="001656CE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Simulazione del programma di comando sul PC</w:t>
      </w:r>
    </w:p>
    <w:p w:rsidR="00D068A5" w:rsidRPr="00F84973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lang w:val="es-ES"/>
        </w:rPr>
      </w:pPr>
      <w:r w:rsidRPr="00F84973">
        <w:rPr>
          <w:lang w:val="es-ES"/>
        </w:rPr>
        <w:t>Generazione e stampa di uno schema generale del programma di comando</w:t>
      </w:r>
    </w:p>
    <w:p w:rsidR="00D068A5" w:rsidRPr="00F84973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>Backup dei dati del programma di comando su disco fisso o altro supporto</w:t>
      </w:r>
    </w:p>
    <w:p w:rsidR="00D068A5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Confronto tra programmi di comando</w:t>
      </w:r>
    </w:p>
    <w:p w:rsidR="00D068A5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Blocchi facilmente parametrizzabili</w:t>
      </w:r>
    </w:p>
    <w:p w:rsidR="00D068A5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Trasferimento del programma di comando</w:t>
      </w:r>
    </w:p>
    <w:p w:rsidR="00D068A5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da LOGO! al PC</w:t>
      </w:r>
    </w:p>
    <w:p w:rsidR="00D068A5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dal PC a LOGO!</w:t>
      </w:r>
    </w:p>
    <w:p w:rsidR="00D068A5" w:rsidRPr="001656CE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Lettura del contatore delle ore d'esercizio</w:t>
      </w:r>
    </w:p>
    <w:p w:rsidR="00D068A5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Impostazione dell'ora</w:t>
      </w:r>
    </w:p>
    <w:p w:rsidR="00D068A5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Impostazione dell'ora legale e dell'ora solare</w:t>
      </w:r>
    </w:p>
    <w:p w:rsidR="00D068A5" w:rsidRPr="001656CE" w:rsidRDefault="00D068A5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Test online: visualizzazione di stati e valori attuali di LOGO! in modo RUN:</w:t>
      </w:r>
    </w:p>
    <w:p w:rsidR="00D068A5" w:rsidRPr="00F84973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>stati di tutti gli I/O digitali, i merker, i bit del registro di scorrimento e i tasti cursore</w:t>
      </w:r>
    </w:p>
    <w:p w:rsidR="00D068A5" w:rsidRPr="00F84973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>valori di tutti gli I/O analogici e dei merker</w:t>
      </w:r>
    </w:p>
    <w:p w:rsidR="00D068A5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risultati di tutti i blocchi</w:t>
      </w:r>
    </w:p>
    <w:p w:rsidR="00D068A5" w:rsidRDefault="00D068A5" w:rsidP="00D068A5">
      <w:pPr>
        <w:numPr>
          <w:ilvl w:val="1"/>
          <w:numId w:val="31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valori attuali (tempi inclusi) dei blocchi selezionati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- </w:t>
      </w:r>
      <w:r w:rsidR="0035132D" w:rsidRPr="00A54237">
        <w:rPr>
          <w:rFonts w:cs="Arial"/>
          <w:lang w:val="en-US"/>
        </w:rPr>
        <w:tab/>
      </w:r>
      <w:r w:rsidRPr="00A54237">
        <w:rPr>
          <w:rFonts w:cs="Arial"/>
          <w:lang w:val="en-US"/>
        </w:rPr>
        <w:t xml:space="preserve">Arresto dell'elaborazione </w:t>
      </w:r>
      <w:proofErr w:type="gramStart"/>
      <w:r w:rsidRPr="00A54237">
        <w:rPr>
          <w:rFonts w:cs="Arial"/>
          <w:lang w:val="en-US"/>
        </w:rPr>
        <w:t>del</w:t>
      </w:r>
      <w:proofErr w:type="gramEnd"/>
      <w:r w:rsidRPr="00A54237">
        <w:rPr>
          <w:rFonts w:cs="Arial"/>
          <w:lang w:val="en-US"/>
        </w:rPr>
        <w:t xml:space="preserve"> programma di comando dal PC (STOP).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</w:p>
    <w:p w:rsidR="00D068A5" w:rsidRPr="00F84973" w:rsidRDefault="00D068A5" w:rsidP="00D068A5">
      <w:pPr>
        <w:pStyle w:val="berschrift2"/>
      </w:pPr>
      <w:bookmarkStart w:id="54" w:name="_Toc415662230"/>
      <w:bookmarkStart w:id="55" w:name="_Toc418070147"/>
      <w:r w:rsidRPr="00F84973">
        <w:t>6.1</w:t>
      </w:r>
      <w:r w:rsidRPr="00F84973">
        <w:tab/>
        <w:t>LOGO!Soft Comfort</w:t>
      </w:r>
      <w:bookmarkEnd w:id="54"/>
      <w:bookmarkEnd w:id="55"/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>LOGO</w:t>
      </w:r>
      <w:proofErr w:type="gramStart"/>
      <w:r w:rsidRPr="00A54237">
        <w:rPr>
          <w:rFonts w:cs="Arial"/>
          <w:lang w:val="en-US"/>
        </w:rPr>
        <w:t>!Soft</w:t>
      </w:r>
      <w:proofErr w:type="gramEnd"/>
      <w:r w:rsidRPr="00A54237">
        <w:rPr>
          <w:rFonts w:cs="Arial"/>
          <w:lang w:val="en-US"/>
        </w:rPr>
        <w:t xml:space="preserve"> Comfort rappresenta dunque un'alternativa alle consuete modalità di progettazione.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</w:p>
    <w:p w:rsidR="00D068A5" w:rsidRPr="001656CE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Sviluppo del programma di comando a tavolino.</w:t>
      </w:r>
    </w:p>
    <w:p w:rsidR="00D068A5" w:rsidRPr="001656CE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Possibilità di simulare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 di comando al computer, verificandone la funzionalità ancor prima dell'utilizzo effettivo.</w:t>
      </w:r>
    </w:p>
    <w:p w:rsidR="00D068A5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Possibilità di commentare e stampare il programma di comando.</w:t>
      </w:r>
    </w:p>
    <w:p w:rsidR="00D068A5" w:rsidRPr="001656CE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Possibilità di salvare una copia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 di comando nel sistema di file del PC.</w:t>
      </w:r>
    </w:p>
    <w:p w:rsidR="00D068A5" w:rsidRPr="00F84973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  <w:lang w:val="fr-FR"/>
        </w:rPr>
      </w:pPr>
      <w:r w:rsidRPr="00F84973">
        <w:rPr>
          <w:rFonts w:cs="Arial"/>
          <w:lang w:val="fr-FR"/>
        </w:rPr>
        <w:t>Il programma di comando rimane così direttamente accessibile per successive modifiche.</w:t>
      </w:r>
    </w:p>
    <w:p w:rsidR="00D068A5" w:rsidRPr="00F84973" w:rsidRDefault="00D068A5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>Basta premere qualche tasto per trasferire a LOGO! il programma di comando.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56" w:name="_Toc415662231"/>
      <w:bookmarkStart w:id="57" w:name="_Toc418070148"/>
      <w:r w:rsidRPr="00F84973">
        <w:rPr>
          <w:lang w:val="pt-BR"/>
        </w:rPr>
        <w:lastRenderedPageBreak/>
        <w:t>6.2</w:t>
      </w:r>
      <w:r w:rsidRPr="00F84973">
        <w:rPr>
          <w:lang w:val="pt-BR"/>
        </w:rPr>
        <w:tab/>
        <w:t>Collegamento di LOGO! a un PC</w:t>
      </w:r>
      <w:bookmarkEnd w:id="56"/>
      <w:bookmarkEnd w:id="57"/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b/>
          <w:lang w:val="pt-BR"/>
        </w:rPr>
      </w:pPr>
      <w:r w:rsidRPr="00F84973">
        <w:rPr>
          <w:b/>
          <w:lang w:val="pt-BR"/>
        </w:rPr>
        <w:t>LOGO! standard da 0BA0 a 0BA6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lang w:val="es-ES"/>
        </w:rPr>
      </w:pPr>
      <w:r w:rsidRPr="00F84973">
        <w:rPr>
          <w:lang w:val="es-ES"/>
        </w:rPr>
        <w:t>Per collegare un LOGO! standard al PC occorre utilizzare l'apposito cavo per PC di LOGO!.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  <w:r w:rsidRPr="00F84973">
        <w:rPr>
          <w:rFonts w:cs="Arial"/>
          <w:lang w:val="pt-BR"/>
        </w:rPr>
        <w:t xml:space="preserve">Togliere il coperchio o il modulo di programma (scheda) da LOGO! e collegare il cavo. </w:t>
      </w:r>
      <w:r w:rsidRPr="00F84973">
        <w:rPr>
          <w:rFonts w:cs="Arial"/>
          <w:lang w:val="es-ES"/>
        </w:rPr>
        <w:t>Collegare l'altra estremità del cavo all'interfaccia seriale o a una porta USB del PC.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b/>
          <w:lang w:val="en-US"/>
        </w:rPr>
      </w:pPr>
      <w:r w:rsidRPr="001656CE">
        <w:rPr>
          <w:b/>
          <w:lang w:val="en-US"/>
        </w:rPr>
        <w:t xml:space="preserve">LOGO! 0BA7 – 0BA8 con interfaccia Ethernet 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lang w:val="es-ES"/>
        </w:rPr>
      </w:pPr>
      <w:r w:rsidRPr="00F84973">
        <w:rPr>
          <w:lang w:val="es-ES"/>
        </w:rPr>
        <w:t>Per poter collegare un dispositivo LOGO! con interfaccia Ethernet direttamente a un PC è necessario un cavo di rete.</w:t>
      </w:r>
    </w:p>
    <w:p w:rsidR="00D068A5" w:rsidRPr="00F84973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Per poter programmare LOGO! 0BA7 dal PC, dal PG o da un laptop è necessario un collegamento TCP/IP. </w:t>
      </w:r>
    </w:p>
    <w:p w:rsidR="00D068A5" w:rsidRPr="00F84973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Per poter comunicare tra loro, un PC e LOGO! 0BA7 devono avere indirizzi IP compatibili.</w:t>
      </w:r>
    </w:p>
    <w:p w:rsidR="00D068A5" w:rsidRPr="00F84973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  <w:lang w:val="es-ES"/>
        </w:rPr>
      </w:pPr>
    </w:p>
    <w:p w:rsidR="00D068A5" w:rsidRPr="00F84973" w:rsidRDefault="00D068A5" w:rsidP="00D068A5">
      <w:pPr>
        <w:pStyle w:val="Standardeinzug"/>
        <w:tabs>
          <w:tab w:val="left" w:pos="993"/>
        </w:tabs>
        <w:spacing w:line="288" w:lineRule="auto"/>
        <w:ind w:left="993"/>
        <w:rPr>
          <w:rFonts w:cs="Arial"/>
          <w:iCs/>
          <w:lang w:val="es-ES"/>
        </w:rPr>
      </w:pPr>
      <w:r w:rsidRPr="00F84973">
        <w:rPr>
          <w:rFonts w:cs="Arial"/>
          <w:iCs/>
          <w:lang w:val="es-ES"/>
        </w:rPr>
        <w:t>Innanzitutto è necessario sapere come impostare l'indirizzo IP di un computer con sistema operativo Windows 7.</w:t>
      </w:r>
    </w:p>
    <w:p w:rsidR="00D068A5" w:rsidRPr="00F84973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  <w:lang w:val="es-ES"/>
        </w:rPr>
      </w:pPr>
    </w:p>
    <w:p w:rsidR="00D068A5" w:rsidRPr="0077604C" w:rsidRDefault="00D068A5" w:rsidP="00D068A5">
      <w:pPr>
        <w:tabs>
          <w:tab w:val="left" w:pos="993"/>
          <w:tab w:val="left" w:pos="1134"/>
        </w:tabs>
        <w:spacing w:line="288" w:lineRule="auto"/>
        <w:ind w:left="993"/>
        <w:rPr>
          <w:rFonts w:cs="Arial"/>
          <w:bCs/>
        </w:rPr>
      </w:pPr>
      <w:r w:rsidRPr="00F84973">
        <w:rPr>
          <w:rFonts w:cs="Arial"/>
          <w:bCs/>
          <w:lang w:val="es-ES"/>
        </w:rPr>
        <w:t>Individuare l'icona della rete '</w:t>
      </w:r>
      <w:r w:rsidR="00F729CF">
        <w:rPr>
          <w:rFonts w:cs="Arial"/>
          <w:noProof/>
        </w:rPr>
        <w:drawing>
          <wp:inline distT="0" distB="0" distL="0" distR="0">
            <wp:extent cx="276225" cy="276225"/>
            <wp:effectExtent l="0" t="0" r="9525" b="9525"/>
            <wp:docPr id="29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rFonts w:cs="Arial"/>
          <w:bCs/>
          <w:lang w:val="es-ES"/>
        </w:rPr>
        <w:t xml:space="preserve">' in basso nella barra delle applicazioni e fare clic su </w:t>
      </w:r>
      <w:r w:rsidRPr="00F84973">
        <w:rPr>
          <w:rFonts w:cs="Arial"/>
          <w:b/>
          <w:bCs/>
          <w:lang w:val="es-ES"/>
        </w:rPr>
        <w:t>'</w:t>
      </w:r>
      <w:r w:rsidRPr="00F84973">
        <w:rPr>
          <w:rFonts w:cs="Arial"/>
          <w:b/>
          <w:lang w:val="es-ES"/>
        </w:rPr>
        <w:t>Open Network and Sharing Center</w:t>
      </w:r>
      <w:r w:rsidRPr="00F84973">
        <w:rPr>
          <w:b/>
          <w:bCs/>
          <w:lang w:val="es-ES"/>
        </w:rPr>
        <w:t xml:space="preserve">'. </w:t>
      </w:r>
      <w:r>
        <w:rPr>
          <w:rFonts w:cs="Arial"/>
        </w:rPr>
        <w:t>(</w:t>
      </w:r>
      <w:r>
        <w:rPr>
          <w:rFonts w:cs="Arial"/>
        </w:rPr>
        <w:sym w:font="Symbol" w:char="00AE"/>
      </w:r>
      <w:r>
        <w:rPr>
          <w:rFonts w:cs="Arial"/>
        </w:rPr>
        <w:t xml:space="preserve"> </w:t>
      </w:r>
      <w:r w:rsidR="00F729CF">
        <w:rPr>
          <w:rFonts w:cs="Arial"/>
          <w:noProof/>
        </w:rPr>
        <w:drawing>
          <wp:inline distT="0" distB="0" distL="0" distR="0">
            <wp:extent cx="276225" cy="276225"/>
            <wp:effectExtent l="0" t="0" r="9525" b="9525"/>
            <wp:docPr id="30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</w:rPr>
        <w:sym w:font="Symbol" w:char="00AE"/>
      </w:r>
      <w:r>
        <w:rPr>
          <w:rFonts w:cs="Arial"/>
        </w:rPr>
        <w:t xml:space="preserve"> Apri centro connessioni di rete e condivisioni)</w:t>
      </w:r>
    </w:p>
    <w:p w:rsidR="00D068A5" w:rsidRPr="0077604C" w:rsidRDefault="00D068A5" w:rsidP="00D068A5">
      <w:pPr>
        <w:tabs>
          <w:tab w:val="left" w:pos="993"/>
          <w:tab w:val="left" w:pos="1134"/>
        </w:tabs>
        <w:spacing w:line="288" w:lineRule="auto"/>
        <w:ind w:left="993"/>
        <w:rPr>
          <w:rFonts w:cs="Arial"/>
        </w:rPr>
      </w:pPr>
    </w:p>
    <w:p w:rsidR="00D068A5" w:rsidRDefault="001656CE" w:rsidP="00D068A5">
      <w:pPr>
        <w:tabs>
          <w:tab w:val="left" w:pos="993"/>
          <w:tab w:val="left" w:pos="1134"/>
        </w:tabs>
        <w:spacing w:line="288" w:lineRule="auto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38298B5" wp14:editId="64292A2C">
            <wp:extent cx="2238375" cy="3257550"/>
            <wp:effectExtent l="0" t="0" r="9525" b="0"/>
            <wp:docPr id="520" name="Grafik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72"/>
                    <a:stretch/>
                  </pic:blipFill>
                  <pic:spPr bwMode="auto">
                    <a:xfrm>
                      <a:off x="0" y="0"/>
                      <a:ext cx="2237740" cy="32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spacing w:line="288" w:lineRule="auto"/>
        <w:ind w:left="993"/>
        <w:rPr>
          <w:rFonts w:cs="Arial"/>
        </w:rPr>
      </w:pPr>
      <w:r>
        <w:br w:type="page"/>
      </w:r>
    </w:p>
    <w:p w:rsidR="00D068A5" w:rsidRPr="00277FED" w:rsidRDefault="00D068A5" w:rsidP="00D068A5">
      <w:pPr>
        <w:tabs>
          <w:tab w:val="left" w:pos="993"/>
          <w:tab w:val="left" w:pos="1134"/>
        </w:tabs>
        <w:spacing w:line="288" w:lineRule="auto"/>
        <w:ind w:left="993"/>
      </w:pPr>
      <w:r w:rsidRPr="001656CE">
        <w:rPr>
          <w:lang w:val="en-US"/>
        </w:rPr>
        <w:lastRenderedPageBreak/>
        <w:t xml:space="preserve">Nella finestra aperta </w:t>
      </w:r>
      <w:proofErr w:type="gramStart"/>
      <w:r w:rsidRPr="001656CE">
        <w:rPr>
          <w:lang w:val="en-US"/>
        </w:rPr>
        <w:t>del</w:t>
      </w:r>
      <w:proofErr w:type="gramEnd"/>
      <w:r w:rsidRPr="001656CE">
        <w:rPr>
          <w:lang w:val="en-US"/>
        </w:rPr>
        <w:t xml:space="preserve"> centro connessioni di rete e condivisioni fare clic su '</w:t>
      </w:r>
      <w:r w:rsidRPr="001656CE">
        <w:rPr>
          <w:b/>
          <w:bCs/>
          <w:lang w:val="en-US"/>
        </w:rPr>
        <w:t>Change adapter settings</w:t>
      </w:r>
      <w:r w:rsidRPr="001656CE">
        <w:rPr>
          <w:lang w:val="en-US"/>
        </w:rPr>
        <w:t xml:space="preserve">'. </w:t>
      </w:r>
      <w:r>
        <w:rPr>
          <w:rFonts w:cs="Arial"/>
        </w:rPr>
        <w:t>(</w:t>
      </w:r>
      <w:r>
        <w:rPr>
          <w:rFonts w:cs="Arial"/>
        </w:rPr>
        <w:sym w:font="Symbol" w:char="00AE"/>
      </w:r>
      <w:r>
        <w:rPr>
          <w:rFonts w:cs="Arial"/>
        </w:rPr>
        <w:t xml:space="preserve"> Modifica impostazioni scheda)</w:t>
      </w:r>
    </w:p>
    <w:p w:rsidR="00D068A5" w:rsidRPr="00277FED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</w:rPr>
      </w:pPr>
    </w:p>
    <w:p w:rsidR="00D068A5" w:rsidRDefault="001656CE" w:rsidP="00D068A5">
      <w:pPr>
        <w:tabs>
          <w:tab w:val="left" w:pos="993"/>
        </w:tabs>
        <w:spacing w:line="288" w:lineRule="auto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71610CD" wp14:editId="648F477C">
            <wp:extent cx="2506345" cy="1764030"/>
            <wp:effectExtent l="0" t="0" r="8255" b="7620"/>
            <wp:docPr id="521" name="Grafik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tabs>
          <w:tab w:val="left" w:pos="993"/>
          <w:tab w:val="left" w:pos="1134"/>
        </w:tabs>
        <w:spacing w:line="288" w:lineRule="auto"/>
        <w:ind w:left="993"/>
        <w:rPr>
          <w:rFonts w:cs="Arial"/>
          <w:bCs/>
        </w:rPr>
      </w:pPr>
    </w:p>
    <w:p w:rsidR="00D068A5" w:rsidRPr="00277FED" w:rsidRDefault="00D068A5" w:rsidP="00D068A5">
      <w:pPr>
        <w:tabs>
          <w:tab w:val="left" w:pos="993"/>
          <w:tab w:val="left" w:pos="1134"/>
        </w:tabs>
        <w:spacing w:line="288" w:lineRule="auto"/>
        <w:ind w:left="993"/>
        <w:rPr>
          <w:rFonts w:cs="Arial"/>
        </w:rPr>
      </w:pPr>
      <w:r w:rsidRPr="00A54237">
        <w:rPr>
          <w:rFonts w:cs="Arial"/>
          <w:bCs/>
          <w:lang w:val="en-US"/>
        </w:rPr>
        <w:t xml:space="preserve">Selezionare la </w:t>
      </w:r>
      <w:r w:rsidRPr="00A54237">
        <w:rPr>
          <w:rFonts w:cs="Arial"/>
          <w:b/>
          <w:bCs/>
          <w:lang w:val="en-US"/>
        </w:rPr>
        <w:t>'Local Area connection'</w:t>
      </w:r>
      <w:r w:rsidRPr="00A54237">
        <w:rPr>
          <w:rFonts w:cs="Arial"/>
          <w:bCs/>
          <w:lang w:val="en-US"/>
        </w:rPr>
        <w:t xml:space="preserve"> attraverso la quale collegarsi con LOGO! </w:t>
      </w:r>
      <w:proofErr w:type="gramStart"/>
      <w:r w:rsidRPr="00A54237">
        <w:rPr>
          <w:rFonts w:cs="Arial"/>
          <w:bCs/>
          <w:lang w:val="en-US"/>
        </w:rPr>
        <w:t>e</w:t>
      </w:r>
      <w:proofErr w:type="gramEnd"/>
      <w:r w:rsidRPr="00A54237">
        <w:rPr>
          <w:rFonts w:cs="Arial"/>
          <w:bCs/>
          <w:lang w:val="en-US"/>
        </w:rPr>
        <w:t xml:space="preserve"> fare clic su </w:t>
      </w:r>
      <w:r w:rsidRPr="00A54237">
        <w:rPr>
          <w:rFonts w:cs="Arial"/>
          <w:b/>
          <w:bCs/>
          <w:lang w:val="en-US"/>
        </w:rPr>
        <w:t>'Properties'</w:t>
      </w:r>
      <w:r w:rsidRPr="00A54237">
        <w:rPr>
          <w:rFonts w:cs="Arial"/>
          <w:bCs/>
          <w:lang w:val="en-US"/>
        </w:rPr>
        <w:t xml:space="preserve">. </w:t>
      </w:r>
      <w:r>
        <w:rPr>
          <w:rFonts w:cs="Arial"/>
          <w:bCs/>
        </w:rPr>
        <w:t>(</w:t>
      </w:r>
      <w:r>
        <w:rPr>
          <w:rFonts w:cs="Arial"/>
        </w:rPr>
        <w:t xml:space="preserve">Connessione alla rete locale LAN </w:t>
      </w:r>
      <w:r>
        <w:rPr>
          <w:rFonts w:cs="Arial"/>
        </w:rPr>
        <w:sym w:font="Symbol" w:char="00AE"/>
      </w:r>
      <w:r>
        <w:rPr>
          <w:rFonts w:cs="Arial"/>
        </w:rPr>
        <w:t xml:space="preserve"> Proprietà)</w:t>
      </w:r>
    </w:p>
    <w:p w:rsidR="00D068A5" w:rsidRPr="00277FED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</w:rPr>
      </w:pPr>
    </w:p>
    <w:p w:rsidR="00D068A5" w:rsidRDefault="001656CE" w:rsidP="00D068A5">
      <w:pPr>
        <w:tabs>
          <w:tab w:val="left" w:pos="993"/>
        </w:tabs>
        <w:spacing w:line="288" w:lineRule="auto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42CAA2" wp14:editId="47648563">
            <wp:extent cx="2538730" cy="3302635"/>
            <wp:effectExtent l="0" t="0" r="0" b="0"/>
            <wp:docPr id="522" name="Grafi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tabs>
          <w:tab w:val="left" w:pos="993"/>
        </w:tabs>
        <w:spacing w:line="288" w:lineRule="auto"/>
        <w:ind w:left="993"/>
        <w:rPr>
          <w:rFonts w:cs="Arial"/>
        </w:rPr>
      </w:pPr>
    </w:p>
    <w:p w:rsidR="00D068A5" w:rsidRDefault="00D068A5" w:rsidP="00D068A5">
      <w:pPr>
        <w:tabs>
          <w:tab w:val="left" w:pos="993"/>
        </w:tabs>
        <w:spacing w:line="360" w:lineRule="auto"/>
        <w:ind w:left="993"/>
      </w:pPr>
      <w:r>
        <w:br w:type="page"/>
      </w:r>
    </w:p>
    <w:p w:rsidR="00D068A5" w:rsidRPr="001656CE" w:rsidRDefault="00D068A5" w:rsidP="00D068A5">
      <w:pPr>
        <w:spacing w:line="288" w:lineRule="auto"/>
        <w:ind w:left="993"/>
        <w:rPr>
          <w:rFonts w:cs="Arial"/>
          <w:lang w:val="en-US"/>
        </w:rPr>
      </w:pPr>
      <w:r w:rsidRPr="001656CE">
        <w:rPr>
          <w:rFonts w:cs="Arial"/>
          <w:bCs/>
          <w:lang w:val="en-US"/>
        </w:rPr>
        <w:lastRenderedPageBreak/>
        <w:t xml:space="preserve">Selezionare la voce </w:t>
      </w:r>
      <w:r w:rsidRPr="001656CE">
        <w:rPr>
          <w:rFonts w:cs="Arial"/>
          <w:b/>
          <w:bCs/>
          <w:lang w:val="en-US"/>
        </w:rPr>
        <w:t>'Properties'</w:t>
      </w:r>
      <w:r w:rsidRPr="001656CE">
        <w:rPr>
          <w:rFonts w:cs="Arial"/>
          <w:bCs/>
          <w:lang w:val="en-US"/>
        </w:rPr>
        <w:t xml:space="preserve"> per </w:t>
      </w:r>
      <w:r w:rsidRPr="001656CE">
        <w:rPr>
          <w:rFonts w:cs="Arial"/>
          <w:b/>
          <w:bCs/>
          <w:lang w:val="en-US"/>
        </w:rPr>
        <w:t>'Internet Protocol Version 4 (TCP/IPv4)'</w:t>
      </w:r>
      <w:r w:rsidRPr="001656CE">
        <w:rPr>
          <w:rFonts w:cs="Arial"/>
          <w:lang w:val="en-US"/>
        </w:rPr>
        <w:t xml:space="preserve"> (</w:t>
      </w:r>
      <w:r>
        <w:rPr>
          <w:rFonts w:cs="Arial"/>
        </w:rPr>
        <w:sym w:font="Symbol" w:char="00AE"/>
      </w:r>
      <w:r w:rsidRPr="001656CE">
        <w:rPr>
          <w:rFonts w:cs="Arial"/>
          <w:lang w:val="en-US"/>
        </w:rPr>
        <w:t> </w:t>
      </w:r>
      <w:r w:rsidRPr="001656CE">
        <w:rPr>
          <w:rFonts w:cs="Arial"/>
          <w:bCs/>
          <w:lang w:val="en-US"/>
        </w:rPr>
        <w:t xml:space="preserve">Protocollo Internet versione 4 (TCP/IP) </w:t>
      </w:r>
      <w:r>
        <w:rPr>
          <w:rFonts w:cs="Arial"/>
        </w:rPr>
        <w:sym w:font="Symbol" w:char="00AE"/>
      </w:r>
      <w:r w:rsidRPr="001656CE">
        <w:rPr>
          <w:rFonts w:cs="Arial"/>
          <w:lang w:val="en-US"/>
        </w:rPr>
        <w:t xml:space="preserve"> Proprietà)</w:t>
      </w:r>
    </w:p>
    <w:p w:rsidR="00D068A5" w:rsidRPr="001656CE" w:rsidRDefault="00D068A5" w:rsidP="00D068A5">
      <w:pPr>
        <w:spacing w:line="288" w:lineRule="auto"/>
        <w:ind w:left="993"/>
        <w:rPr>
          <w:rFonts w:cs="Arial"/>
          <w:lang w:val="en-US"/>
        </w:rPr>
      </w:pPr>
    </w:p>
    <w:p w:rsidR="00D068A5" w:rsidRDefault="001656CE" w:rsidP="00D068A5">
      <w:pPr>
        <w:tabs>
          <w:tab w:val="left" w:pos="993"/>
        </w:tabs>
        <w:spacing w:line="360" w:lineRule="auto"/>
        <w:ind w:left="993"/>
      </w:pPr>
      <w:r>
        <w:rPr>
          <w:noProof/>
        </w:rPr>
        <w:drawing>
          <wp:inline distT="0" distB="0" distL="0" distR="0" wp14:anchorId="12FFF14C" wp14:editId="7FD8AD86">
            <wp:extent cx="2958465" cy="3711575"/>
            <wp:effectExtent l="0" t="0" r="0" b="3175"/>
            <wp:docPr id="523" name="Grafik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tabs>
          <w:tab w:val="left" w:pos="993"/>
        </w:tabs>
        <w:spacing w:line="360" w:lineRule="auto"/>
        <w:ind w:left="993"/>
      </w:pPr>
    </w:p>
    <w:p w:rsidR="00D068A5" w:rsidRPr="00A54237" w:rsidRDefault="00D068A5" w:rsidP="00D068A5">
      <w:pPr>
        <w:spacing w:line="288" w:lineRule="auto"/>
        <w:ind w:left="993"/>
        <w:rPr>
          <w:rFonts w:cs="Arial"/>
          <w:lang w:val="en-US"/>
        </w:rPr>
      </w:pPr>
      <w:r w:rsidRPr="00A54237">
        <w:rPr>
          <w:rFonts w:cs="Arial"/>
          <w:bCs/>
          <w:lang w:val="en-US"/>
        </w:rPr>
        <w:t xml:space="preserve">Impostare ora </w:t>
      </w:r>
      <w:r w:rsidRPr="00A54237">
        <w:rPr>
          <w:rFonts w:cs="Arial"/>
          <w:b/>
          <w:bCs/>
          <w:lang w:val="en-US"/>
        </w:rPr>
        <w:t>'IP address'</w:t>
      </w:r>
      <w:r w:rsidRPr="00A54237">
        <w:rPr>
          <w:rFonts w:cs="Arial"/>
          <w:bCs/>
          <w:lang w:val="en-US"/>
        </w:rPr>
        <w:t xml:space="preserve"> e </w:t>
      </w:r>
      <w:r w:rsidRPr="00A54237">
        <w:rPr>
          <w:rFonts w:cs="Arial"/>
          <w:b/>
          <w:bCs/>
          <w:lang w:val="en-US"/>
        </w:rPr>
        <w:t>'Subnet mask'</w:t>
      </w:r>
      <w:r w:rsidRPr="00A54237">
        <w:rPr>
          <w:rFonts w:cs="Arial"/>
          <w:bCs/>
          <w:lang w:val="en-US"/>
        </w:rPr>
        <w:t xml:space="preserve">, quindi applicare le impostazioni con </w:t>
      </w:r>
      <w:r w:rsidRPr="00A54237">
        <w:rPr>
          <w:rFonts w:cs="Arial"/>
          <w:b/>
          <w:bCs/>
          <w:lang w:val="en-US"/>
        </w:rPr>
        <w:t>'OK'</w:t>
      </w:r>
      <w:r w:rsidRPr="00A54237">
        <w:rPr>
          <w:rFonts w:cs="Arial"/>
          <w:lang w:val="en-US"/>
        </w:rPr>
        <w:t>.</w:t>
      </w:r>
      <w:r w:rsidRPr="00A54237">
        <w:rPr>
          <w:lang w:val="en-US"/>
        </w:rPr>
        <w:br/>
      </w:r>
      <w:r w:rsidRPr="00A54237">
        <w:rPr>
          <w:rFonts w:cs="Arial"/>
          <w:lang w:val="en-US"/>
        </w:rPr>
        <w:t>(</w:t>
      </w:r>
      <w:r>
        <w:rPr>
          <w:rFonts w:cs="Arial"/>
        </w:rPr>
        <w:sym w:font="Symbol" w:char="00AE"/>
      </w:r>
      <w:r w:rsidRPr="00A54237">
        <w:rPr>
          <w:rFonts w:cs="Arial"/>
          <w:lang w:val="en-US"/>
        </w:rPr>
        <w:t xml:space="preserve"> Utilizza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seguente indirizzo IP </w:t>
      </w:r>
      <w:r>
        <w:rPr>
          <w:rFonts w:cs="Arial"/>
        </w:rPr>
        <w:sym w:font="Symbol" w:char="00AE"/>
      </w:r>
      <w:r w:rsidRPr="00A54237">
        <w:rPr>
          <w:rFonts w:cs="Arial"/>
          <w:lang w:val="en-US"/>
        </w:rPr>
        <w:t xml:space="preserve"> Indirizzo IP: 192.168.0.99 </w:t>
      </w:r>
      <w:r>
        <w:rPr>
          <w:rFonts w:cs="Arial"/>
        </w:rPr>
        <w:sym w:font="Symbol" w:char="00AE"/>
      </w:r>
      <w:r w:rsidRPr="00A54237">
        <w:rPr>
          <w:rFonts w:cs="Arial"/>
          <w:lang w:val="en-US"/>
        </w:rPr>
        <w:t xml:space="preserve"> Subnet mask 255.255.255.0 </w:t>
      </w:r>
      <w:r>
        <w:rPr>
          <w:rFonts w:cs="Arial"/>
        </w:rPr>
        <w:sym w:font="Symbol" w:char="00AE"/>
      </w:r>
      <w:r w:rsidRPr="00A54237">
        <w:rPr>
          <w:rFonts w:cs="Arial"/>
          <w:lang w:val="en-US"/>
        </w:rPr>
        <w:t xml:space="preserve"> OK </w:t>
      </w:r>
      <w:r>
        <w:rPr>
          <w:rFonts w:cs="Arial"/>
        </w:rPr>
        <w:sym w:font="Symbol" w:char="00AE"/>
      </w:r>
      <w:r w:rsidRPr="00A54237">
        <w:rPr>
          <w:rFonts w:cs="Arial"/>
          <w:lang w:val="en-US"/>
        </w:rPr>
        <w:t xml:space="preserve"> Chiudi) </w:t>
      </w:r>
    </w:p>
    <w:p w:rsidR="00D068A5" w:rsidRPr="00A54237" w:rsidRDefault="00D068A5" w:rsidP="00D068A5">
      <w:pPr>
        <w:spacing w:line="288" w:lineRule="auto"/>
        <w:ind w:left="993"/>
        <w:rPr>
          <w:rFonts w:cs="Arial"/>
          <w:bCs/>
          <w:lang w:val="en-US"/>
        </w:rPr>
      </w:pPr>
    </w:p>
    <w:p w:rsidR="00D068A5" w:rsidRDefault="001656CE" w:rsidP="001656CE">
      <w:pPr>
        <w:tabs>
          <w:tab w:val="left" w:pos="993"/>
        </w:tabs>
        <w:spacing w:line="360" w:lineRule="auto"/>
        <w:ind w:left="993"/>
        <w:rPr>
          <w:rFonts w:cs="Arial"/>
        </w:rPr>
      </w:pPr>
      <w:r>
        <w:rPr>
          <w:noProof/>
        </w:rPr>
        <w:drawing>
          <wp:inline distT="0" distB="0" distL="0" distR="0" wp14:anchorId="685B05CA" wp14:editId="06FA01D5">
            <wp:extent cx="2926080" cy="3270250"/>
            <wp:effectExtent l="0" t="0" r="7620" b="6350"/>
            <wp:docPr id="524" name="Grafik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 wp14:anchorId="40250DFD" wp14:editId="689672EE">
            <wp:extent cx="2581910" cy="3248660"/>
            <wp:effectExtent l="0" t="0" r="8890" b="8890"/>
            <wp:docPr id="525" name="Grafik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>
        <w:br w:type="page"/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  <w:r w:rsidRPr="001656CE">
        <w:rPr>
          <w:rFonts w:cs="Arial"/>
          <w:b/>
          <w:bCs/>
          <w:lang w:val="en-US"/>
        </w:rPr>
        <w:lastRenderedPageBreak/>
        <w:t xml:space="preserve">Avvertenze per </w:t>
      </w:r>
      <w:proofErr w:type="gramStart"/>
      <w:r w:rsidRPr="001656CE">
        <w:rPr>
          <w:rFonts w:cs="Arial"/>
          <w:b/>
          <w:bCs/>
          <w:lang w:val="en-US"/>
        </w:rPr>
        <w:t>il</w:t>
      </w:r>
      <w:proofErr w:type="gramEnd"/>
      <w:r w:rsidRPr="001656CE">
        <w:rPr>
          <w:rFonts w:cs="Arial"/>
          <w:b/>
          <w:bCs/>
          <w:lang w:val="en-US"/>
        </w:rPr>
        <w:t xml:space="preserve"> collegamento alla rete Ethernet </w:t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en-US"/>
        </w:rPr>
      </w:pP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Indirizzo MAC: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s-ES"/>
        </w:rPr>
      </w:pPr>
      <w:proofErr w:type="gramStart"/>
      <w:r w:rsidRPr="001656CE">
        <w:rPr>
          <w:rFonts w:cs="Arial"/>
          <w:lang w:val="en-US"/>
        </w:rPr>
        <w:t>L'indirizzo MAC si compone di una parte fissa e di una parte variabile.</w:t>
      </w:r>
      <w:proofErr w:type="gramEnd"/>
      <w:r w:rsidRPr="001656CE">
        <w:rPr>
          <w:rFonts w:cs="Arial"/>
          <w:lang w:val="en-US"/>
        </w:rPr>
        <w:t xml:space="preserve"> La parte fissa ("Indirizzo MAC di base") indica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produttore (Siemens, 3COM...). </w:t>
      </w:r>
      <w:r w:rsidRPr="00F84973">
        <w:rPr>
          <w:rFonts w:cs="Arial"/>
          <w:lang w:val="pt-BR"/>
        </w:rPr>
        <w:t xml:space="preserve">La parte variabile dell'indirizzo MAC distingue i diversi nodi Ethernet e deve essere univoca a livello mondiale. </w:t>
      </w:r>
      <w:r w:rsidRPr="00F84973">
        <w:rPr>
          <w:rFonts w:cs="Arial"/>
          <w:lang w:val="es-ES"/>
        </w:rPr>
        <w:t>Su ogni unità è stampato un indirizzo MAC preassegnato dalla fabbrica.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s-ES"/>
        </w:rPr>
      </w:pP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fr-FR"/>
        </w:rPr>
      </w:pPr>
      <w:r w:rsidRPr="00F84973">
        <w:rPr>
          <w:rFonts w:cs="Arial"/>
          <w:b/>
          <w:bCs/>
          <w:lang w:val="fr-FR"/>
        </w:rPr>
        <w:t>Campo di valori per l'indirizzo IP:</w:t>
      </w:r>
    </w:p>
    <w:p w:rsidR="00D068A5" w:rsidRPr="00A54237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  <w:r w:rsidRPr="00A54237">
        <w:rPr>
          <w:rFonts w:cs="Arial"/>
          <w:lang w:val="fr-FR"/>
        </w:rPr>
        <w:t>L'indirizzo IP è costituito da 4 numeri decimali compresi in un campo di valori da 0 a 255 e separati da un punto, ad es. 141.80.0.16.</w:t>
      </w:r>
    </w:p>
    <w:p w:rsidR="00D068A5" w:rsidRPr="00A54237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Campo di valori per la maschera di sottorete:</w:t>
      </w:r>
    </w:p>
    <w:p w:rsidR="00D068A5" w:rsidRPr="001656CE" w:rsidRDefault="00D068A5" w:rsidP="00D068A5">
      <w:pPr>
        <w:pStyle w:val="Textkrper-Einzug3"/>
        <w:tabs>
          <w:tab w:val="num" w:pos="993"/>
        </w:tabs>
        <w:spacing w:line="240" w:lineRule="auto"/>
        <w:ind w:left="993" w:firstLine="0"/>
        <w:rPr>
          <w:rFonts w:cs="Arial"/>
          <w:sz w:val="20"/>
          <w:szCs w:val="24"/>
          <w:lang w:val="en-US"/>
        </w:rPr>
      </w:pPr>
      <w:r w:rsidRPr="001656CE">
        <w:rPr>
          <w:rFonts w:cs="Arial"/>
          <w:sz w:val="20"/>
          <w:szCs w:val="24"/>
          <w:lang w:val="en-US"/>
        </w:rPr>
        <w:t xml:space="preserve">Questa maschera viene utilizzata per poter rilevare se </w:t>
      </w:r>
      <w:proofErr w:type="gramStart"/>
      <w:r w:rsidRPr="001656CE">
        <w:rPr>
          <w:rFonts w:cs="Arial"/>
          <w:sz w:val="20"/>
          <w:szCs w:val="24"/>
          <w:lang w:val="en-US"/>
        </w:rPr>
        <w:t>un</w:t>
      </w:r>
      <w:proofErr w:type="gramEnd"/>
      <w:r w:rsidRPr="001656CE">
        <w:rPr>
          <w:rFonts w:cs="Arial"/>
          <w:sz w:val="20"/>
          <w:szCs w:val="24"/>
          <w:lang w:val="en-US"/>
        </w:rPr>
        <w:t xml:space="preserve"> nodo - ovvero il suo indirizzo IP - appartiene alla sottorete locale o se è accessibile solo da un router.</w:t>
      </w:r>
    </w:p>
    <w:p w:rsidR="00D068A5" w:rsidRPr="00A54237" w:rsidRDefault="00D068A5" w:rsidP="00D068A5">
      <w:pPr>
        <w:tabs>
          <w:tab w:val="num" w:pos="993"/>
        </w:tabs>
        <w:spacing w:line="288" w:lineRule="auto"/>
        <w:ind w:left="993"/>
        <w:rPr>
          <w:rFonts w:cs="Arial"/>
        </w:rPr>
      </w:pPr>
      <w:r w:rsidRPr="00A54237">
        <w:rPr>
          <w:rFonts w:cs="Arial"/>
        </w:rPr>
        <w:t>La maschera di sottorete è costituita da 4 numeri decimali compresi in un campo di valori da 0 a 255 e separati da un punto, ad es. 255.255.0.0.</w:t>
      </w:r>
    </w:p>
    <w:p w:rsidR="00D068A5" w:rsidRPr="00A54237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</w:rPr>
      </w:pPr>
      <w:r w:rsidRPr="00A54237">
        <w:rPr>
          <w:rFonts w:cs="Arial"/>
        </w:rPr>
        <w:t>Nella rappresentazione binaria i 4 numeri decimali della maschera di sottorete devono presentare da sinistra una serie continua di valori "1" e da destra una serie continua di valori "0".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I valori "1" determinano il campo dell'indirizzo IP per il numero di rete. I valori "0" determinano il campo dell'indirizzo IP per l'indirizzo del nodo.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Esempio: 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b/>
          <w:lang w:val="pt-BR"/>
        </w:rPr>
        <w:t>Valori corretti:</w:t>
      </w:r>
      <w:r w:rsidRPr="00F84973">
        <w:rPr>
          <w:rFonts w:cs="Arial"/>
          <w:lang w:val="pt-BR"/>
        </w:rPr>
        <w:tab/>
        <w:t xml:space="preserve">255.255.0.0 decimale </w:t>
      </w:r>
      <w:r w:rsidRPr="00F84973">
        <w:rPr>
          <w:rFonts w:cs="Arial"/>
          <w:lang w:val="pt-BR"/>
        </w:rPr>
        <w:tab/>
        <w:t>= 1111 1111.1111 1111.0000 0000.0000 0000 binario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</w:r>
      <w:r w:rsidR="001656CE" w:rsidRPr="00F84973">
        <w:rPr>
          <w:rFonts w:cs="Arial"/>
          <w:lang w:val="pt-BR"/>
        </w:rPr>
        <w:t xml:space="preserve">255.255.128.0 decimale </w:t>
      </w:r>
      <w:r w:rsidRPr="00F84973">
        <w:rPr>
          <w:rFonts w:cs="Arial"/>
          <w:lang w:val="pt-BR"/>
        </w:rPr>
        <w:t>= 1111 1111.1111 1111.1000 0000.0000 0000 binario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</w:r>
      <w:r w:rsidRPr="00F84973">
        <w:rPr>
          <w:rFonts w:cs="Arial"/>
          <w:lang w:val="pt-BR"/>
        </w:rPr>
        <w:tab/>
        <w:t xml:space="preserve">255.254.0.0 decimale </w:t>
      </w:r>
      <w:r w:rsidRPr="00F84973">
        <w:rPr>
          <w:rFonts w:cs="Arial"/>
          <w:lang w:val="pt-BR"/>
        </w:rPr>
        <w:tab/>
        <w:t>= 1111 1111.1111 1110.0000 0000.0000.0000 binario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b/>
          <w:lang w:val="pt-BR"/>
        </w:rPr>
        <w:t>Valore scorretto:</w:t>
      </w:r>
      <w:r w:rsidRPr="00F84973">
        <w:rPr>
          <w:rFonts w:cs="Arial"/>
          <w:lang w:val="pt-BR"/>
        </w:rPr>
        <w:tab/>
        <w:t xml:space="preserve">255.255.1.0 decimale </w:t>
      </w:r>
      <w:r w:rsidRPr="00F84973">
        <w:rPr>
          <w:rFonts w:cs="Arial"/>
          <w:lang w:val="pt-BR"/>
        </w:rPr>
        <w:tab/>
        <w:t>= 1111 1111.1111 1111.0000 000</w:t>
      </w:r>
      <w:r w:rsidRPr="00F84973">
        <w:rPr>
          <w:rFonts w:cs="Arial"/>
          <w:b/>
          <w:bCs/>
          <w:i/>
          <w:iCs/>
          <w:lang w:val="pt-BR"/>
        </w:rPr>
        <w:t>1</w:t>
      </w:r>
      <w:r w:rsidRPr="00F84973">
        <w:rPr>
          <w:rFonts w:cs="Arial"/>
          <w:lang w:val="pt-BR"/>
        </w:rPr>
        <w:t>.0000 0000 binario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>Campo di valori per l'indirizzo di accoppiamento ad altra rete (router):</w:t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L'indirizzo è costituito da 4 numeri decimali compresi in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campo di valori da 0 a 255 e separati da un punto, ad es. 141.80.0.1. </w:t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b/>
          <w:bCs/>
          <w:lang w:val="en-US"/>
        </w:rPr>
      </w:pPr>
      <w:r w:rsidRPr="001656CE">
        <w:rPr>
          <w:rFonts w:cs="Arial"/>
          <w:b/>
          <w:bCs/>
          <w:lang w:val="en-US"/>
        </w:rPr>
        <w:t xml:space="preserve">Relazione tra indirizzi IP, indirizzo </w:t>
      </w:r>
      <w:proofErr w:type="gramStart"/>
      <w:r w:rsidRPr="001656CE">
        <w:rPr>
          <w:rFonts w:cs="Arial"/>
          <w:b/>
          <w:bCs/>
          <w:lang w:val="en-US"/>
        </w:rPr>
        <w:t>del</w:t>
      </w:r>
      <w:proofErr w:type="gramEnd"/>
      <w:r w:rsidRPr="001656CE">
        <w:rPr>
          <w:rFonts w:cs="Arial"/>
          <w:b/>
          <w:bCs/>
          <w:lang w:val="en-US"/>
        </w:rPr>
        <w:t xml:space="preserve"> router e maschera di sottorete:</w:t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L'indirizzo IP e l'indirizzo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collegamento ad altra rete possono differire soltanto nei punti in cui nella maschera di sottorete si trova lo "0".</w:t>
      </w: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</w:p>
    <w:p w:rsidR="00D068A5" w:rsidRPr="001656CE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>Esempio: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Sono stati inseriti: 255.255.255.0 per la maschera di sottorete; 141.30.0.5 per l'indirizzo IP e 141.30.128.1 per l'indirizzo del router. 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L'indirizzo IP e l'indirizzo del router possono avere un valore diverso solo nel 4° numero decimale. Nell'esempio tuttavia la posizione 3 è già diversa. 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Nell'esempio è necessario modificare alternativamente: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pt-BR"/>
        </w:rPr>
      </w:pP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 xml:space="preserve">- </w:t>
      </w:r>
      <w:r w:rsidR="00515249" w:rsidRPr="00F84973">
        <w:rPr>
          <w:rFonts w:cs="Arial"/>
          <w:lang w:val="es-ES"/>
        </w:rPr>
        <w:tab/>
      </w:r>
      <w:r w:rsidRPr="00F84973">
        <w:rPr>
          <w:rFonts w:cs="Arial"/>
          <w:lang w:val="es-ES"/>
        </w:rPr>
        <w:t>la maschera della sottorete a: 255.255.0.0 oppure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- </w:t>
      </w:r>
      <w:r w:rsidR="00515249" w:rsidRPr="00F84973">
        <w:rPr>
          <w:rFonts w:cs="Arial"/>
          <w:lang w:val="fr-FR"/>
        </w:rPr>
        <w:tab/>
      </w:r>
      <w:r w:rsidRPr="00F84973">
        <w:rPr>
          <w:rFonts w:cs="Arial"/>
          <w:lang w:val="fr-FR"/>
        </w:rPr>
        <w:t>l'indirizzo IP a: 141.30.128.5 oppure</w:t>
      </w:r>
    </w:p>
    <w:p w:rsidR="00D068A5" w:rsidRPr="00F84973" w:rsidRDefault="00D068A5" w:rsidP="00D068A5">
      <w:pPr>
        <w:tabs>
          <w:tab w:val="num" w:pos="993"/>
          <w:tab w:val="left" w:pos="1418"/>
          <w:tab w:val="left" w:pos="2098"/>
        </w:tabs>
        <w:spacing w:line="288" w:lineRule="auto"/>
        <w:ind w:left="993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- </w:t>
      </w:r>
      <w:r w:rsidR="00515249" w:rsidRPr="00F84973">
        <w:rPr>
          <w:rFonts w:cs="Arial"/>
          <w:lang w:val="fr-FR"/>
        </w:rPr>
        <w:tab/>
      </w:r>
      <w:r w:rsidRPr="00F84973">
        <w:rPr>
          <w:rFonts w:cs="Arial"/>
          <w:lang w:val="fr-FR"/>
        </w:rPr>
        <w:t>l'indirizzo del router a: 141.30.0.1</w:t>
      </w:r>
    </w:p>
    <w:p w:rsidR="00D068A5" w:rsidRPr="00F84973" w:rsidRDefault="00D068A5" w:rsidP="00D068A5">
      <w:pPr>
        <w:pStyle w:val="berschrift1"/>
        <w:rPr>
          <w:lang w:val="pt-BR"/>
        </w:rPr>
      </w:pPr>
      <w:r w:rsidRPr="00F84973">
        <w:rPr>
          <w:lang w:val="pt-BR"/>
        </w:rPr>
        <w:br w:type="page"/>
      </w:r>
      <w:bookmarkStart w:id="58" w:name="_Toc415662232"/>
      <w:bookmarkStart w:id="59" w:name="_Toc418070149"/>
      <w:r w:rsidRPr="00F84973">
        <w:rPr>
          <w:lang w:val="pt-BR"/>
        </w:rPr>
        <w:lastRenderedPageBreak/>
        <w:t>7.</w:t>
      </w:r>
      <w:r w:rsidRPr="00F84973">
        <w:rPr>
          <w:lang w:val="pt-BR"/>
        </w:rPr>
        <w:tab/>
        <w:t>Messa in servizio di LOGO! 0BA7 con LOGO!Soft Comfort V7.1</w:t>
      </w:r>
      <w:bookmarkEnd w:id="58"/>
      <w:bookmarkEnd w:id="59"/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bookmarkStart w:id="60" w:name="_Toc415662233"/>
      <w:bookmarkStart w:id="61" w:name="_Toc418070150"/>
      <w:r w:rsidRPr="00F84973">
        <w:rPr>
          <w:lang w:val="pt-BR"/>
        </w:rPr>
        <w:t>7.1</w:t>
      </w:r>
      <w:r w:rsidRPr="00F84973">
        <w:rPr>
          <w:lang w:val="pt-BR"/>
        </w:rPr>
        <w:tab/>
        <w:t>Impostazione dell'indirizzo IP di LOGO! 0BA7</w:t>
      </w:r>
      <w:bookmarkEnd w:id="60"/>
      <w:bookmarkEnd w:id="61"/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fr-FR"/>
        </w:rPr>
      </w:pPr>
      <w:r w:rsidRPr="00F84973">
        <w:rPr>
          <w:rFonts w:cs="Arial"/>
          <w:bCs/>
          <w:lang w:val="fr-FR"/>
        </w:rPr>
        <w:t xml:space="preserve">Impostare la modalità Stop di LOGO! 0BA7 e richiamare la voce di menu </w:t>
      </w:r>
      <w:r w:rsidRPr="00F84973">
        <w:rPr>
          <w:rFonts w:cs="Arial"/>
          <w:b/>
          <w:bCs/>
          <w:iCs/>
          <w:lang w:val="fr-FR"/>
        </w:rPr>
        <w:t>Network</w:t>
      </w:r>
      <w:r w:rsidRPr="00F84973">
        <w:rPr>
          <w:rFonts w:cs="Arial"/>
          <w:bCs/>
          <w:lang w:val="fr-FR"/>
        </w:rPr>
        <w:t xml:space="preserve"> ('Rete').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fr-FR"/>
        </w:rPr>
      </w:pPr>
      <w:r w:rsidRPr="00F84973">
        <w:rPr>
          <w:rFonts w:cs="Arial"/>
          <w:bCs/>
          <w:lang w:val="fr-FR"/>
        </w:rPr>
        <w:t>Qui si trovano le impostazioni dell'indirizzo IP, della maschera di sottorete e del gateway.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fr-FR"/>
        </w:rPr>
      </w:pPr>
      <w:r w:rsidRPr="00F84973">
        <w:rPr>
          <w:rFonts w:cs="Arial"/>
          <w:bCs/>
          <w:lang w:val="fr-FR"/>
        </w:rPr>
        <w:t xml:space="preserve">Premere </w:t>
      </w:r>
      <w:r w:rsidRPr="00F84973">
        <w:rPr>
          <w:rFonts w:cs="Arial"/>
          <w:b/>
          <w:bCs/>
          <w:iCs/>
          <w:lang w:val="fr-FR"/>
        </w:rPr>
        <w:t>OK</w:t>
      </w:r>
      <w:r w:rsidRPr="00F84973">
        <w:rPr>
          <w:rFonts w:cs="Arial"/>
          <w:bCs/>
          <w:lang w:val="fr-FR"/>
        </w:rPr>
        <w:t xml:space="preserve"> per accedere alla </w:t>
      </w:r>
      <w:r w:rsidRPr="00F84973">
        <w:rPr>
          <w:rFonts w:cs="Arial"/>
          <w:b/>
          <w:bCs/>
          <w:lang w:val="fr-FR"/>
        </w:rPr>
        <w:t xml:space="preserve">modalità Modifica </w:t>
      </w:r>
      <w:r w:rsidRPr="00F84973">
        <w:rPr>
          <w:rFonts w:cs="Arial"/>
          <w:bCs/>
          <w:lang w:val="fr-FR"/>
        </w:rPr>
        <w:t>delle impostazioni di rete.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bCs/>
          <w:lang w:val="en-US"/>
        </w:rPr>
        <w:t>Assegnare le impostazioni di rete in base alle predefinizioni dell'amministratore di rete.</w:t>
      </w:r>
      <w:proofErr w:type="gramEnd"/>
      <w:r w:rsidRPr="001656CE">
        <w:rPr>
          <w:rFonts w:cs="Arial"/>
          <w:lang w:val="en-US"/>
        </w:rPr>
        <w:t xml:space="preserve"> </w:t>
      </w:r>
    </w:p>
    <w:p w:rsidR="00D068A5" w:rsidRPr="001656CE" w:rsidRDefault="00F729CF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203835</wp:posOffset>
                </wp:positionV>
                <wp:extent cx="1179195" cy="876300"/>
                <wp:effectExtent l="0" t="0" r="0" b="19050"/>
                <wp:wrapNone/>
                <wp:docPr id="46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876300"/>
                          <a:chOff x="2570" y="2704"/>
                          <a:chExt cx="854" cy="635"/>
                        </a:xfrm>
                      </wpg:grpSpPr>
                      <wps:wsp>
                        <wps:cNvPr id="46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4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1656CE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&gt;Program</w:t>
                              </w:r>
                              <w:proofErr w:type="gramStart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..</w:t>
                              </w:r>
                              <w:proofErr w:type="gramEnd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(Programma</w:t>
                              </w:r>
                              <w:proofErr w:type="gramStart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..)</w:t>
                              </w:r>
                              <w:proofErr w:type="gramEnd"/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Card (Modulo)</w:t>
                              </w:r>
                            </w:p>
                            <w:p w:rsidR="00A54237" w:rsidRPr="00F84973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Setup</w:t>
                              </w:r>
                              <w:proofErr w:type="gramStart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..</w:t>
                              </w:r>
                              <w:proofErr w:type="gramEnd"/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F8497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Start (Avvia)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89" style="position:absolute;left:0;text-align:left;margin-left:42pt;margin-top:16.05pt;width:92.85pt;height:69pt;z-index:251636224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">
                <v:rect id="Rectangle 458" o:spid="_x0000_s1090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HwcMA&#10;AADcAAAADwAAAGRycy9kb3ducmV2LnhtbESPQYvCMBSE74L/ITzBm6ZVqUvXKCIuKOzFKrvXR/Ns&#10;S5uX0mS1/nsjLHgcZuYbZrXpTSNu1LnKsoJ4GoEgzq2uuFBwOX9NPkA4j6yxsUwKHuRgsx4OVphq&#10;e+cT3TJfiABhl6KC0vs2ldLlJRl0U9sSB+9qO4M+yK6QusN7gJtGzqIokQYrDgsltrQrKa+zP6Pg&#10;eJX9bvl9Xvw+fuq41nvMZnGi1HjUbz9BeOr9O/zfPmgFi2QO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WHwcMAAADcAAAADwAAAAAAAAAAAAAAAACYAgAAZHJzL2Rv&#10;d25yZXYueG1sUEsFBgAAAAAEAAQA9QAAAIgDAAAAAA==&#10;" fillcolor="#9f6" strokecolor="#969696" strokeweight="1pt">
                  <v:shadow color="#dae0e3" offset="8pt,8pt"/>
                </v:rect>
                <v:shape id="Text Box 459" o:spid="_x0000_s1091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QV8cA&#10;AADcAAAADwAAAGRycy9kb3ducmV2LnhtbESPQWsCMRSE70L/Q3iFXqQmFrHt1ihWKAiCpVYpvT02&#10;r7tLNy/bJN1d/70RBI/DzHzDzBa9rUVLPlSONYxHCgRx7kzFhYb959v9E4gQkQ3WjknDkQIs5jeD&#10;GWbGdfxB7S4WIkE4ZKihjLHJpAx5SRbDyDXEyftx3mJM0hfSeOwS3NbyQamptFhxWiixoVVJ+e/u&#10;32r4Gr6q963q/p6/28Nwu1n58TI+an132y9fQETq4zV8aa+Nhsl0Aucz6QjI+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OEFfHAAAA3AAAAA8AAAAAAAAAAAAAAAAAmAIAAGRy&#10;cy9kb3ducmV2LnhtbFBLBQYAAAAABAAEAPUAAACMAwAAAAA=&#10;" filled="f" stroked="f" strokeweight="1pt">
                  <v:textbox inset="1.305mm,1.1049mm,2.20981mm,1.1049mm">
                    <w:txbxContent>
                      <w:p w:rsidR="00A54237" w:rsidRPr="001656CE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&gt;Program</w:t>
                        </w:r>
                        <w:proofErr w:type="gramStart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..</w:t>
                        </w:r>
                        <w:proofErr w:type="gramEnd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(Programma</w:t>
                        </w:r>
                        <w:proofErr w:type="gramStart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..)</w:t>
                        </w:r>
                        <w:proofErr w:type="gramEnd"/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Card (Modulo)</w:t>
                        </w:r>
                      </w:p>
                      <w:p w:rsidR="00A54237" w:rsidRPr="00F84973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Setup</w:t>
                        </w:r>
                        <w:proofErr w:type="gramStart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..</w:t>
                        </w:r>
                        <w:proofErr w:type="gramEnd"/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F84973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Start (Avvia)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0D3AF9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C89CA7C" wp14:editId="1D29B7A3">
                <wp:simplePos x="0" y="0"/>
                <wp:positionH relativeFrom="column">
                  <wp:posOffset>518160</wp:posOffset>
                </wp:positionH>
                <wp:positionV relativeFrom="paragraph">
                  <wp:posOffset>-3175</wp:posOffset>
                </wp:positionV>
                <wp:extent cx="1257300" cy="1064895"/>
                <wp:effectExtent l="0" t="0" r="0" b="20955"/>
                <wp:wrapNone/>
                <wp:docPr id="458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064895"/>
                          <a:chOff x="1131" y="3294"/>
                          <a:chExt cx="854" cy="771"/>
                        </a:xfrm>
                      </wpg:grpSpPr>
                      <pic:pic xmlns:pic="http://schemas.openxmlformats.org/drawingml/2006/picture">
                        <pic:nvPicPr>
                          <pic:cNvPr id="45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3294"/>
                            <a:ext cx="26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60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94" y="3436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3430"/>
                            <a:ext cx="85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8650CD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&gt;Network.. (Rete)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Diagnostic.. (Diagnostica..)</w:t>
                              </w:r>
                            </w:p>
                            <w:p w:rsidR="00A54237" w:rsidRPr="008650CD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92" style="position:absolute;left:0;text-align:left;margin-left:40.8pt;margin-top:-.25pt;width:99pt;height:83.85pt;z-index:251637248" coordorigin="1131,3294" coordsize="854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">
                <v:shape id="Picture 461" o:spid="_x0000_s1093" type="#_x0000_t75" style="position:absolute;left:1391;top:3294;width:26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/znGAAAA3AAAAA8AAABkcnMvZG93bnJldi54bWxEj09rwkAUxO8Fv8PyBG91458Wja4hCEI8&#10;9GDagt6e2dckNPs2ZldNv323IPQ4zMxvmHXSm0bcqHO1ZQWTcQSCuLC65lLBx/vueQHCeWSNjWVS&#10;8EMOks3gaY2xtnc+0C33pQgQdjEqqLxvYyldUZFBN7YtcfC+bGfQB9mVUnd4D3DTyGkUvUqDNYeF&#10;ClvaVlR851ejQF84b86HbCpP6dvxc19yVlxnSo2GfboC4an3/+FHO9MK5i9L+Ds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j/OcYAAADcAAAADwAAAAAAAAAAAAAA&#10;AACfAgAAZHJzL2Rvd25yZXYueG1sUEsFBgAAAAAEAAQA9wAAAJIDAAAAAA==&#10;" fillcolor="#0055a4">
                  <v:imagedata r:id="rId79" o:title=""/>
                </v:shape>
                <v:rect id="Rectangle 462" o:spid="_x0000_s1094" style="position:absolute;left:1194;top:3436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ZtsEA&#10;AADcAAAADwAAAGRycy9kb3ducmV2LnhtbERPTYvCMBC9C/6HMII3TStSl2paRHZhhb1YF70OzdiW&#10;NpPSZLX++81B8Ph437t8NJ240+AaywriZQSCuLS64UrB7/lr8QHCeWSNnWVS8CQHeTad7DDV9sEn&#10;uhe+EiGEXYoKau/7VEpX1mTQLW1PHLibHQz6AIdK6gEfIdx0chVFiTTYcGiosadDTWVb/BkFx5sc&#10;D5uf8/r6vLRxqz+xWMWJUvPZuN+C8DT6t/jl/tYK1kmYH86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3GbbBAAAA3AAAAA8AAAAAAAAAAAAAAAAAmAIAAGRycy9kb3du&#10;cmV2LnhtbFBLBQYAAAAABAAEAPUAAACGAwAAAAA=&#10;" fillcolor="#9f6" strokecolor="#969696" strokeweight="1pt">
                  <v:shadow color="#dae0e3" offset="8pt,8pt"/>
                </v:rect>
                <v:shape id="Text Box 463" o:spid="_x0000_s1095" type="#_x0000_t202" style="position:absolute;left:1131;top:3430;width:854;height: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zz8cA&#10;AADcAAAADwAAAGRycy9kb3ducmV2LnhtbESPUUvDMBSF3wf+h3CFvQyXdMjUumzMwUAQNpyK+HZp&#10;rm2xuemS2Hb/3gyEPR7OOd/hLFaDbURHPtSONWRTBYK4cKbmUsP72/bmHkSIyAYbx6ThRAFWy6vR&#10;AnPjen6l7hBLkSAcctRQxdjmUoaiIoth6lri5H07bzEm6UtpPPYJbhs5U2ouLdacFipsaVNR8XP4&#10;tRo+J09qv1P98eGr+5jsXjY+W8c7rcfXw/oRRKQhXsL/7Wej4XaewflMO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5s8/HAAAA3AAAAA8AAAAAAAAAAAAAAAAAmAIAAGRy&#10;cy9kb3ducmV2LnhtbFBLBQYAAAAABAAEAPUAAACMAwAAAAA=&#10;" filled="f" stroked="f" strokeweight="1pt">
                  <v:textbox inset="1.305mm,1.1049mm,2.20981mm,1.1049mm">
                    <w:txbxContent>
                      <w:p w:rsidR="00A54237" w:rsidRPr="008650CD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&gt;Network.. (Rete)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Diagnostic.. (Diagnostica..)</w:t>
                        </w:r>
                      </w:p>
                      <w:p w:rsidR="00A54237" w:rsidRPr="008650CD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215900</wp:posOffset>
                </wp:positionV>
                <wp:extent cx="377190" cy="188595"/>
                <wp:effectExtent l="0" t="0" r="41910" b="97155"/>
                <wp:wrapNone/>
                <wp:docPr id="455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88595"/>
                          <a:chOff x="1927" y="3475"/>
                          <a:chExt cx="273" cy="137"/>
                        </a:xfrm>
                      </wpg:grpSpPr>
                      <wps:wsp>
                        <wps:cNvPr id="456" name="Line 465"/>
                        <wps:cNvCnPr/>
                        <wps:spPr bwMode="auto">
                          <a:xfrm>
                            <a:off x="1927" y="3612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3475"/>
                            <a:ext cx="18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231.15pt;margin-top:17pt;width:29.7pt;height:14.85pt;z-index:251638272" coordorigin="1927,3475" coordsize="273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">
                <v:line id="Line 465" o:spid="_x0000_s1027" style="position:absolute;visibility:visible;mso-wrap-style:square" from="1927,3612" to="22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hP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y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5YTzGAAAA3AAAAA8AAAAAAAAA&#10;AAAAAAAAoQIAAGRycy9kb3ducmV2LnhtbFBLBQYAAAAABAAEAPkAAACUAwAAAAA=&#10;">
                  <v:stroke endarrow="block"/>
                </v:line>
                <v:shape id="Picture 466" o:spid="_x0000_s1028" type="#_x0000_t75" style="position:absolute;left:1973;top:3475;width:181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y5TGAAAA3AAAAA8AAABkcnMvZG93bnJldi54bWxEj09rwkAUxO9Cv8PyCl5ENxZbQ3QVEUoL&#10;HsQ/qMdH9jUJzb6N2TVGP70rFHocZuY3zHTemlI0VLvCsoLhIAJBnFpdcKZgv/vsxyCcR9ZYWiYF&#10;N3Iwn710pphoe+UNNVufiQBhl6CC3PsqkdKlORl0A1sRB+/H1gZ9kHUmdY3XADelfIuiD2mw4LCQ&#10;Y0XLnNLf7cUoiJtovcJejGc8LdP7+fR1uI2PSnVf28UEhKfW/4f/2t9aweh9DM8z4Qj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fLlMYAAADcAAAADwAAAAAAAAAAAAAA&#10;AACfAgAAZHJzL2Rvd25yZXYueG1sUEsFBgAAAAAEAAQA9wAAAJIDAAAAAA==&#10;" fillcolor="#0055a4">
                  <v:imagedata r:id="rId81" o:title=""/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C2C5AA" wp14:editId="6D25C6A9">
                <wp:simplePos x="0" y="0"/>
                <wp:positionH relativeFrom="column">
                  <wp:posOffset>1878965</wp:posOffset>
                </wp:positionH>
                <wp:positionV relativeFrom="paragraph">
                  <wp:posOffset>215900</wp:posOffset>
                </wp:positionV>
                <wp:extent cx="1179830" cy="620395"/>
                <wp:effectExtent l="0" t="0" r="0" b="8255"/>
                <wp:wrapNone/>
                <wp:docPr id="45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0" w:hanging="140"/>
                              <w:rPr>
                                <w:lang w:val="en-US"/>
                              </w:rPr>
                            </w:pPr>
                            <w:r w:rsidRPr="001656CE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1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656CE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&gt;IP address</w:t>
                            </w:r>
                            <w:r w:rsidRPr="001656CE">
                              <w:rPr>
                                <w:lang w:val="en-US"/>
                              </w:rPr>
                              <w:br/>
                            </w:r>
                            <w:r w:rsidRPr="001656CE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Set </w:t>
                            </w:r>
                            <w:proofErr w:type="gramStart"/>
                            <w:r w:rsidRPr="001656CE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mode </w:t>
                            </w:r>
                            <w:r w:rsidRPr="001656CE"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gramEnd"/>
                            <w:r w:rsidRPr="001656CE">
                              <w:rPr>
                                <w:lang w:val="en-US"/>
                              </w:rPr>
                              <w:t>'Imposta</w:t>
                            </w:r>
                          </w:p>
                          <w:p w:rsidR="00A54237" w:rsidRPr="001656CE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0" w:hanging="140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Pr="001656CE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656CE">
                              <w:rPr>
                                <w:lang w:val="en-US"/>
                              </w:rPr>
                              <w:t>modo</w:t>
                            </w:r>
                            <w:proofErr w:type="gramEnd"/>
                            <w:r w:rsidRPr="001656CE">
                              <w:rPr>
                                <w:lang w:val="en-US"/>
                              </w:rPr>
                              <w:t>')</w:t>
                            </w:r>
                          </w:p>
                          <w:p w:rsidR="00A54237" w:rsidRPr="001656CE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ind w:left="140" w:hanging="140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56CE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46980" tIns="39776" rIns="79553" bIns="397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96" type="#_x0000_t202" style="position:absolute;left:0;text-align:left;margin-left:147.95pt;margin-top:17pt;width:92.9pt;height:48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" filled="f" stroked="f" strokeweight="1pt">
                <v:textbox style="mso-fit-shape-to-text:t" inset="1.305mm,1.1049mm,2.20981mm,1.1049mm">
                  <w:txbxContent>
                    <w:p w:rsidR="00A54237" w:rsidRDefault="00A54237" w:rsidP="00D068A5">
                      <w:pPr>
                        <w:autoSpaceDE w:val="0"/>
                        <w:autoSpaceDN w:val="0"/>
                        <w:adjustRightInd w:val="0"/>
                        <w:ind w:left="140" w:hanging="140"/>
                        <w:rPr>
                          <w:lang w:val="en-US"/>
                        </w:rPr>
                      </w:pPr>
                      <w:r w:rsidRPr="001656CE">
                        <w:rPr>
                          <w:rFonts w:cs="Arial"/>
                          <w:b/>
                          <w:bCs/>
                          <w:color w:val="000000"/>
                          <w:sz w:val="21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21"/>
                          <w:szCs w:val="24"/>
                          <w:lang w:val="en-US"/>
                        </w:rPr>
                        <w:t xml:space="preserve"> </w:t>
                      </w:r>
                      <w:r w:rsidRPr="001656CE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&gt;IP address</w:t>
                      </w:r>
                      <w:r w:rsidRPr="001656CE">
                        <w:rPr>
                          <w:lang w:val="en-US"/>
                        </w:rPr>
                        <w:br/>
                      </w:r>
                      <w:r w:rsidRPr="001656CE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Set </w:t>
                      </w:r>
                      <w:proofErr w:type="gramStart"/>
                      <w:r w:rsidRPr="001656CE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mode </w:t>
                      </w:r>
                      <w:r w:rsidRPr="001656CE">
                        <w:rPr>
                          <w:lang w:val="en-US"/>
                        </w:rPr>
                        <w:t xml:space="preserve"> (</w:t>
                      </w:r>
                      <w:proofErr w:type="gramEnd"/>
                      <w:r w:rsidRPr="001656CE">
                        <w:rPr>
                          <w:lang w:val="en-US"/>
                        </w:rPr>
                        <w:t>'Imposta</w:t>
                      </w:r>
                    </w:p>
                    <w:p w:rsidR="00A54237" w:rsidRPr="001656CE" w:rsidRDefault="00A54237" w:rsidP="00D068A5">
                      <w:pPr>
                        <w:autoSpaceDE w:val="0"/>
                        <w:autoSpaceDN w:val="0"/>
                        <w:adjustRightInd w:val="0"/>
                        <w:ind w:left="140" w:hanging="140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Pr="001656CE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1656CE">
                        <w:rPr>
                          <w:lang w:val="en-US"/>
                        </w:rPr>
                        <w:t>modo</w:t>
                      </w:r>
                      <w:proofErr w:type="gramEnd"/>
                      <w:r w:rsidRPr="001656CE">
                        <w:rPr>
                          <w:lang w:val="en-US"/>
                        </w:rPr>
                        <w:t>')</w:t>
                      </w:r>
                    </w:p>
                    <w:p w:rsidR="00A54237" w:rsidRPr="001656CE" w:rsidRDefault="00A54237" w:rsidP="00D068A5">
                      <w:pPr>
                        <w:autoSpaceDE w:val="0"/>
                        <w:autoSpaceDN w:val="0"/>
                        <w:adjustRightInd w:val="0"/>
                        <w:ind w:left="140" w:hanging="140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1656CE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D4336EB" wp14:editId="769EBEA4">
                <wp:simplePos x="0" y="0"/>
                <wp:positionH relativeFrom="column">
                  <wp:posOffset>3239770</wp:posOffset>
                </wp:positionH>
                <wp:positionV relativeFrom="paragraph">
                  <wp:posOffset>1280160</wp:posOffset>
                </wp:positionV>
                <wp:extent cx="1178560" cy="877570"/>
                <wp:effectExtent l="0" t="0" r="0" b="17780"/>
                <wp:wrapNone/>
                <wp:docPr id="44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8560" cy="877570"/>
                          <a:chOff x="2570" y="2704"/>
                          <a:chExt cx="854" cy="635"/>
                        </a:xfrm>
                      </wpg:grpSpPr>
                      <wps:wsp>
                        <wps:cNvPr id="449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8650CD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2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Subnet mask</w:t>
                              </w:r>
                              <w:r>
                                <w:br/>
                                <w:t xml:space="preserve"> (Maschera di sottorete)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255.255.255.000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97" style="position:absolute;left:0;text-align:left;margin-left:255.1pt;margin-top:100.8pt;width:92.8pt;height:69.1pt;z-index:251642368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">
                <v:rect id="Rectangle 473" o:spid="_x0000_s1098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sS8QA&#10;AADcAAAADwAAAGRycy9kb3ducmV2LnhtbESPT4vCMBTE78J+h/AWvGlaKf6pRllkBRf2YhW9Pppn&#10;W9q8lCZq/fabBcHjMDO/YVab3jTiTp2rLCuIxxEI4tzqigsFp+NuNAfhPLLGxjIpeJKDzfpjsMJU&#10;2wcf6J75QgQIuxQVlN63qZQuL8mgG9uWOHhX2xn0QXaF1B0+Atw0chJFU2mw4rBQYkvbkvI6uxkF&#10;P1fZb2e/x+TyPNdxrb8xm8RTpYaf/dcShKfev8Ov9l4rSJIF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7EvEAAAA3AAAAA8AAAAAAAAAAAAAAAAAmAIAAGRycy9k&#10;b3ducmV2LnhtbFBLBQYAAAAABAAEAPUAAACJAwAAAAA=&#10;" fillcolor="#9f6" strokecolor="#969696" strokeweight="1pt">
                  <v:shadow color="#dae0e3" offset="8pt,8pt"/>
                </v:rect>
                <v:shape id="Text Box 474" o:spid="_x0000_s1099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c6cUA&#10;AADcAAAADwAAAGRycy9kb3ducmV2LnhtbERPW0vDMBR+F/wP4Qh7GVuyoZury8YcDARhsosM3w7N&#10;sS02JzXJ2vrvzYPg48d3X657W4uWfKgca5iMFQji3JmKCw3n0270CCJEZIO1Y9LwQwHWq9ubJWbG&#10;dXyg9hgLkUI4ZKihjLHJpAx5SRbD2DXEift03mJM0BfSeOxSuK3lVKmZtFhxaiixoW1J+dfxajVc&#10;hs/qba+678VH+z7cv279ZBPnWg/u+s0TiEh9/Bf/uV+MhvuHND+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dzp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Pr="008650CD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2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Subnet mask</w:t>
                        </w:r>
                        <w:r>
                          <w:br/>
                          <w:t xml:space="preserve"> (Maschera di sottorete)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255.255.255.000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304A1A6" wp14:editId="23BA31C0">
                <wp:simplePos x="0" y="0"/>
                <wp:positionH relativeFrom="column">
                  <wp:posOffset>3228975</wp:posOffset>
                </wp:positionH>
                <wp:positionV relativeFrom="paragraph">
                  <wp:posOffset>2355215</wp:posOffset>
                </wp:positionV>
                <wp:extent cx="1179195" cy="876300"/>
                <wp:effectExtent l="0" t="0" r="0" b="19050"/>
                <wp:wrapNone/>
                <wp:docPr id="159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876300"/>
                          <a:chOff x="2570" y="2704"/>
                          <a:chExt cx="854" cy="635"/>
                        </a:xfrm>
                      </wpg:grpSpPr>
                      <wps:wsp>
                        <wps:cNvPr id="160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8650CD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3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Gateway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000.000.000.000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100" style="position:absolute;left:0;text-align:left;margin-left:254.25pt;margin-top:185.45pt;width:92.85pt;height:69pt;z-index:251643392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">
                <v:rect id="Rectangle 476" o:spid="_x0000_s1101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6MsQA&#10;AADcAAAADwAAAGRycy9kb3ducmV2LnhtbESPQWvCQBCF74X+h2UEb3UTKbGkriLSQgUvRmmvQ3ZM&#10;QrKzIbvV+O+dg+BthvfmvW+W69F16kJDaDwbSGcJKOLS24YrA6fj99sHqBCRLXaeycCNAqxXry9L&#10;zK2/8oEuRayUhHDI0UAdY59rHcqaHIaZ74lFO/vBYZR1qLQd8CrhrtPzJMm0w4alocaetjWVbfHv&#10;DOzOetwu9sf3v9tvm7b2C4t5mhkznYybT1CRxvg0P65/rOBn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ujLEAAAA3AAAAA8AAAAAAAAAAAAAAAAAmAIAAGRycy9k&#10;b3ducmV2LnhtbFBLBQYAAAAABAAEAPUAAACJAwAAAAA=&#10;" fillcolor="#9f6" strokecolor="#969696" strokeweight="1pt">
                  <v:shadow color="#dae0e3" offset="8pt,8pt"/>
                </v:rect>
                <v:shape id="Text Box 477" o:spid="_x0000_s1102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QS8UA&#10;AADcAAAADwAAAGRycy9kb3ducmV2LnhtbERP32vCMBB+F/Y/hBvsRTTpHnTrjOIEYTBw6CZjb0dz&#10;a8uaS02ytvvvjTDw7T6+n7dYDbYRHflQO9aQTRUI4sKZmksNH+/byQOIEJENNo5Jwx8FWC1vRgvM&#10;jet5T90hliKFcMhRQxVjm0sZiooshqlriRP37bzFmKAvpfHYp3DbyHulZtJizamhwpY2FRU/h1+r&#10;4XP8rN52qj89fnXH8e5147N1nGt9dzusn0BEGuJV/O9+MWn+LIPLM+kC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xBL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Pr="008650CD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3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Gateway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000.000.000.000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4294967295" distB="4294967295" distL="114300" distR="114300" simplePos="0" relativeHeight="251623936" behindDoc="0" locked="0" layoutInCell="1" allowOverlap="1" wp14:anchorId="1834B05F" wp14:editId="385EE47C">
                <wp:simplePos x="0" y="0"/>
                <wp:positionH relativeFrom="column">
                  <wp:posOffset>4418330</wp:posOffset>
                </wp:positionH>
                <wp:positionV relativeFrom="paragraph">
                  <wp:posOffset>838199</wp:posOffset>
                </wp:positionV>
                <wp:extent cx="502285" cy="0"/>
                <wp:effectExtent l="0" t="76200" r="12065" b="95250"/>
                <wp:wrapNone/>
                <wp:docPr id="15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9pt,66pt" to="387.4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">
                <v:stroke endarrow="block"/>
              </v:lin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4294967295" distB="4294967295" distL="114300" distR="114300" simplePos="0" relativeHeight="251624960" behindDoc="0" locked="0" layoutInCell="1" allowOverlap="1" wp14:anchorId="2B7036D3" wp14:editId="0AF404F6">
                <wp:simplePos x="0" y="0"/>
                <wp:positionH relativeFrom="column">
                  <wp:posOffset>4418330</wp:posOffset>
                </wp:positionH>
                <wp:positionV relativeFrom="paragraph">
                  <wp:posOffset>1778634</wp:posOffset>
                </wp:positionV>
                <wp:extent cx="502285" cy="0"/>
                <wp:effectExtent l="0" t="76200" r="12065" b="95250"/>
                <wp:wrapNone/>
                <wp:docPr id="15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9pt,140.05pt" to="387.4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">
                <v:stroke endarrow="block"/>
              </v:lin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4294967295" distB="4294967295" distL="114300" distR="114300" simplePos="0" relativeHeight="251625984" behindDoc="0" locked="0" layoutInCell="1" allowOverlap="1" wp14:anchorId="4E6F0FB5" wp14:editId="15BA7164">
                <wp:simplePos x="0" y="0"/>
                <wp:positionH relativeFrom="column">
                  <wp:posOffset>4418330</wp:posOffset>
                </wp:positionH>
                <wp:positionV relativeFrom="paragraph">
                  <wp:posOffset>2719704</wp:posOffset>
                </wp:positionV>
                <wp:extent cx="502285" cy="0"/>
                <wp:effectExtent l="0" t="76200" r="12065" b="95250"/>
                <wp:wrapNone/>
                <wp:docPr id="15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162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9pt,214.15pt" to="387.45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">
                <v:stroke endarrow="block"/>
              </v:lin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C9CCC9E" wp14:editId="16628139">
                <wp:simplePos x="0" y="0"/>
                <wp:positionH relativeFrom="column">
                  <wp:posOffset>4824730</wp:posOffset>
                </wp:positionH>
                <wp:positionV relativeFrom="paragraph">
                  <wp:posOffset>714375</wp:posOffset>
                </wp:positionV>
                <wp:extent cx="1421130" cy="296545"/>
                <wp:effectExtent l="0" t="0" r="0" b="0"/>
                <wp:wrapNone/>
                <wp:docPr id="154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5A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Pr="000B16BB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</w:rPr>
                              <w:t>Modo Modifica</w:t>
                            </w:r>
                          </w:p>
                        </w:txbxContent>
                      </wps:txbx>
                      <wps:bodyPr rot="0" vert="horz" wrap="none" lIns="219240" tIns="0" rIns="313200" bIns="150336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03" type="#_x0000_t202" style="position:absolute;left:0;text-align:left;margin-left:379.9pt;margin-top:56.25pt;width:111.9pt;height:23.35pt;z-index:2516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" filled="f" fillcolor="#0055a4" stroked="f">
                <v:textbox style="mso-fit-shape-to-text:t" inset="6.09mm,0,8.7mm,4.176mm">
                  <w:txbxContent>
                    <w:p w:rsidR="00A54237" w:rsidRPr="000B16BB" w:rsidRDefault="00A54237" w:rsidP="00D068A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</w:rPr>
                        <w:t>Modo Modifica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04278B" wp14:editId="266DF669">
                <wp:simplePos x="0" y="0"/>
                <wp:positionH relativeFrom="column">
                  <wp:posOffset>4858385</wp:posOffset>
                </wp:positionH>
                <wp:positionV relativeFrom="paragraph">
                  <wp:posOffset>1639570</wp:posOffset>
                </wp:positionV>
                <wp:extent cx="1421130" cy="296545"/>
                <wp:effectExtent l="0" t="0" r="0" b="0"/>
                <wp:wrapNone/>
                <wp:docPr id="153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5A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Pr="000B16BB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</w:rPr>
                              <w:t>Modo Modifica</w:t>
                            </w:r>
                          </w:p>
                        </w:txbxContent>
                      </wps:txbx>
                      <wps:bodyPr rot="0" vert="horz" wrap="none" lIns="219240" tIns="0" rIns="313200" bIns="150336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04" type="#_x0000_t202" style="position:absolute;left:0;text-align:left;margin-left:382.55pt;margin-top:129.1pt;width:111.9pt;height:23.35pt;z-index:2516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" filled="f" fillcolor="#0055a4" stroked="f">
                <v:textbox style="mso-fit-shape-to-text:t" inset="6.09mm,0,8.7mm,4.176mm">
                  <w:txbxContent>
                    <w:p w:rsidR="00A54237" w:rsidRPr="000B16BB" w:rsidRDefault="00A54237" w:rsidP="00D068A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</w:rPr>
                        <w:t>Modo Modifica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392D7BC" wp14:editId="136B2CFA">
                <wp:simplePos x="0" y="0"/>
                <wp:positionH relativeFrom="column">
                  <wp:posOffset>4852670</wp:posOffset>
                </wp:positionH>
                <wp:positionV relativeFrom="paragraph">
                  <wp:posOffset>2530475</wp:posOffset>
                </wp:positionV>
                <wp:extent cx="1421130" cy="296545"/>
                <wp:effectExtent l="0" t="0" r="0" b="0"/>
                <wp:wrapNone/>
                <wp:docPr id="15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5A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4237" w:rsidRPr="000B16BB" w:rsidRDefault="00A54237" w:rsidP="00D068A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</w:rPr>
                              <w:t>Modo Modifica</w:t>
                            </w:r>
                          </w:p>
                        </w:txbxContent>
                      </wps:txbx>
                      <wps:bodyPr rot="0" vert="horz" wrap="none" lIns="219240" tIns="0" rIns="313200" bIns="150336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05" type="#_x0000_t202" style="position:absolute;left:0;text-align:left;margin-left:382.1pt;margin-top:199.25pt;width:111.9pt;height:23.35pt;z-index:25162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" filled="f" fillcolor="#0055a4" stroked="f">
                <v:textbox style="mso-fit-shape-to-text:t" inset="6.09mm,0,8.7mm,4.176mm">
                  <w:txbxContent>
                    <w:p w:rsidR="00A54237" w:rsidRPr="000B16BB" w:rsidRDefault="00A54237" w:rsidP="00D068A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</w:rPr>
                        <w:t>Modo Modifica</w:t>
                      </w:r>
                    </w:p>
                  </w:txbxContent>
                </v:textbox>
              </v:shape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11A938F5" wp14:editId="23FAC315">
                <wp:simplePos x="0" y="0"/>
                <wp:positionH relativeFrom="column">
                  <wp:posOffset>4294505</wp:posOffset>
                </wp:positionH>
                <wp:positionV relativeFrom="paragraph">
                  <wp:posOffset>603250</wp:posOffset>
                </wp:positionV>
                <wp:extent cx="805815" cy="325755"/>
                <wp:effectExtent l="0" t="0" r="0" b="0"/>
                <wp:wrapNone/>
                <wp:docPr id="14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25755"/>
                          <a:chOff x="4486" y="2886"/>
                          <a:chExt cx="583" cy="236"/>
                        </a:xfrm>
                      </wpg:grpSpPr>
                      <wps:wsp>
                        <wps:cNvPr id="14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4604" y="2886"/>
                            <a:ext cx="272" cy="13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252000" tIns="0" rIns="360000" bIns="172800" anchor="ctr" anchorCtr="0" upright="1">
                          <a:noAutofit/>
                        </wps:bodyPr>
                      </wps:wsp>
                      <wps:wsp>
                        <wps:cNvPr id="1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2898"/>
                            <a:ext cx="58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C03F26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219240" tIns="0" rIns="313200" bIns="150336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106" style="position:absolute;left:0;text-align:left;margin-left:338.15pt;margin-top:47.5pt;width:63.45pt;height:25.65pt;z-index:251630080" coordorigin="4486,2886" coordsize="58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">
                <v:rect id="Rectangle 444" o:spid="_x0000_s1107" style="position:absolute;left:4604;top:2886;width:27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rocMA&#10;AADcAAAADwAAAGRycy9kb3ducmV2LnhtbERP22oCMRB9L/gPYYS+1WxFxK5GKd4QQWytoI/DZtxd&#10;3UyWJNX1741Q6NscznVGk8ZU4krOl5YVvHcSEMSZ1SXnCvY/i7cBCB+QNVaWScGdPEzGrZcRptre&#10;+Juuu5CLGMI+RQVFCHUqpc8KMug7tiaO3Mk6gyFCl0vt8BbDTSW7SdKXBkuODQXWNC0ou+x+jQL6&#10;mq1n01Pj5svueds74iY/LINSr+3mcwgiUBP+xX/ulY7zex/wfCZe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ZrocMAAADcAAAADwAAAAAAAAAAAAAAAACYAgAAZHJzL2Rv&#10;d25yZXYueG1sUEsFBgAAAAAEAAQA9QAAAIgDAAAAAA==&#10;" fillcolor="#cff">
                  <v:textbox inset="7mm,0,10mm,4.8mm"/>
                </v:rect>
                <v:shape id="Text Box 445" o:spid="_x0000_s1108" type="#_x0000_t202" style="position:absolute;left:4486;top:2898;width:583;height: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NHcEA&#10;AADbAAAADwAAAGRycy9kb3ducmV2LnhtbERP32vCMBB+H/g/hBN8EU11MKQaRYTBQBCqg72ezdmU&#10;NpeaRK3/vRkM9nYf389bbXrbijv5UDtWMJtmIIhLp2uuFHyfPicLECEia2wdk4InBdisB28rzLV7&#10;cEH3Y6xECuGQowITY5dLGUpDFsPUdcSJuzhvMSboK6k9PlK4beU8yz6kxZpTg8GOdobK5nizCvrT&#10;tfEtn4uruzWX2Y8Z74vDWKnRsN8uQUTq47/4z/2l0/x3+P0lH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TR3BAAAA2wAAAA8AAAAAAAAAAAAAAAAAmAIAAGRycy9kb3du&#10;cmV2LnhtbFBLBQYAAAAABAAEAPUAAACGAwAAAAA=&#10;" filled="f" fillcolor="#0055a4" stroked="f">
                  <v:textbox inset="6.09mm,0,8.7mm,4.176mm">
                    <w:txbxContent>
                      <w:p w:rsidR="00A54237" w:rsidRPr="00C03F26" w:rsidRDefault="00A54237" w:rsidP="00D068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61AB952" wp14:editId="2A445D93">
                <wp:simplePos x="0" y="0"/>
                <wp:positionH relativeFrom="column">
                  <wp:posOffset>4294505</wp:posOffset>
                </wp:positionH>
                <wp:positionV relativeFrom="paragraph">
                  <wp:posOffset>1543050</wp:posOffset>
                </wp:positionV>
                <wp:extent cx="805815" cy="325755"/>
                <wp:effectExtent l="0" t="0" r="0" b="0"/>
                <wp:wrapNone/>
                <wp:docPr id="1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25755"/>
                          <a:chOff x="4486" y="2886"/>
                          <a:chExt cx="583" cy="236"/>
                        </a:xfrm>
                      </wpg:grpSpPr>
                      <wps:wsp>
                        <wps:cNvPr id="14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4604" y="2886"/>
                            <a:ext cx="272" cy="13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252000" tIns="0" rIns="360000" bIns="172800" anchor="ctr" anchorCtr="0" upright="1">
                          <a:noAutofit/>
                        </wps:bodyPr>
                      </wps:wsp>
                      <wps:wsp>
                        <wps:cNvPr id="14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2898"/>
                            <a:ext cx="58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C03F26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219240" tIns="0" rIns="313200" bIns="150336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109" style="position:absolute;left:0;text-align:left;margin-left:338.15pt;margin-top:121.5pt;width:63.45pt;height:25.65pt;z-index:251631104" coordorigin="4486,2886" coordsize="58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">
                <v:rect id="Rectangle 447" o:spid="_x0000_s1110" style="position:absolute;left:4604;top:2886;width:27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/08MA&#10;AADcAAAADwAAAGRycy9kb3ducmV2LnhtbERP32vCMBB+F/Y/hBv4pumKyOiMMuwUGYiuE9zj0Zxt&#10;t+ZSkqjdf2+Ewd7u4/t5s0VvWnEh5xvLCp7GCQji0uqGKwWHz9XoGYQPyBpby6Tglzws5g+DGWba&#10;XvmDLkWoRAxhn6GCOoQuk9KXNRn0Y9sRR+5kncEQoaukdniN4aaVaZJMpcGGY0ONHS1rKn+Ks1FA&#10;+/w9X55697ZOv3eTL9xWx3VQavjYv76ACNSHf/Gfe6Pj/MkU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/08MAAADcAAAADwAAAAAAAAAAAAAAAACYAgAAZHJzL2Rv&#10;d25yZXYueG1sUEsFBgAAAAAEAAQA9QAAAIgDAAAAAA==&#10;" fillcolor="#cff">
                  <v:textbox inset="7mm,0,10mm,4.8mm"/>
                </v:rect>
                <v:shape id="Text Box 448" o:spid="_x0000_s1111" type="#_x0000_t202" style="position:absolute;left:4486;top:2898;width:583;height: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Wj8IA&#10;AADcAAAADwAAAGRycy9kb3ducmV2LnhtbERP32vCMBB+H+x/CDfYi2jqkCnVKCIIwmBQFXw9m7Mp&#10;bS41idr994sw2Nt9fD9vseptK+7kQ+1YwXiUgSAuna65UnA8bIczECEia2wdk4IfCrBavr4sMNfu&#10;wQXd97ESKYRDjgpMjF0uZSgNWQwj1xEn7uK8xZigr6T2+EjhtpUfWfYpLdacGgx2tDFUNvubVdAf&#10;ro1v+Vxc3a25jE9m8FV8D5R6f+vXcxCR+vgv/nPvdJo/mcLz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BaPwgAAANwAAAAPAAAAAAAAAAAAAAAAAJgCAABkcnMvZG93&#10;bnJldi54bWxQSwUGAAAAAAQABAD1AAAAhwMAAAAA&#10;" filled="f" fillcolor="#0055a4" stroked="f">
                  <v:textbox inset="6.09mm,0,8.7mm,4.176mm">
                    <w:txbxContent>
                      <w:p w:rsidR="00A54237" w:rsidRPr="00C03F26" w:rsidRDefault="00A54237" w:rsidP="00D068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BC6A1A1" wp14:editId="2E334D12">
                <wp:simplePos x="0" y="0"/>
                <wp:positionH relativeFrom="column">
                  <wp:posOffset>4294505</wp:posOffset>
                </wp:positionH>
                <wp:positionV relativeFrom="paragraph">
                  <wp:posOffset>2483485</wp:posOffset>
                </wp:positionV>
                <wp:extent cx="805815" cy="325755"/>
                <wp:effectExtent l="0" t="0" r="0" b="0"/>
                <wp:wrapNone/>
                <wp:docPr id="14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25755"/>
                          <a:chOff x="4486" y="2886"/>
                          <a:chExt cx="583" cy="236"/>
                        </a:xfrm>
                      </wpg:grpSpPr>
                      <wps:wsp>
                        <wps:cNvPr id="143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604" y="2886"/>
                            <a:ext cx="272" cy="13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252000" tIns="0" rIns="360000" bIns="172800" anchor="ctr" anchorCtr="0" upright="1">
                          <a:noAutofit/>
                        </wps:bodyPr>
                      </wps:wsp>
                      <wps:wsp>
                        <wps:cNvPr id="144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2898"/>
                            <a:ext cx="58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C03F26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219240" tIns="0" rIns="313200" bIns="150336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112" style="position:absolute;left:0;text-align:left;margin-left:338.15pt;margin-top:195.55pt;width:63.45pt;height:25.65pt;z-index:251632128" coordorigin="4486,2886" coordsize="58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">
                <v:rect id="Rectangle 450" o:spid="_x0000_s1113" style="position:absolute;left:4604;top:2886;width:27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cS8MA&#10;AADcAAAADwAAAGRycy9kb3ducmV2LnhtbERP22oCMRB9L/gPYYS+abZWiqzGpWgrRShaK+jjsJm9&#10;6GayJKmuf98UhL7N4VxnlnWmERdyvras4GmYgCDOra65VLD/fh9MQPiArLGxTApu5CGb9x5mmGp7&#10;5S+67EIpYgj7FBVUIbSplD6vyKAf2pY4coV1BkOErpTa4TWGm0aOkuRFGqw5NlTY0qKi/Lz7MQpo&#10;u1wvF0Xn3laj02Z8xM/ysApKPfa71ymIQF34F9/dHzrOHz/D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cS8MAAADcAAAADwAAAAAAAAAAAAAAAACYAgAAZHJzL2Rv&#10;d25yZXYueG1sUEsFBgAAAAAEAAQA9QAAAIgDAAAAAA==&#10;" fillcolor="#cff">
                  <v:textbox inset="7mm,0,10mm,4.8mm"/>
                </v:rect>
                <v:shape id="Text Box 451" o:spid="_x0000_s1114" type="#_x0000_t202" style="position:absolute;left:4486;top:2898;width:583;height: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I+MIA&#10;AADcAAAADwAAAGRycy9kb3ducmV2LnhtbERP32vCMBB+H+x/CDfwRWaqyJBqFBGEwUCoCr7emrMp&#10;bS41iVr/eyMM9nYf389brHrbihv5UDtWMB5lIIhLp2uuFBwP288ZiBCRNbaOScGDAqyW728LzLW7&#10;c0G3faxECuGQowITY5dLGUpDFsPIdcSJOztvMSboK6k93lO4beUky76kxZpTg8GONobKZn+1CvrD&#10;pfEt/xYXd23O45MZ/hS7oVKDj349BxGpj//iP/e3TvOnU3g9k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oj4wgAAANwAAAAPAAAAAAAAAAAAAAAAAJgCAABkcnMvZG93&#10;bnJldi54bWxQSwUGAAAAAAQABAD1AAAAhwMAAAAA&#10;" filled="f" fillcolor="#0055a4" stroked="f">
                  <v:textbox inset="6.09mm,0,8.7mm,4.176mm">
                    <w:txbxContent>
                      <w:p w:rsidR="00A54237" w:rsidRPr="00C03F26" w:rsidRDefault="00A54237" w:rsidP="00D068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w:drawing>
          <wp:anchor distT="0" distB="0" distL="114300" distR="114300" simplePos="0" relativeHeight="251633152" behindDoc="0" locked="0" layoutInCell="1" allowOverlap="1" wp14:anchorId="01206C22" wp14:editId="53E0F77E">
            <wp:simplePos x="0" y="0"/>
            <wp:positionH relativeFrom="column">
              <wp:posOffset>3611245</wp:posOffset>
            </wp:positionH>
            <wp:positionV relativeFrom="paragraph">
              <wp:posOffset>1097915</wp:posOffset>
            </wp:positionV>
            <wp:extent cx="364490" cy="182245"/>
            <wp:effectExtent l="0" t="0" r="0" b="8255"/>
            <wp:wrapNone/>
            <wp:docPr id="151" name="Bild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CF">
        <w:rPr>
          <w:noProof/>
        </w:rPr>
        <w:drawing>
          <wp:anchor distT="0" distB="0" distL="114300" distR="114300" simplePos="0" relativeHeight="251634176" behindDoc="0" locked="0" layoutInCell="1" allowOverlap="1" wp14:anchorId="78837DE1" wp14:editId="678115A0">
            <wp:simplePos x="0" y="0"/>
            <wp:positionH relativeFrom="column">
              <wp:posOffset>3806825</wp:posOffset>
            </wp:positionH>
            <wp:positionV relativeFrom="paragraph">
              <wp:posOffset>1974215</wp:posOffset>
            </wp:positionV>
            <wp:extent cx="365125" cy="183515"/>
            <wp:effectExtent l="0" t="0" r="0" b="6985"/>
            <wp:wrapNone/>
            <wp:docPr id="150" name="Bild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E2782C0" wp14:editId="2CCFE19C">
                <wp:simplePos x="0" y="0"/>
                <wp:positionH relativeFrom="column">
                  <wp:posOffset>3246755</wp:posOffset>
                </wp:positionH>
                <wp:positionV relativeFrom="paragraph">
                  <wp:posOffset>203200</wp:posOffset>
                </wp:positionV>
                <wp:extent cx="1215390" cy="899795"/>
                <wp:effectExtent l="0" t="0" r="0" b="14605"/>
                <wp:wrapNone/>
                <wp:docPr id="13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390" cy="899795"/>
                          <a:chOff x="2570" y="2704"/>
                          <a:chExt cx="854" cy="635"/>
                        </a:xfrm>
                      </wpg:grpSpPr>
                      <wps:wsp>
                        <wps:cNvPr id="14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8650CD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ind w:left="140" w:hanging="14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1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IP address (Indirizzo IP</w:t>
                              </w:r>
                              <w:r>
                                <w:br/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192.168.000.007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115" style="position:absolute;left:0;text-align:left;margin-left:255.65pt;margin-top:16pt;width:95.7pt;height:70.85pt;z-index:251641344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">
                <v:rect id="Rectangle 470" o:spid="_x0000_s1116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mUsQA&#10;AADcAAAADwAAAGRycy9kb3ducmV2LnhtbESPQWvCQBCF74X+h2UKvdVNRKykrlJEwYKXJqLXITsm&#10;IdnZkF01/nvnUOhthvfmvW+W69F16kZDaDwbSCcJKOLS24YrA8di97EAFSKyxc4zGXhQgPXq9WWJ&#10;mfV3/qVbHislIRwyNFDH2Gdah7Imh2Hie2LRLn5wGGUdKm0HvEu46/Q0SebaYcPSUGNPm5rKNr86&#10;Az8XPW4+D8Xs/Di1aWu3mE/TuTHvb+P3F6hIY/w3/13vreDPBF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5lLEAAAA3AAAAA8AAAAAAAAAAAAAAAAAmAIAAGRycy9k&#10;b3ducmV2LnhtbFBLBQYAAAAABAAEAPUAAACJAwAAAAA=&#10;" fillcolor="#9f6" strokecolor="#969696" strokeweight="1pt">
                  <v:shadow color="#dae0e3" offset="8pt,8pt"/>
                </v:rect>
                <v:shape id="Text Box 471" o:spid="_x0000_s1117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MK8UA&#10;AADcAAAADwAAAGRycy9kb3ducmV2LnhtbERP30vDMBB+H/g/hBN8GS6pyNS6bMyBIAwmzg3x7WjO&#10;tthcahLb7r9fBoO93cf382aLwTaiIx9qxxqyiQJBXDhTc6lh9/l6+wgiRGSDjWPScKAAi/nVaIa5&#10;cT1/ULeNpUghHHLUUMXY5lKGoiKLYeJa4sT9OG8xJuhLaTz2Kdw28k6pqbRYc2qosKVVRcXv9t9q&#10;+Bq/qPeN6v+evrv9eLNe+WwZH7S+uR6WzyAiDfEiPrvfTJp/n8HpmXSBn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kwr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Pr="008650CD" w:rsidRDefault="00A54237" w:rsidP="00D068A5">
                        <w:pPr>
                          <w:autoSpaceDE w:val="0"/>
                          <w:autoSpaceDN w:val="0"/>
                          <w:adjustRightInd w:val="0"/>
                          <w:ind w:left="140" w:hanging="140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1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IP address (Indirizzo IP</w:t>
                        </w:r>
                        <w:r>
                          <w:br/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192.168.000.007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8A5" w:rsidRPr="001656CE" w:rsidRDefault="000D3AF9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0ED9B1" wp14:editId="5AC221BB">
                <wp:simplePos x="0" y="0"/>
                <wp:positionH relativeFrom="column">
                  <wp:posOffset>1994535</wp:posOffset>
                </wp:positionH>
                <wp:positionV relativeFrom="paragraph">
                  <wp:posOffset>6350</wp:posOffset>
                </wp:positionV>
                <wp:extent cx="943610" cy="869315"/>
                <wp:effectExtent l="0" t="0" r="27940" b="26035"/>
                <wp:wrapNone/>
                <wp:docPr id="454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3610" cy="86931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43684" dir="2700000" algn="ctr" rotWithShape="0">
                                  <a:srgbClr val="DAE0E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157.05pt;margin-top:.5pt;width:74.3pt;height:68.4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" fillcolor="#9f6" strokecolor="#969696" strokeweight="1pt">
                <v:shadow color="#dae0e3" offset="8pt,8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494F93E" wp14:editId="422AB875">
                <wp:simplePos x="0" y="0"/>
                <wp:positionH relativeFrom="column">
                  <wp:posOffset>1608455</wp:posOffset>
                </wp:positionH>
                <wp:positionV relativeFrom="paragraph">
                  <wp:posOffset>-3175</wp:posOffset>
                </wp:positionV>
                <wp:extent cx="376555" cy="188595"/>
                <wp:effectExtent l="0" t="0" r="42545" b="97155"/>
                <wp:wrapNone/>
                <wp:docPr id="13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88595"/>
                          <a:chOff x="1927" y="3475"/>
                          <a:chExt cx="273" cy="137"/>
                        </a:xfrm>
                      </wpg:grpSpPr>
                      <wps:wsp>
                        <wps:cNvPr id="137" name="Line 455"/>
                        <wps:cNvCnPr/>
                        <wps:spPr bwMode="auto">
                          <a:xfrm>
                            <a:off x="1927" y="3612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3475"/>
                            <a:ext cx="18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126.65pt;margin-top:-.25pt;width:29.65pt;height:14.85pt;z-index:251635200" coordorigin="1927,3475" coordsize="273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">
                <v:line id="Line 455" o:spid="_x0000_s1027" style="position:absolute;visibility:visible;mso-wrap-style:square" from="1927,3612" to="22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    <v:stroke endarrow="block"/>
                </v:line>
                <v:shape id="Picture 456" o:spid="_x0000_s1028" type="#_x0000_t75" style="position:absolute;left:1973;top:3475;width:181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GcLHAAAA3AAAAA8AAABkcnMvZG93bnJldi54bWxEj0FrwkAQhe9C/8MyBS9SN1qwIbqKCGKh&#10;B6kt1eOQnSah2dmY3cbor+8chN5meG/e+2ax6l2tOmpD5dnAZJyAIs69rbgw8PmxfUpBhYhssfZM&#10;Bq4UYLV8GCwws/7C79QdYqEkhEOGBsoYm0zrkJfkMIx9Qyzat28dRlnbQtsWLxLuaj1Nkpl2WLE0&#10;lNjQpqT85/DrDKRdsn/DUYpnPG3y2/m0+7q+HI0ZPvbrOahIffw3369freA/C608Ix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JGcLHAAAA3AAAAA8AAAAAAAAAAAAA&#10;AAAAnwIAAGRycy9kb3ducmV2LnhtbFBLBQYAAAAABAAEAPcAAACTAwAAAAA=&#10;" fillcolor="#0055a4">
                  <v:imagedata r:id="rId82" o:title=""/>
                </v:shape>
              </v:group>
            </w:pict>
          </mc:Fallback>
        </mc:AlternateConten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0D3AF9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14ACAC1" wp14:editId="3D512C26">
            <wp:simplePos x="0" y="0"/>
            <wp:positionH relativeFrom="column">
              <wp:posOffset>3605530</wp:posOffset>
            </wp:positionH>
            <wp:positionV relativeFrom="paragraph">
              <wp:posOffset>210820</wp:posOffset>
            </wp:positionV>
            <wp:extent cx="365125" cy="182245"/>
            <wp:effectExtent l="0" t="0" r="0" b="8255"/>
            <wp:wrapNone/>
            <wp:docPr id="158" name="Bild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b/>
          <w:lang w:val="en-US"/>
        </w:rPr>
      </w:pPr>
      <w:r w:rsidRPr="001656CE">
        <w:rPr>
          <w:rFonts w:cs="Arial"/>
          <w:b/>
          <w:lang w:val="en-US"/>
        </w:rPr>
        <w:br w:type="page"/>
      </w:r>
      <w:r w:rsidRPr="001656CE">
        <w:rPr>
          <w:rFonts w:cs="Arial"/>
          <w:b/>
          <w:lang w:val="en-US"/>
        </w:rPr>
        <w:lastRenderedPageBreak/>
        <w:t>Impostazione dell'interfaccia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>Avviare il software LOGO</w:t>
      </w:r>
      <w:proofErr w:type="gramStart"/>
      <w:r w:rsidRPr="001656CE">
        <w:rPr>
          <w:rFonts w:cs="Arial"/>
          <w:lang w:val="en-US"/>
        </w:rPr>
        <w:t>!Soft</w:t>
      </w:r>
      <w:proofErr w:type="gramEnd"/>
      <w:r w:rsidRPr="001656CE">
        <w:rPr>
          <w:rFonts w:cs="Arial"/>
          <w:lang w:val="en-US"/>
        </w:rPr>
        <w:t xml:space="preserve"> Comfort V7.1</w:t>
      </w:r>
    </w:p>
    <w:p w:rsidR="00D068A5" w:rsidRDefault="00F729CF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1123950" cy="866775"/>
            <wp:effectExtent l="0" t="0" r="0" b="9525"/>
            <wp:docPr id="37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</w:rPr>
        <w:t xml:space="preserve">Aprire il </w:t>
      </w:r>
      <w:r>
        <w:rPr>
          <w:rFonts w:cs="Arial"/>
          <w:b/>
        </w:rPr>
        <w:t>menu Tools</w:t>
      </w:r>
      <w:r>
        <w:rPr>
          <w:rFonts w:cs="Arial"/>
        </w:rPr>
        <w:t xml:space="preserve"> ('Strumenti') e selezionare </w:t>
      </w:r>
      <w:r>
        <w:rPr>
          <w:rFonts w:cs="Arial"/>
          <w:b/>
        </w:rPr>
        <w:t>Options</w:t>
      </w:r>
      <w:r>
        <w:rPr>
          <w:rFonts w:cs="Arial"/>
        </w:rPr>
        <w:t xml:space="preserve"> ('Opzioni')</w:t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7915E2" wp14:editId="6A494CA6">
            <wp:extent cx="2420620" cy="1624330"/>
            <wp:effectExtent l="0" t="0" r="0" b="0"/>
            <wp:docPr id="526" name="Grafik 52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b/>
          <w:lang w:val="pt-BR"/>
        </w:rPr>
      </w:pPr>
      <w:r w:rsidRPr="00F84973">
        <w:rPr>
          <w:rFonts w:cs="Arial"/>
          <w:b/>
          <w:lang w:val="pt-BR"/>
        </w:rPr>
        <w:t>LOGO! da 0BA0 a 0BA6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Alla voce </w:t>
      </w:r>
      <w:r w:rsidRPr="00F84973">
        <w:rPr>
          <w:rFonts w:cs="Arial"/>
          <w:b/>
          <w:lang w:val="pt-BR"/>
        </w:rPr>
        <w:t xml:space="preserve">Interface </w:t>
      </w:r>
      <w:r w:rsidRPr="00F84973">
        <w:rPr>
          <w:rFonts w:cs="Arial"/>
          <w:lang w:val="pt-BR"/>
        </w:rPr>
        <w:t xml:space="preserve">('Interfaccia') selezionare il </w:t>
      </w:r>
      <w:r w:rsidRPr="00F84973">
        <w:rPr>
          <w:rFonts w:cs="Arial"/>
          <w:b/>
          <w:lang w:val="pt-BR"/>
        </w:rPr>
        <w:t>cavo LOGO! con l'interfaccia COM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pt-BR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D2A6E74" wp14:editId="2FDC10CA">
            <wp:extent cx="4765675" cy="3335020"/>
            <wp:effectExtent l="0" t="0" r="0" b="0"/>
            <wp:docPr id="527" name="Grafik 52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0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b/>
          <w:lang w:val="en-US"/>
        </w:rPr>
      </w:pPr>
      <w:r w:rsidRPr="00A54237">
        <w:rPr>
          <w:rFonts w:cs="Arial"/>
          <w:b/>
          <w:lang w:val="en-US"/>
        </w:rPr>
        <w:br w:type="page"/>
      </w:r>
      <w:r w:rsidRPr="00A54237">
        <w:rPr>
          <w:rFonts w:cs="Arial"/>
          <w:b/>
          <w:lang w:val="en-US"/>
        </w:rPr>
        <w:lastRenderedPageBreak/>
        <w:t>LOGO! 0BA7</w:t>
      </w: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proofErr w:type="gramStart"/>
      <w:r w:rsidRPr="00A54237">
        <w:rPr>
          <w:rFonts w:cs="Arial"/>
          <w:lang w:val="en-US"/>
        </w:rPr>
        <w:t>Selezionare l'</w:t>
      </w:r>
      <w:r w:rsidRPr="00A54237">
        <w:rPr>
          <w:rFonts w:cs="Arial"/>
          <w:b/>
          <w:lang w:val="en-US"/>
        </w:rPr>
        <w:t>interfaccia Ethernet</w:t>
      </w:r>
      <w:r w:rsidRPr="00A54237">
        <w:rPr>
          <w:rFonts w:cs="Arial"/>
          <w:lang w:val="en-US"/>
        </w:rPr>
        <w:t>.</w:t>
      </w:r>
      <w:proofErr w:type="gramEnd"/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Fare clic sul pulsante </w:t>
      </w:r>
      <w:r w:rsidRPr="00A54237">
        <w:rPr>
          <w:rFonts w:cs="Arial"/>
          <w:b/>
          <w:lang w:val="en-US"/>
        </w:rPr>
        <w:t>Add</w:t>
      </w:r>
      <w:r w:rsidRPr="00A54237">
        <w:rPr>
          <w:rFonts w:cs="Arial"/>
          <w:lang w:val="en-US"/>
        </w:rPr>
        <w:t xml:space="preserve"> ('Aggiungi').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F6E5555" wp14:editId="06CC7F11">
            <wp:extent cx="4438650" cy="3058349"/>
            <wp:effectExtent l="0" t="0" r="0" b="8890"/>
            <wp:docPr id="528" name="Grafik 52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3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78" cy="30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</w:rPr>
        <w:t>Inserire l'</w:t>
      </w:r>
      <w:r>
        <w:rPr>
          <w:rFonts w:cs="Arial"/>
          <w:b/>
        </w:rPr>
        <w:t>indirizzo IP</w:t>
      </w:r>
      <w:r>
        <w:rPr>
          <w:rFonts w:cs="Arial"/>
        </w:rPr>
        <w:t xml:space="preserve"> e la </w:t>
      </w:r>
      <w:r>
        <w:rPr>
          <w:rFonts w:cs="Arial"/>
          <w:b/>
        </w:rPr>
        <w:t>maschera di sottorete</w:t>
      </w:r>
      <w:r>
        <w:rPr>
          <w:rFonts w:cs="Arial"/>
        </w:rPr>
        <w:t>.</w:t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AE6188D" wp14:editId="1848D156">
            <wp:extent cx="4514850" cy="3128812"/>
            <wp:effectExtent l="0" t="0" r="0" b="0"/>
            <wp:docPr id="530" name="Grafik 53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04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60" cy="31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br w:type="page"/>
      </w: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A54237">
        <w:rPr>
          <w:rFonts w:cs="Arial"/>
          <w:lang w:val="en-US"/>
        </w:rPr>
        <w:lastRenderedPageBreak/>
        <w:t xml:space="preserve">Per testare le impostazioni collegare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modulo logico LOGO! </w:t>
      </w:r>
      <w:proofErr w:type="gramStart"/>
      <w:r w:rsidRPr="00A54237">
        <w:rPr>
          <w:rFonts w:cs="Arial"/>
          <w:lang w:val="en-US"/>
        </w:rPr>
        <w:t>con</w:t>
      </w:r>
      <w:proofErr w:type="gramEnd"/>
      <w:r w:rsidRPr="00A54237">
        <w:rPr>
          <w:rFonts w:cs="Arial"/>
          <w:lang w:val="en-US"/>
        </w:rPr>
        <w:t xml:space="preserve"> il PC </w:t>
      </w:r>
      <w:r w:rsidRPr="00A54237">
        <w:rPr>
          <w:lang w:val="en-US"/>
        </w:rPr>
        <w:br/>
      </w:r>
      <w:r w:rsidRPr="00A54237">
        <w:rPr>
          <w:rFonts w:cs="Arial"/>
          <w:lang w:val="en-US"/>
        </w:rPr>
        <w:t xml:space="preserve">utilizzando il cavo di rete e fare clic sul pulsante </w:t>
      </w:r>
      <w:r w:rsidRPr="00A54237">
        <w:rPr>
          <w:rFonts w:cs="Arial"/>
          <w:b/>
          <w:lang w:val="en-US"/>
        </w:rPr>
        <w:t>Detect</w:t>
      </w:r>
      <w:r w:rsidRPr="00A54237">
        <w:rPr>
          <w:rFonts w:cs="Arial"/>
          <w:lang w:val="en-US"/>
        </w:rPr>
        <w:t xml:space="preserve"> ('Rileva').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C517E69" wp14:editId="0D6B6F3E">
            <wp:extent cx="4765675" cy="3302635"/>
            <wp:effectExtent l="0" t="0" r="0" b="0"/>
            <wp:docPr id="531" name="Grafik 53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5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fr-FR"/>
        </w:rPr>
      </w:pPr>
      <w:r w:rsidRPr="00F84973">
        <w:rPr>
          <w:rFonts w:cs="Arial"/>
          <w:lang w:val="fr-FR"/>
        </w:rPr>
        <w:t xml:space="preserve">Se alla voce Status ('Stato') compare </w:t>
      </w:r>
      <w:r w:rsidRPr="00F84973">
        <w:rPr>
          <w:rFonts w:cs="Arial"/>
          <w:b/>
          <w:lang w:val="fr-FR"/>
        </w:rPr>
        <w:t>Yes</w:t>
      </w:r>
      <w:r w:rsidRPr="00F84973">
        <w:rPr>
          <w:rFonts w:cs="Arial"/>
          <w:lang w:val="fr-FR"/>
        </w:rPr>
        <w:t xml:space="preserve"> ('Sì') significa che l'impostazione è corretta.</w:t>
      </w:r>
    </w:p>
    <w:p w:rsidR="00D068A5" w:rsidRPr="001656CE" w:rsidRDefault="00D068A5" w:rsidP="00D068A5">
      <w:pPr>
        <w:pStyle w:val="berschrift2"/>
        <w:rPr>
          <w:lang w:val="en-US"/>
        </w:rPr>
      </w:pPr>
      <w:r w:rsidRPr="00F84973">
        <w:rPr>
          <w:lang w:val="fr-FR"/>
        </w:rPr>
        <w:br w:type="page"/>
      </w:r>
      <w:bookmarkStart w:id="62" w:name="_Toc415662234"/>
      <w:bookmarkStart w:id="63" w:name="_Toc418070151"/>
      <w:r w:rsidRPr="001656CE">
        <w:rPr>
          <w:lang w:val="en-US"/>
        </w:rPr>
        <w:lastRenderedPageBreak/>
        <w:t>7.2</w:t>
      </w:r>
      <w:r w:rsidRPr="001656CE">
        <w:rPr>
          <w:lang w:val="en-US"/>
        </w:rPr>
        <w:tab/>
        <w:t>Creazione del programma di comando</w:t>
      </w:r>
      <w:bookmarkEnd w:id="62"/>
      <w:bookmarkEnd w:id="63"/>
    </w:p>
    <w:p w:rsidR="00D068A5" w:rsidRPr="001656CE" w:rsidRDefault="00D068A5">
      <w:pPr>
        <w:autoSpaceDE w:val="0"/>
        <w:autoSpaceDN w:val="0"/>
        <w:adjustRightInd w:val="0"/>
        <w:rPr>
          <w:rFonts w:cs="Arial"/>
          <w:b/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1656CE">
        <w:rPr>
          <w:rFonts w:cs="Arial"/>
          <w:lang w:val="en-US"/>
        </w:rPr>
        <w:t>Per prendere confidenza con i comandi di base di LOGO</w:t>
      </w:r>
      <w:proofErr w:type="gramStart"/>
      <w:r w:rsidRPr="001656CE">
        <w:rPr>
          <w:rFonts w:cs="Arial"/>
          <w:lang w:val="en-US"/>
        </w:rPr>
        <w:t>!Soft</w:t>
      </w:r>
      <w:proofErr w:type="gramEnd"/>
      <w:r w:rsidRPr="001656CE">
        <w:rPr>
          <w:rFonts w:cs="Arial"/>
          <w:lang w:val="en-US"/>
        </w:rPr>
        <w:t xml:space="preserve"> Comfort trasferiremo innanzitutto un programma di comando da LOGO! </w:t>
      </w:r>
      <w:proofErr w:type="gramStart"/>
      <w:r w:rsidRPr="001656CE">
        <w:rPr>
          <w:rFonts w:cs="Arial"/>
          <w:lang w:val="en-US"/>
        </w:rPr>
        <w:t>al</w:t>
      </w:r>
      <w:proofErr w:type="gramEnd"/>
      <w:r w:rsidRPr="001656CE">
        <w:rPr>
          <w:rFonts w:cs="Arial"/>
          <w:lang w:val="en-US"/>
        </w:rPr>
        <w:t xml:space="preserve"> PC. </w:t>
      </w:r>
      <w:r w:rsidRPr="00F84973">
        <w:rPr>
          <w:rFonts w:cs="Arial"/>
          <w:lang w:val="pt-BR"/>
        </w:rPr>
        <w:t>In seguito creeremo funzioni aggiuntive e simuleremo il programma sul PC. Con un esempio di programmazione descriveremo i passi necessari con LOGO!Soft Comfort.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b/>
          <w:bCs/>
          <w:lang w:val="pt-BR"/>
        </w:rPr>
        <w:t>Caricamento del programma da LOGO! al PC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Dopo aver collegato il cavo e aver definito le </w:t>
      </w:r>
      <w:r w:rsidRPr="00F84973">
        <w:rPr>
          <w:rFonts w:cs="Arial"/>
          <w:b/>
          <w:lang w:val="pt-BR"/>
        </w:rPr>
        <w:t xml:space="preserve">impostazioni dell'interfaccia </w:t>
      </w:r>
      <w:r w:rsidRPr="00F84973">
        <w:rPr>
          <w:rFonts w:cs="Arial"/>
          <w:lang w:val="pt-BR"/>
        </w:rPr>
        <w:t>è possibile caricare il programma da LOGO! al PC.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Fare clic sul pulsante </w:t>
      </w:r>
      <w:r w:rsidR="00F729CF">
        <w:rPr>
          <w:rFonts w:cs="Arial"/>
          <w:noProof/>
        </w:rPr>
        <w:drawing>
          <wp:inline distT="0" distB="0" distL="0" distR="0">
            <wp:extent cx="228600" cy="219075"/>
            <wp:effectExtent l="0" t="0" r="0" b="9525"/>
            <wp:docPr id="43" name="Bild 41" descr="neu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 descr="neu-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rFonts w:cs="Arial"/>
          <w:lang w:val="en-US"/>
        </w:rPr>
        <w:t xml:space="preserve"> per </w:t>
      </w:r>
      <w:r w:rsidRPr="001656CE">
        <w:rPr>
          <w:rFonts w:cs="Arial"/>
          <w:b/>
          <w:lang w:val="en-US"/>
        </w:rPr>
        <w:t>LOGO! -&gt; PC</w:t>
      </w:r>
      <w:r w:rsidRPr="001656CE">
        <w:rPr>
          <w:rFonts w:cs="Arial"/>
          <w:lang w:val="en-US"/>
        </w:rPr>
        <w:t xml:space="preserve"> o trasferire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programma con il </w:t>
      </w:r>
      <w:r w:rsidRPr="001656CE">
        <w:rPr>
          <w:rFonts w:cs="Arial"/>
          <w:b/>
          <w:lang w:val="en-US"/>
        </w:rPr>
        <w:t xml:space="preserve">menu Tools </w:t>
      </w:r>
      <w:r w:rsidRPr="001656CE">
        <w:rPr>
          <w:rFonts w:cs="Arial"/>
          <w:lang w:val="en-US"/>
        </w:rPr>
        <w:t xml:space="preserve">('Strumenti'). 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FCCAB8C" wp14:editId="49DE1651">
            <wp:extent cx="4453890" cy="3561080"/>
            <wp:effectExtent l="0" t="0" r="3810" b="1270"/>
            <wp:docPr id="532" name="Grafik 53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0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Dopo aver </w:t>
      </w:r>
      <w:r w:rsidRPr="00F84973">
        <w:rPr>
          <w:b/>
          <w:lang w:val="pt-BR"/>
        </w:rPr>
        <w:t xml:space="preserve">confermato </w:t>
      </w:r>
      <w:r w:rsidRPr="00F84973">
        <w:rPr>
          <w:lang w:val="pt-BR"/>
        </w:rPr>
        <w:t>l'interfaccia si avvia il trasferimento dei dati.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17F30C17" wp14:editId="62237AA3">
            <wp:extent cx="3302635" cy="817880"/>
            <wp:effectExtent l="0" t="0" r="0" b="1270"/>
            <wp:docPr id="533" name="Grafik 53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07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Una </w:t>
      </w:r>
      <w:proofErr w:type="gramStart"/>
      <w:r w:rsidRPr="001656CE">
        <w:rPr>
          <w:lang w:val="en-US"/>
        </w:rPr>
        <w:t>volta</w:t>
      </w:r>
      <w:proofErr w:type="gramEnd"/>
      <w:r w:rsidRPr="001656CE">
        <w:rPr>
          <w:lang w:val="en-US"/>
        </w:rPr>
        <w:t xml:space="preserve"> caricato il programma viene visualizzata l'interfaccia utente con lo schema del circuito.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n-US"/>
        </w:rPr>
      </w:pPr>
      <w:r w:rsidRPr="001656CE">
        <w:rPr>
          <w:b/>
          <w:bCs/>
          <w:lang w:val="en-US"/>
        </w:rPr>
        <w:br w:type="page"/>
      </w:r>
      <w:r w:rsidRPr="001656CE">
        <w:rPr>
          <w:b/>
          <w:bCs/>
          <w:lang w:val="en-US"/>
        </w:rPr>
        <w:lastRenderedPageBreak/>
        <w:t>Interfaccia utente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pt-BR"/>
        </w:rPr>
        <w:t xml:space="preserve">Ora viene visualizzata l'interfaccia utente completa di LOGO!Soft Comfort. </w:t>
      </w:r>
      <w:r w:rsidRPr="00F84973">
        <w:rPr>
          <w:rFonts w:cs="Arial"/>
          <w:lang w:val="es-ES"/>
        </w:rPr>
        <w:t>La maggior parte dello schermo è occupata dall'interfaccia per la creazione dello schema del circuito.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Su questa interfaccia di programmazione sono disposte le icone e le interconnessioni del programma di comando. Con la lente di ingrandimento è possibile ingrandire la rappresentazione.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2A8B738" wp14:editId="3D89B656">
            <wp:extent cx="5626100" cy="3851275"/>
            <wp:effectExtent l="0" t="0" r="0" b="0"/>
            <wp:docPr id="534" name="Grafik 53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8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proofErr w:type="gramStart"/>
      <w:r w:rsidRPr="00A54237">
        <w:rPr>
          <w:lang w:val="en-US"/>
        </w:rPr>
        <w:t>Innanzitutto è necessario disporre gli oggetti in modo chiaro nello schema.</w:t>
      </w:r>
      <w:proofErr w:type="gramEnd"/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Fare clic con </w:t>
      </w:r>
      <w:proofErr w:type="gramStart"/>
      <w:r w:rsidRPr="00A54237">
        <w:rPr>
          <w:lang w:val="en-US"/>
        </w:rPr>
        <w:t>il</w:t>
      </w:r>
      <w:proofErr w:type="gramEnd"/>
      <w:r w:rsidRPr="00A54237">
        <w:rPr>
          <w:lang w:val="en-US"/>
        </w:rPr>
        <w:t xml:space="preserve"> mouse </w:t>
      </w:r>
      <w:r w:rsidRPr="00A54237">
        <w:rPr>
          <w:b/>
          <w:lang w:val="en-US"/>
        </w:rPr>
        <w:t xml:space="preserve">sui blocchi e sui cavi di collegamento </w:t>
      </w:r>
      <w:r w:rsidRPr="00A54237">
        <w:rPr>
          <w:lang w:val="en-US"/>
        </w:rPr>
        <w:t>e spostarli.</w:t>
      </w: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915A7E9" wp14:editId="4ED77DF2">
            <wp:extent cx="5077460" cy="2420620"/>
            <wp:effectExtent l="0" t="0" r="8890" b="0"/>
            <wp:docPr id="535" name="Grafik 53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0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n-US"/>
        </w:rPr>
      </w:pPr>
      <w:r w:rsidRPr="001656CE">
        <w:rPr>
          <w:b/>
          <w:bCs/>
          <w:lang w:val="en-US"/>
        </w:rPr>
        <w:br w:type="page"/>
      </w:r>
      <w:r w:rsidRPr="001656CE">
        <w:rPr>
          <w:b/>
          <w:bCs/>
          <w:lang w:val="en-US"/>
        </w:rPr>
        <w:lastRenderedPageBreak/>
        <w:t>Selezione dei blocchi</w:t>
      </w: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3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I primi passi necessari per creare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circuito sono la selezione e l'assegnazione degli ingressi e delle uscite del circuito da realizzare.</w:t>
      </w: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en-US"/>
        </w:rPr>
      </w:pPr>
    </w:p>
    <w:p w:rsidR="00D068A5" w:rsidRPr="00F84973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pt-BR"/>
        </w:rPr>
      </w:pPr>
      <w:r w:rsidRPr="00F84973">
        <w:rPr>
          <w:lang w:val="pt-BR"/>
        </w:rPr>
        <w:t xml:space="preserve">Inserire i </w:t>
      </w:r>
      <w:r w:rsidRPr="00F84973">
        <w:rPr>
          <w:b/>
          <w:lang w:val="pt-BR"/>
        </w:rPr>
        <w:t xml:space="preserve">blocchi </w:t>
      </w:r>
      <w:r w:rsidRPr="00F84973">
        <w:rPr>
          <w:lang w:val="pt-BR"/>
        </w:rPr>
        <w:t>degli ingressi I2, I4, I6 e I7 e quelli delle uscite Q2 e Q3.</w:t>
      </w:r>
    </w:p>
    <w:p w:rsidR="00D068A5" w:rsidRPr="00F84973" w:rsidRDefault="00D068A5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  <w:rPr>
          <w:lang w:val="pt-BR"/>
        </w:rPr>
      </w:pPr>
    </w:p>
    <w:p w:rsidR="00D068A5" w:rsidRDefault="001656CE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</w:pPr>
      <w:r>
        <w:rPr>
          <w:noProof/>
        </w:rPr>
        <w:drawing>
          <wp:inline distT="0" distB="0" distL="0" distR="0" wp14:anchorId="6F82893D" wp14:editId="7DD7D49B">
            <wp:extent cx="5572760" cy="5207000"/>
            <wp:effectExtent l="0" t="0" r="8890" b="0"/>
            <wp:docPr id="536" name="Grafik 53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</w:pPr>
    </w:p>
    <w:p w:rsidR="00D068A5" w:rsidRDefault="00D068A5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</w:pPr>
    </w:p>
    <w:p w:rsidR="00D068A5" w:rsidRPr="00F84973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b/>
          <w:lang w:val="pt-BR"/>
        </w:rPr>
      </w:pPr>
      <w:r w:rsidRPr="00F84973">
        <w:rPr>
          <w:lang w:val="pt-BR"/>
        </w:rPr>
        <w:br w:type="page"/>
      </w:r>
      <w:r w:rsidRPr="00F84973">
        <w:rPr>
          <w:lang w:val="pt-BR"/>
        </w:rPr>
        <w:lastRenderedPageBreak/>
        <w:t xml:space="preserve">Successivamente </w:t>
      </w:r>
      <w:r w:rsidRPr="00F84973">
        <w:rPr>
          <w:b/>
          <w:lang w:val="pt-BR"/>
        </w:rPr>
        <w:t>assegnare i nomi dei collegamenti</w:t>
      </w:r>
      <w:r w:rsidRPr="00F84973">
        <w:rPr>
          <w:lang w:val="pt-BR"/>
        </w:rPr>
        <w:t>.</w:t>
      </w:r>
    </w:p>
    <w:p w:rsidR="00D068A5" w:rsidRPr="00F84973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pt-BR"/>
        </w:rPr>
      </w:pPr>
    </w:p>
    <w:p w:rsidR="00D068A5" w:rsidRPr="001656CE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en-US"/>
        </w:rPr>
      </w:pPr>
      <w:proofErr w:type="gramStart"/>
      <w:r w:rsidRPr="001656CE">
        <w:rPr>
          <w:lang w:val="en-US"/>
        </w:rPr>
        <w:t xml:space="preserve">Nel menu </w:t>
      </w:r>
      <w:r w:rsidRPr="001656CE">
        <w:rPr>
          <w:b/>
          <w:lang w:val="en-US"/>
        </w:rPr>
        <w:t>Edit</w:t>
      </w:r>
      <w:r w:rsidRPr="001656CE">
        <w:rPr>
          <w:lang w:val="en-US"/>
        </w:rPr>
        <w:t xml:space="preserve"> ('Modifica') selezionare </w:t>
      </w:r>
      <w:r w:rsidRPr="001656CE">
        <w:rPr>
          <w:b/>
          <w:lang w:val="en-US"/>
        </w:rPr>
        <w:t>Input/Output Names</w:t>
      </w:r>
      <w:r w:rsidRPr="001656CE">
        <w:rPr>
          <w:lang w:val="en-US"/>
        </w:rPr>
        <w:t xml:space="preserve"> ('Nomi dei collegamenti').</w:t>
      </w:r>
      <w:proofErr w:type="gramEnd"/>
    </w:p>
    <w:p w:rsidR="00D068A5" w:rsidRPr="001656CE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en-US"/>
        </w:rPr>
      </w:pPr>
    </w:p>
    <w:p w:rsidR="00D068A5" w:rsidRDefault="001656CE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</w:pPr>
      <w:r>
        <w:rPr>
          <w:noProof/>
        </w:rPr>
        <w:drawing>
          <wp:inline distT="0" distB="0" distL="0" distR="0" wp14:anchorId="16024EEA" wp14:editId="719A2C3D">
            <wp:extent cx="2463800" cy="3614420"/>
            <wp:effectExtent l="0" t="0" r="0" b="5080"/>
            <wp:docPr id="537" name="Grafik 53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11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</w:pPr>
    </w:p>
    <w:p w:rsidR="00D068A5" w:rsidRPr="00A54237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en-US"/>
        </w:rPr>
      </w:pPr>
      <w:proofErr w:type="gramStart"/>
      <w:r w:rsidRPr="00A54237">
        <w:rPr>
          <w:lang w:val="en-US"/>
        </w:rPr>
        <w:t xml:space="preserve">Qui è possibile denominare i </w:t>
      </w:r>
      <w:r w:rsidRPr="00A54237">
        <w:rPr>
          <w:b/>
          <w:lang w:val="en-US"/>
        </w:rPr>
        <w:t xml:space="preserve">morsetti di ingresso e di uscita </w:t>
      </w:r>
      <w:r w:rsidRPr="00A54237">
        <w:rPr>
          <w:lang w:val="en-US"/>
        </w:rPr>
        <w:t>con nomi di connessioni (assegnazione simbolica) per maggiore chiarezza.</w:t>
      </w:r>
      <w:proofErr w:type="gramEnd"/>
    </w:p>
    <w:p w:rsidR="00D068A5" w:rsidRPr="00A54237" w:rsidRDefault="00D068A5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  <w:rPr>
          <w:lang w:val="en-US"/>
        </w:rPr>
      </w:pPr>
    </w:p>
    <w:p w:rsidR="00D068A5" w:rsidRDefault="001656CE" w:rsidP="00D068A5">
      <w:pPr>
        <w:pStyle w:val="Textkrper21"/>
        <w:widowControl/>
        <w:tabs>
          <w:tab w:val="clear" w:pos="993"/>
        </w:tabs>
        <w:overflowPunct/>
        <w:spacing w:line="320" w:lineRule="atLeast"/>
        <w:textAlignment w:val="auto"/>
      </w:pPr>
      <w:r>
        <w:rPr>
          <w:noProof/>
        </w:rPr>
        <w:drawing>
          <wp:inline distT="0" distB="0" distL="0" distR="0" wp14:anchorId="04A71A56" wp14:editId="19A9F743">
            <wp:extent cx="4034155" cy="2345055"/>
            <wp:effectExtent l="0" t="0" r="4445" b="0"/>
            <wp:docPr id="538" name="Grafik 53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12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</w:pPr>
      <w:r>
        <w:br w:type="page"/>
      </w:r>
    </w:p>
    <w:p w:rsidR="00D068A5" w:rsidRPr="00F84973" w:rsidRDefault="00D068A5">
      <w:pPr>
        <w:autoSpaceDE w:val="0"/>
        <w:autoSpaceDN w:val="0"/>
        <w:adjustRightInd w:val="0"/>
        <w:ind w:left="992"/>
        <w:rPr>
          <w:lang w:val="pt-BR"/>
        </w:rPr>
      </w:pPr>
      <w:r w:rsidRPr="00F84973">
        <w:rPr>
          <w:lang w:val="pt-BR"/>
        </w:rPr>
        <w:lastRenderedPageBreak/>
        <w:t>Successivamente tutti i blocchi verranno inseriti per ordine iniziando dall'uscita verso l'ingresso.</w:t>
      </w:r>
    </w:p>
    <w:p w:rsidR="00D068A5" w:rsidRPr="00F84973" w:rsidRDefault="00D068A5">
      <w:pPr>
        <w:autoSpaceDE w:val="0"/>
        <w:autoSpaceDN w:val="0"/>
        <w:adjustRightInd w:val="0"/>
        <w:ind w:left="992"/>
        <w:rPr>
          <w:lang w:val="pt-BR"/>
        </w:rPr>
      </w:pPr>
      <w:r w:rsidRPr="00F84973">
        <w:rPr>
          <w:lang w:val="pt-BR"/>
        </w:rPr>
        <w:t>In questo modo i numeri dei blocchi vengono disposti come nella programmazione con LOGO!.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lang w:val="pt-BR"/>
        </w:rPr>
      </w:pPr>
      <w:r w:rsidRPr="00F84973">
        <w:rPr>
          <w:lang w:val="pt-BR"/>
        </w:rPr>
        <w:t xml:space="preserve">Fare clic con il mouse sull'icona nella </w:t>
      </w:r>
      <w:r w:rsidRPr="00F84973">
        <w:rPr>
          <w:b/>
          <w:lang w:val="pt-BR"/>
        </w:rPr>
        <w:t xml:space="preserve">barra di selezione </w:t>
      </w:r>
      <w:r w:rsidRPr="00F84973">
        <w:rPr>
          <w:lang w:val="pt-BR"/>
        </w:rPr>
        <w:t xml:space="preserve">e disporre il blocco nello </w:t>
      </w:r>
      <w:r w:rsidRPr="00F84973">
        <w:rPr>
          <w:b/>
          <w:lang w:val="pt-BR"/>
        </w:rPr>
        <w:t>schema del circuito</w:t>
      </w:r>
      <w:r w:rsidRPr="00F84973">
        <w:rPr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6387E39" wp14:editId="704F496A">
            <wp:extent cx="5647690" cy="4034155"/>
            <wp:effectExtent l="0" t="0" r="0" b="4445"/>
            <wp:docPr id="539" name="Grafik 53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3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autoSpaceDE w:val="0"/>
        <w:autoSpaceDN w:val="0"/>
        <w:adjustRightInd w:val="0"/>
        <w:ind w:left="993"/>
      </w:pPr>
    </w:p>
    <w:p w:rsidR="00D068A5" w:rsidRDefault="00D068A5" w:rsidP="00D068A5">
      <w:pPr>
        <w:autoSpaceDE w:val="0"/>
        <w:autoSpaceDN w:val="0"/>
        <w:adjustRightInd w:val="0"/>
        <w:ind w:left="993"/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lang w:val="en-US"/>
        </w:rPr>
      </w:pPr>
      <w:r w:rsidRPr="001656CE">
        <w:rPr>
          <w:lang w:val="en-US"/>
        </w:rPr>
        <w:t xml:space="preserve">Fare doppio clic su </w:t>
      </w:r>
      <w:proofErr w:type="gramStart"/>
      <w:r w:rsidRPr="001656CE">
        <w:rPr>
          <w:lang w:val="en-US"/>
        </w:rPr>
        <w:t>un</w:t>
      </w:r>
      <w:proofErr w:type="gramEnd"/>
      <w:r w:rsidRPr="001656CE">
        <w:rPr>
          <w:lang w:val="en-US"/>
        </w:rPr>
        <w:t xml:space="preserve"> blocco nello </w:t>
      </w:r>
      <w:r w:rsidRPr="001656CE">
        <w:rPr>
          <w:b/>
          <w:lang w:val="en-US"/>
        </w:rPr>
        <w:t xml:space="preserve">schema del circuito </w:t>
      </w:r>
      <w:r w:rsidRPr="001656CE">
        <w:rPr>
          <w:lang w:val="en-US"/>
        </w:rPr>
        <w:t>per impostare le proprietà o i parametri.</w:t>
      </w: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054849D5" wp14:editId="41452E58">
            <wp:extent cx="2895600" cy="1149090"/>
            <wp:effectExtent l="0" t="0" r="0" b="0"/>
            <wp:docPr id="540" name="Grafik 54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14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26" cy="11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58E42" wp14:editId="17BF449C">
            <wp:extent cx="2647950" cy="1422292"/>
            <wp:effectExtent l="0" t="0" r="0" b="6985"/>
            <wp:docPr id="541" name="Grafik 54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15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40" cy="14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n-US"/>
        </w:rPr>
      </w:pPr>
      <w:r w:rsidRPr="001656CE">
        <w:rPr>
          <w:b/>
          <w:bCs/>
          <w:lang w:val="en-US"/>
        </w:rPr>
        <w:br w:type="page"/>
      </w:r>
      <w:r w:rsidRPr="001656CE">
        <w:rPr>
          <w:b/>
          <w:bCs/>
          <w:lang w:val="en-US"/>
        </w:rPr>
        <w:lastRenderedPageBreak/>
        <w:t>Collegamento dei blocchi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Per completare il circuito è necessario collegare tra loro i singoli blocchi. 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Selezionare nella </w:t>
      </w:r>
      <w:r w:rsidRPr="00F84973">
        <w:rPr>
          <w:rFonts w:cs="Arial"/>
          <w:b/>
          <w:lang w:val="pt-BR"/>
        </w:rPr>
        <w:t xml:space="preserve">barra degli strumenti </w:t>
      </w:r>
      <w:r w:rsidRPr="00F84973">
        <w:rPr>
          <w:rFonts w:cs="Arial"/>
          <w:lang w:val="pt-BR"/>
        </w:rPr>
        <w:t xml:space="preserve">l'icona </w:t>
      </w:r>
      <w:r w:rsidR="00F729CF">
        <w:rPr>
          <w:rFonts w:cs="Arial"/>
          <w:noProof/>
        </w:rPr>
        <w:drawing>
          <wp:inline distT="0" distB="0" distL="0" distR="0">
            <wp:extent cx="152400" cy="171450"/>
            <wp:effectExtent l="0" t="0" r="0" b="0"/>
            <wp:docPr id="54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rFonts w:cs="Arial"/>
          <w:lang w:val="pt-BR"/>
        </w:rPr>
        <w:t xml:space="preserve"> per il </w:t>
      </w:r>
      <w:r w:rsidRPr="00F84973">
        <w:rPr>
          <w:rFonts w:cs="Arial"/>
          <w:b/>
          <w:lang w:val="pt-BR"/>
        </w:rPr>
        <w:t>collegamento dei blocchi</w:t>
      </w:r>
      <w:r w:rsidRPr="00F84973">
        <w:rPr>
          <w:rFonts w:cs="Arial"/>
          <w:lang w:val="pt-BR"/>
        </w:rPr>
        <w:t>.</w:t>
      </w:r>
    </w:p>
    <w:p w:rsidR="00D068A5" w:rsidRPr="00F84973" w:rsidRDefault="00D068A5">
      <w:pPr>
        <w:pStyle w:val="Textkrper21"/>
        <w:widowControl/>
        <w:tabs>
          <w:tab w:val="clear" w:pos="993"/>
        </w:tabs>
        <w:overflowPunct/>
        <w:spacing w:line="240" w:lineRule="auto"/>
        <w:textAlignment w:val="auto"/>
        <w:rPr>
          <w:lang w:val="pt-BR"/>
        </w:rPr>
      </w:pPr>
    </w:p>
    <w:p w:rsidR="00D068A5" w:rsidRDefault="00D068A5">
      <w:pPr>
        <w:autoSpaceDE w:val="0"/>
        <w:autoSpaceDN w:val="0"/>
        <w:adjustRightInd w:val="0"/>
        <w:ind w:left="993"/>
        <w:rPr>
          <w:rFonts w:cs="Arial"/>
        </w:rPr>
      </w:pPr>
      <w:r w:rsidRPr="00F84973">
        <w:rPr>
          <w:rFonts w:cs="Arial"/>
          <w:lang w:val="pt-BR"/>
        </w:rPr>
        <w:t xml:space="preserve">Spostare il puntatore del mouse sulla connessione di un blocco e premere il tasto sinistro del mouse. Ora, tenendo premuto il tasto del mouse, spostare il puntatore su una connessione da collegare con la prima connessione e rilasciare il tasto del mouse. </w:t>
      </w:r>
      <w:r>
        <w:rPr>
          <w:rFonts w:cs="Arial"/>
        </w:rPr>
        <w:t>LOGO</w:t>
      </w:r>
      <w:proofErr w:type="gramStart"/>
      <w:r>
        <w:rPr>
          <w:rFonts w:cs="Arial"/>
        </w:rPr>
        <w:t>!Soft</w:t>
      </w:r>
      <w:proofErr w:type="gramEnd"/>
      <w:r>
        <w:rPr>
          <w:rFonts w:cs="Arial"/>
        </w:rPr>
        <w:t xml:space="preserve"> Comfort collegherà le due connessioni tra loro.</w:t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>
            <wp:extent cx="5391150" cy="1666875"/>
            <wp:effectExtent l="0" t="0" r="0" b="9525"/>
            <wp:docPr id="55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>LOGO</w:t>
      </w:r>
      <w:proofErr w:type="gramStart"/>
      <w:r w:rsidRPr="00A54237">
        <w:rPr>
          <w:rFonts w:cs="Arial"/>
          <w:lang w:val="en-US"/>
        </w:rPr>
        <w:t>!Soft</w:t>
      </w:r>
      <w:proofErr w:type="gramEnd"/>
      <w:r w:rsidRPr="00A54237">
        <w:rPr>
          <w:rFonts w:cs="Arial"/>
          <w:lang w:val="en-US"/>
        </w:rPr>
        <w:t xml:space="preserve"> Comfort offre un'ulteriore possibilità di collegare i blocchi facendo clic con il tasto destro del mouse sull'ingresso o sull'uscita di un blocco. Facendo clic sul comando </w:t>
      </w:r>
      <w:r w:rsidRPr="00A54237">
        <w:rPr>
          <w:rFonts w:cs="Arial"/>
          <w:b/>
          <w:bCs/>
          <w:lang w:val="en-US"/>
        </w:rPr>
        <w:t>Connect with block...</w:t>
      </w:r>
      <w:r w:rsidRPr="00A54237">
        <w:rPr>
          <w:rFonts w:cs="Arial"/>
          <w:lang w:val="en-US"/>
        </w:rPr>
        <w:t xml:space="preserve"> ('Collega con il blocco') </w:t>
      </w:r>
      <w:proofErr w:type="gramStart"/>
      <w:r w:rsidRPr="00A54237">
        <w:rPr>
          <w:rFonts w:cs="Arial"/>
          <w:lang w:val="en-US"/>
        </w:rPr>
        <w:t>del</w:t>
      </w:r>
      <w:proofErr w:type="gramEnd"/>
      <w:r w:rsidRPr="00A54237">
        <w:rPr>
          <w:rFonts w:cs="Arial"/>
          <w:lang w:val="en-US"/>
        </w:rPr>
        <w:t xml:space="preserve"> menu di scelta rapida si richiama una casella di riepilogo in cui sono elencati tutti i blocchi con i quali è possibile creare un collegamento. Fare clic sul blocco con il quale creare il collegamento e LOGO</w:t>
      </w:r>
      <w:proofErr w:type="gramStart"/>
      <w:r w:rsidRPr="00A54237">
        <w:rPr>
          <w:rFonts w:cs="Arial"/>
          <w:lang w:val="en-US"/>
        </w:rPr>
        <w:t>!Soft</w:t>
      </w:r>
      <w:proofErr w:type="gramEnd"/>
      <w:r w:rsidRPr="00A54237">
        <w:rPr>
          <w:rFonts w:cs="Arial"/>
          <w:lang w:val="en-US"/>
        </w:rPr>
        <w:t xml:space="preserve"> Comfort disegnerà il collegamento. </w:t>
      </w:r>
      <w:proofErr w:type="gramStart"/>
      <w:r w:rsidRPr="00A54237">
        <w:rPr>
          <w:rFonts w:cs="Arial"/>
          <w:lang w:val="en-US"/>
        </w:rPr>
        <w:t>Questo tipo di collegamento è particolarmente indicato se si vogliono creare collegamenti tra blocchi molto distanti tra loro nell'interfaccia di programmazione.</w:t>
      </w:r>
      <w:proofErr w:type="gramEnd"/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6FBCA84C" wp14:editId="33916D29">
            <wp:extent cx="2312670" cy="1086485"/>
            <wp:effectExtent l="0" t="0" r="0" b="0"/>
            <wp:docPr id="542" name="Grafik 542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16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1BF22" wp14:editId="729E6E70">
            <wp:extent cx="1538605" cy="1538605"/>
            <wp:effectExtent l="0" t="0" r="4445" b="4445"/>
            <wp:docPr id="543" name="Grafik 54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17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szCs w:val="24"/>
          <w:lang w:val="en-US"/>
        </w:rPr>
      </w:pPr>
      <w:r w:rsidRPr="00A54237">
        <w:rPr>
          <w:rFonts w:cs="Arial"/>
          <w:b/>
          <w:bCs/>
          <w:szCs w:val="24"/>
          <w:lang w:val="en-US"/>
        </w:rPr>
        <w:br w:type="page"/>
      </w:r>
      <w:r w:rsidRPr="00A54237">
        <w:rPr>
          <w:rFonts w:cs="Arial"/>
          <w:b/>
          <w:bCs/>
          <w:szCs w:val="24"/>
          <w:lang w:val="en-US"/>
        </w:rPr>
        <w:lastRenderedPageBreak/>
        <w:t xml:space="preserve">Modifica e ottimizzazione </w:t>
      </w:r>
      <w:proofErr w:type="gramStart"/>
      <w:r w:rsidRPr="00A54237">
        <w:rPr>
          <w:rFonts w:cs="Arial"/>
          <w:b/>
          <w:bCs/>
          <w:szCs w:val="24"/>
          <w:lang w:val="en-US"/>
        </w:rPr>
        <w:t>della</w:t>
      </w:r>
      <w:proofErr w:type="gramEnd"/>
      <w:r w:rsidRPr="00A54237">
        <w:rPr>
          <w:rFonts w:cs="Arial"/>
          <w:b/>
          <w:bCs/>
          <w:szCs w:val="24"/>
          <w:lang w:val="en-US"/>
        </w:rPr>
        <w:t xml:space="preserve"> rappresentazione</w:t>
      </w: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szCs w:val="24"/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A54237">
        <w:rPr>
          <w:rFonts w:cs="Arial"/>
          <w:lang w:val="en-US"/>
        </w:rPr>
        <w:t xml:space="preserve">Con l'inserimento dei blocchi e </w:t>
      </w:r>
      <w:proofErr w:type="gramStart"/>
      <w:r w:rsidRPr="00A54237">
        <w:rPr>
          <w:rFonts w:cs="Arial"/>
          <w:lang w:val="en-US"/>
        </w:rPr>
        <w:t>il</w:t>
      </w:r>
      <w:proofErr w:type="gramEnd"/>
      <w:r w:rsidRPr="00A54237">
        <w:rPr>
          <w:rFonts w:cs="Arial"/>
          <w:lang w:val="en-US"/>
        </w:rPr>
        <w:t xml:space="preserve"> loro collegamento, il programma di comando è pronto. Per avere una visione generale chiara </w:t>
      </w:r>
      <w:proofErr w:type="gramStart"/>
      <w:r w:rsidRPr="00A54237">
        <w:rPr>
          <w:rFonts w:cs="Arial"/>
          <w:lang w:val="en-US"/>
        </w:rPr>
        <w:t>del</w:t>
      </w:r>
      <w:proofErr w:type="gramEnd"/>
      <w:r w:rsidRPr="00A54237">
        <w:rPr>
          <w:rFonts w:cs="Arial"/>
          <w:lang w:val="en-US"/>
        </w:rPr>
        <w:t xml:space="preserve"> circuito è necessaria ancora qualche operazione.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pt-BR"/>
        </w:rPr>
        <w:t>Gli oggetti posizionati nel circuito come blocchi e linee possono essere spostati nel modo opportuno.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0AEA1C3" wp14:editId="66807FF1">
            <wp:extent cx="5647690" cy="4023360"/>
            <wp:effectExtent l="0" t="0" r="0" b="0"/>
            <wp:docPr id="544" name="Grafik 544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18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pStyle w:val="Beschriftung"/>
      </w:pPr>
    </w:p>
    <w:p w:rsidR="00D068A5" w:rsidRPr="001656CE" w:rsidRDefault="00D068A5">
      <w:pPr>
        <w:pStyle w:val="Beschriftung"/>
        <w:rPr>
          <w:lang w:val="en-US"/>
        </w:rPr>
      </w:pPr>
      <w:r w:rsidRPr="001656CE">
        <w:rPr>
          <w:lang w:val="en-US"/>
        </w:rPr>
        <w:t>Modifica delle linee di collegamento selezionate</w:t>
      </w:r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b/>
          <w:bCs/>
          <w:szCs w:val="24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>Per modificare le linee di collegamento esiste una possibilità particolare.</w:t>
      </w:r>
      <w:proofErr w:type="gramEnd"/>
      <w:r w:rsidRPr="001656CE">
        <w:rPr>
          <w:rFonts w:cs="Arial"/>
          <w:lang w:val="en-US"/>
        </w:rPr>
        <w:t xml:space="preserve"> </w:t>
      </w:r>
      <w:proofErr w:type="gramStart"/>
      <w:r w:rsidRPr="001656CE">
        <w:rPr>
          <w:rFonts w:cs="Arial"/>
          <w:lang w:val="en-US"/>
        </w:rPr>
        <w:t>Le linee di collegamento selezionate dispongono di "maniglie" blu rotonde e quadrate.</w:t>
      </w:r>
      <w:proofErr w:type="gramEnd"/>
      <w:r w:rsidRPr="001656CE">
        <w:rPr>
          <w:rFonts w:cs="Arial"/>
          <w:lang w:val="en-US"/>
        </w:rPr>
        <w:t xml:space="preserve"> Quelle rotonde consentono di spostare una linea perpendicolarmente al suo andamento, mentre quelle quadrate consentono di ridefinire l'inizio e la fine </w:t>
      </w:r>
      <w:proofErr w:type="gramStart"/>
      <w:r w:rsidRPr="001656CE">
        <w:rPr>
          <w:rFonts w:cs="Arial"/>
          <w:lang w:val="en-US"/>
        </w:rPr>
        <w:t>della</w:t>
      </w:r>
      <w:proofErr w:type="gramEnd"/>
      <w:r w:rsidRPr="001656CE">
        <w:rPr>
          <w:rFonts w:cs="Arial"/>
          <w:lang w:val="en-US"/>
        </w:rPr>
        <w:t xml:space="preserve"> linea. Le linee possono essere spostate con le maniglie rotonde.</w:t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pt-BR"/>
        </w:rPr>
      </w:pPr>
      <w:r w:rsidRPr="00F84973">
        <w:rPr>
          <w:rFonts w:cs="Arial"/>
          <w:lang w:val="es-ES"/>
        </w:rPr>
        <w:t xml:space="preserve">Dopo aver attivato lo strumento </w:t>
      </w:r>
      <w:r w:rsidR="00F729CF">
        <w:rPr>
          <w:rFonts w:cs="Arial"/>
          <w:noProof/>
        </w:rPr>
        <w:drawing>
          <wp:inline distT="0" distB="0" distL="0" distR="0">
            <wp:extent cx="200025" cy="219075"/>
            <wp:effectExtent l="0" t="0" r="9525" b="9525"/>
            <wp:docPr id="58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rFonts w:cs="Arial"/>
          <w:lang w:val="es-ES"/>
        </w:rPr>
        <w:t xml:space="preserve"> (Separa/Unisci) fare clic su un collegamento. </w:t>
      </w:r>
      <w:r w:rsidRPr="00F84973">
        <w:rPr>
          <w:rFonts w:cs="Arial"/>
          <w:lang w:val="pt-BR"/>
        </w:rPr>
        <w:t>Il collegamento selezionato viene interrotto nel grafico, ma il collegamento tra i blocchi è ancora attivo.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>
            <wp:extent cx="1038225" cy="990600"/>
            <wp:effectExtent l="0" t="0" r="9525" b="0"/>
            <wp:docPr id="59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>
        <w:tab/>
      </w:r>
      <w:r w:rsidR="00D068A5">
        <w:tab/>
      </w:r>
      <w:r>
        <w:rPr>
          <w:noProof/>
        </w:rPr>
        <w:drawing>
          <wp:inline distT="0" distB="0" distL="0" distR="0">
            <wp:extent cx="2095500" cy="990600"/>
            <wp:effectExtent l="0" t="0" r="0" b="0"/>
            <wp:docPr id="60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s-ES"/>
        </w:rPr>
      </w:pPr>
      <w:r w:rsidRPr="00F84973">
        <w:rPr>
          <w:b/>
          <w:bCs/>
          <w:lang w:val="es-ES"/>
        </w:rPr>
        <w:br w:type="page"/>
      </w:r>
      <w:r w:rsidRPr="00F84973">
        <w:rPr>
          <w:b/>
          <w:bCs/>
          <w:lang w:val="es-ES"/>
        </w:rPr>
        <w:lastRenderedPageBreak/>
        <w:t>Salvataggio dello schema del circuito finito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Dopo aver inserito e ottimizzato il circuito è possibile salvarlo.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Per </w:t>
      </w:r>
      <w:proofErr w:type="gramStart"/>
      <w:r w:rsidRPr="001656CE">
        <w:rPr>
          <w:lang w:val="en-US"/>
        </w:rPr>
        <w:t>il</w:t>
      </w:r>
      <w:proofErr w:type="gramEnd"/>
      <w:r w:rsidRPr="001656CE">
        <w:rPr>
          <w:lang w:val="en-US"/>
        </w:rPr>
        <w:t xml:space="preserve"> salvataggio fare clic sull'</w:t>
      </w:r>
      <w:r w:rsidRPr="001656CE">
        <w:rPr>
          <w:b/>
          <w:lang w:val="en-US"/>
        </w:rPr>
        <w:t>icona del dischetto</w:t>
      </w:r>
      <w:r w:rsidR="00F729CF">
        <w:rPr>
          <w:noProof/>
        </w:rPr>
        <w:drawing>
          <wp:inline distT="0" distB="0" distL="0" distR="0">
            <wp:extent cx="247650" cy="266700"/>
            <wp:effectExtent l="0" t="0" r="0" b="0"/>
            <wp:docPr id="61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>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97ECFCC" wp14:editId="10F6CED5">
            <wp:extent cx="5636895" cy="4119880"/>
            <wp:effectExtent l="0" t="0" r="1905" b="0"/>
            <wp:docPr id="222" name="Grafik 222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9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Utilizzare </w:t>
      </w:r>
      <w:r w:rsidRPr="001656CE">
        <w:rPr>
          <w:b/>
          <w:lang w:val="en-US"/>
        </w:rPr>
        <w:t>Save as...</w:t>
      </w:r>
      <w:r w:rsidRPr="001656CE">
        <w:rPr>
          <w:lang w:val="en-US"/>
        </w:rPr>
        <w:t xml:space="preserve"> ('Salva con nome') per assegnare al progetto </w:t>
      </w:r>
      <w:proofErr w:type="gramStart"/>
      <w:r w:rsidRPr="001656CE">
        <w:rPr>
          <w:lang w:val="en-US"/>
        </w:rPr>
        <w:t>il</w:t>
      </w:r>
      <w:proofErr w:type="gramEnd"/>
      <w:r w:rsidRPr="001656CE">
        <w:rPr>
          <w:lang w:val="en-US"/>
        </w:rPr>
        <w:t xml:space="preserve"> nome "gate_control" ('comando_cancello').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618A0AD" wp14:editId="19D8D635">
            <wp:extent cx="2291080" cy="1075690"/>
            <wp:effectExtent l="0" t="0" r="0" b="0"/>
            <wp:docPr id="221" name="Grafik 221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2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CD2317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393C0283" wp14:editId="4E392877">
            <wp:extent cx="3692525" cy="536575"/>
            <wp:effectExtent l="0" t="0" r="0" b="0"/>
            <wp:docPr id="33" name="Grafik 33" descr="C:\Users\z003dxpb\Desktop\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003dxpb\Desktop\screen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 w:rsidP="00D068A5">
      <w:pPr>
        <w:pStyle w:val="berschrift2"/>
        <w:rPr>
          <w:lang w:val="en-US"/>
        </w:rPr>
      </w:pPr>
      <w:r w:rsidRPr="001656CE">
        <w:rPr>
          <w:lang w:val="en-US"/>
        </w:rPr>
        <w:br w:type="page"/>
      </w:r>
      <w:bookmarkStart w:id="64" w:name="_Toc415662235"/>
      <w:bookmarkStart w:id="65" w:name="_Toc418070152"/>
      <w:r w:rsidRPr="001656CE">
        <w:rPr>
          <w:lang w:val="en-US"/>
        </w:rPr>
        <w:lastRenderedPageBreak/>
        <w:t>7.3</w:t>
      </w:r>
      <w:r w:rsidRPr="001656CE">
        <w:rPr>
          <w:lang w:val="en-US"/>
        </w:rPr>
        <w:tab/>
        <w:t>Simulazione del circuito</w:t>
      </w:r>
      <w:bookmarkEnd w:id="64"/>
      <w:bookmarkEnd w:id="65"/>
    </w:p>
    <w:p w:rsidR="00D068A5" w:rsidRPr="001656CE" w:rsidRDefault="00D068A5" w:rsidP="00D068A5">
      <w:pPr>
        <w:autoSpaceDE w:val="0"/>
        <w:autoSpaceDN w:val="0"/>
        <w:adjustRightInd w:val="0"/>
        <w:ind w:left="992"/>
        <w:rPr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la simulazione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 è possibile testare un programma di comando e modificarne la parametrizzazione in modo da trasferire in LOGO!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programma perfettamente funzionante e ottimizzato.</w:t>
      </w:r>
    </w:p>
    <w:p w:rsidR="00D068A5" w:rsidRPr="00F84973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pt-BR"/>
        </w:rPr>
      </w:pPr>
      <w:r w:rsidRPr="00F84973">
        <w:rPr>
          <w:rFonts w:cs="Arial"/>
          <w:lang w:val="pt-BR"/>
        </w:rPr>
        <w:t>Per la simulazione occorre preimpostare i segnali di ingresso.</w:t>
      </w:r>
    </w:p>
    <w:p w:rsidR="00D068A5" w:rsidRPr="00F84973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Fare doppio clic sull'ingresso </w:t>
      </w:r>
      <w:r w:rsidRPr="00F84973">
        <w:rPr>
          <w:rFonts w:cs="Arial"/>
          <w:b/>
          <w:lang w:val="pt-BR"/>
        </w:rPr>
        <w:t>I1</w:t>
      </w:r>
      <w:r w:rsidRPr="00F84973">
        <w:rPr>
          <w:rFonts w:cs="Arial"/>
          <w:lang w:val="pt-BR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Aprire la scheda Simulation ('Simulazione') e selezionare </w:t>
      </w:r>
      <w:r w:rsidRPr="001656CE">
        <w:rPr>
          <w:rFonts w:cs="Arial"/>
          <w:b/>
          <w:lang w:val="en-US"/>
        </w:rPr>
        <w:t>Momentary pushbutton (make)</w:t>
      </w:r>
      <w:r w:rsidRPr="001656CE">
        <w:rPr>
          <w:rFonts w:cs="Arial"/>
          <w:lang w:val="en-US"/>
        </w:rPr>
        <w:t xml:space="preserve"> ('Tasto (contatto normalmente aperto)').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Impostare gli ingressi </w:t>
      </w:r>
      <w:r w:rsidRPr="001656CE">
        <w:rPr>
          <w:rFonts w:cs="Arial"/>
          <w:b/>
          <w:lang w:val="en-US"/>
        </w:rPr>
        <w:t>I2</w:t>
      </w:r>
      <w:r w:rsidRPr="001656CE">
        <w:rPr>
          <w:rFonts w:cs="Arial"/>
          <w:lang w:val="en-US"/>
        </w:rPr>
        <w:t xml:space="preserve">, </w:t>
      </w:r>
      <w:r w:rsidRPr="001656CE">
        <w:rPr>
          <w:rFonts w:cs="Arial"/>
          <w:b/>
          <w:lang w:val="en-US"/>
        </w:rPr>
        <w:t>I3</w:t>
      </w:r>
      <w:r w:rsidRPr="001656CE">
        <w:rPr>
          <w:rFonts w:cs="Arial"/>
          <w:lang w:val="en-US"/>
        </w:rPr>
        <w:t xml:space="preserve"> e </w:t>
      </w:r>
      <w:r w:rsidRPr="001656CE">
        <w:rPr>
          <w:rFonts w:cs="Arial"/>
          <w:b/>
          <w:lang w:val="en-US"/>
        </w:rPr>
        <w:t>I4</w:t>
      </w:r>
      <w:r w:rsidRPr="001656CE">
        <w:rPr>
          <w:rFonts w:cs="Arial"/>
          <w:lang w:val="en-US"/>
        </w:rPr>
        <w:t xml:space="preserve"> nella simulazione su </w:t>
      </w:r>
      <w:r w:rsidRPr="001656CE">
        <w:rPr>
          <w:rFonts w:cs="Arial"/>
          <w:b/>
          <w:lang w:val="en-US"/>
        </w:rPr>
        <w:t>Momentary pushbutton (break)</w:t>
      </w:r>
      <w:r w:rsidRPr="001656CE">
        <w:rPr>
          <w:rFonts w:cs="Arial"/>
          <w:lang w:val="en-US"/>
        </w:rPr>
        <w:t xml:space="preserve"> ('Tasto (contatto normalmente chiuso)').</w:t>
      </w:r>
      <w:proofErr w:type="gramEnd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B662F41" wp14:editId="6A2F971E">
            <wp:extent cx="2533650" cy="2436246"/>
            <wp:effectExtent l="0" t="0" r="0" b="2540"/>
            <wp:docPr id="219" name="Grafik 219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22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28" cy="24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Fare doppio clic sull'ingresso </w:t>
      </w:r>
      <w:r w:rsidRPr="001656CE">
        <w:rPr>
          <w:rFonts w:cs="Arial"/>
          <w:b/>
          <w:lang w:val="en-US"/>
        </w:rPr>
        <w:t>I5</w:t>
      </w:r>
      <w:r w:rsidRPr="001656CE">
        <w:rPr>
          <w:rFonts w:cs="Arial"/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Aprire la scheda Simulation ('Simulazione') e selezionare </w:t>
      </w:r>
      <w:r w:rsidRPr="001656CE">
        <w:rPr>
          <w:rFonts w:cs="Arial"/>
          <w:b/>
          <w:lang w:val="en-US"/>
        </w:rPr>
        <w:t>Momentary pushbutton (break)</w:t>
      </w:r>
      <w:r w:rsidRPr="001656CE">
        <w:rPr>
          <w:rFonts w:cs="Arial"/>
          <w:lang w:val="en-US"/>
        </w:rPr>
        <w:t xml:space="preserve"> ('Tasto (contatto normalmente chiuso)').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Impostare gli ingressi </w:t>
      </w:r>
      <w:r w:rsidRPr="001656CE">
        <w:rPr>
          <w:rFonts w:cs="Arial"/>
          <w:b/>
          <w:lang w:val="en-US"/>
        </w:rPr>
        <w:t>I6</w:t>
      </w:r>
      <w:r w:rsidRPr="001656CE">
        <w:rPr>
          <w:rFonts w:cs="Arial"/>
          <w:lang w:val="en-US"/>
        </w:rPr>
        <w:t xml:space="preserve"> e </w:t>
      </w:r>
      <w:r w:rsidRPr="001656CE">
        <w:rPr>
          <w:rFonts w:cs="Arial"/>
          <w:b/>
          <w:lang w:val="en-US"/>
        </w:rPr>
        <w:t>I7</w:t>
      </w:r>
      <w:r w:rsidRPr="001656CE">
        <w:rPr>
          <w:rFonts w:cs="Arial"/>
          <w:lang w:val="en-US"/>
        </w:rPr>
        <w:t xml:space="preserve"> nella simulazione a </w:t>
      </w:r>
      <w:r w:rsidRPr="001656CE">
        <w:rPr>
          <w:rFonts w:cs="Arial"/>
          <w:b/>
          <w:lang w:val="en-US"/>
        </w:rPr>
        <w:t>Momentary pushbutton (break)</w:t>
      </w:r>
      <w:r w:rsidRPr="001656CE">
        <w:rPr>
          <w:rFonts w:cs="Arial"/>
          <w:lang w:val="en-US"/>
        </w:rPr>
        <w:t xml:space="preserve"> ('Tasto (contatto normalmente chiuso)').</w:t>
      </w:r>
      <w:proofErr w:type="gramEnd"/>
    </w:p>
    <w:p w:rsidR="00D068A5" w:rsidRPr="001656CE" w:rsidRDefault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1656CE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85345B9" wp14:editId="6DA6AEC2">
            <wp:extent cx="2552700" cy="2474191"/>
            <wp:effectExtent l="0" t="0" r="0" b="2540"/>
            <wp:docPr id="218" name="Grafik 218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23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69" cy="24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Salvare lo schema del circuito.</w:t>
      </w:r>
      <w:r w:rsidRPr="00F84973">
        <w:rPr>
          <w:lang w:val="es-ES"/>
        </w:rPr>
        <w:br w:type="page"/>
      </w:r>
    </w:p>
    <w:p w:rsidR="00D068A5" w:rsidRPr="00F84973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s-ES"/>
        </w:rPr>
      </w:pPr>
      <w:r w:rsidRPr="00F84973">
        <w:rPr>
          <w:rFonts w:cs="Arial"/>
          <w:lang w:val="es-ES"/>
        </w:rPr>
        <w:lastRenderedPageBreak/>
        <w:t xml:space="preserve">Per avviare la simulazione fare clic con il mouse sull'icona della simulazione </w:t>
      </w:r>
      <w:r w:rsidR="00F729CF">
        <w:rPr>
          <w:noProof/>
        </w:rPr>
        <w:drawing>
          <wp:inline distT="0" distB="0" distL="0" distR="0">
            <wp:extent cx="257175" cy="276225"/>
            <wp:effectExtent l="0" t="0" r="9525" b="9525"/>
            <wp:docPr id="67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lang w:val="es-ES"/>
        </w:rPr>
        <w:t xml:space="preserve"> </w:t>
      </w:r>
      <w:r w:rsidRPr="00F84973">
        <w:rPr>
          <w:rFonts w:cs="Arial"/>
          <w:lang w:val="es-ES"/>
        </w:rPr>
        <w:t xml:space="preserve"> </w:t>
      </w:r>
      <w:r w:rsidRPr="00F84973">
        <w:rPr>
          <w:rFonts w:cs="Arial"/>
          <w:b/>
          <w:bCs/>
          <w:lang w:val="es-ES"/>
        </w:rPr>
        <w:t xml:space="preserve"> </w:t>
      </w:r>
      <w:r w:rsidRPr="00F84973">
        <w:rPr>
          <w:rFonts w:cs="Arial"/>
          <w:lang w:val="es-ES"/>
        </w:rPr>
        <w:t>nella barra degli strumenti. Ora ci si trova nel modo di simulazione.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3E3E7384" wp14:editId="7CE2754D">
            <wp:extent cx="5626100" cy="4130675"/>
            <wp:effectExtent l="0" t="0" r="0" b="3175"/>
            <wp:docPr id="216" name="Grafik 21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24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n-US"/>
        </w:rPr>
      </w:pPr>
      <w:r w:rsidRPr="001656CE">
        <w:rPr>
          <w:b/>
          <w:bCs/>
          <w:lang w:val="en-US"/>
        </w:rPr>
        <w:t>Trasferimento del programma testato in LOGO!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>Dopo aver testato il programma con la simulazione di LOGO</w:t>
      </w:r>
      <w:proofErr w:type="gramStart"/>
      <w:r w:rsidRPr="001656CE">
        <w:rPr>
          <w:lang w:val="en-US"/>
        </w:rPr>
        <w:t>!Soft</w:t>
      </w:r>
      <w:proofErr w:type="gramEnd"/>
      <w:r w:rsidRPr="001656CE">
        <w:rPr>
          <w:lang w:val="en-US"/>
        </w:rPr>
        <w:t xml:space="preserve"> Comfort è possibile trasferirlo con il pulsante </w:t>
      </w:r>
      <w:r w:rsidR="00F729CF">
        <w:rPr>
          <w:noProof/>
        </w:rPr>
        <w:drawing>
          <wp:inline distT="0" distB="0" distL="0" distR="0">
            <wp:extent cx="228600" cy="247650"/>
            <wp:effectExtent l="0" t="0" r="0" b="0"/>
            <wp:docPr id="69" name="Bild 67" descr="neu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7" descr="neu-1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 xml:space="preserve"> dal PC -&gt; LOGO!.</w:t>
      </w:r>
    </w:p>
    <w:p w:rsidR="00D068A5" w:rsidRPr="001656CE" w:rsidRDefault="00D068A5" w:rsidP="00D068A5">
      <w:pPr>
        <w:pStyle w:val="berschrift2"/>
        <w:rPr>
          <w:lang w:val="en-US"/>
        </w:rPr>
      </w:pPr>
      <w:r w:rsidRPr="001656CE">
        <w:rPr>
          <w:lang w:val="en-US"/>
        </w:rPr>
        <w:br w:type="page"/>
      </w:r>
      <w:bookmarkStart w:id="66" w:name="_Toc415662236"/>
      <w:bookmarkStart w:id="67" w:name="_Toc418070153"/>
      <w:r w:rsidRPr="001656CE">
        <w:rPr>
          <w:lang w:val="en-US"/>
        </w:rPr>
        <w:lastRenderedPageBreak/>
        <w:t>7.4</w:t>
      </w:r>
      <w:r w:rsidRPr="001656CE">
        <w:rPr>
          <w:lang w:val="en-US"/>
        </w:rPr>
        <w:tab/>
        <w:t>Test online</w:t>
      </w:r>
      <w:bookmarkEnd w:id="66"/>
      <w:bookmarkEnd w:id="67"/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fr-FR"/>
        </w:rPr>
        <w:t xml:space="preserve">Con il pulsante </w:t>
      </w:r>
      <w:r w:rsidR="00F729CF">
        <w:rPr>
          <w:noProof/>
        </w:rPr>
        <w:drawing>
          <wp:inline distT="0" distB="0" distL="0" distR="0">
            <wp:extent cx="209550" cy="228600"/>
            <wp:effectExtent l="0" t="0" r="0" b="0"/>
            <wp:docPr id="70" name="Bild 68" descr="neu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8" descr="neu-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lang w:val="fr-FR"/>
        </w:rPr>
        <w:t xml:space="preserve"> per il test online è possibile testare il programma di comando online in combinazione con LOGO</w:t>
      </w:r>
      <w:proofErr w:type="gramStart"/>
      <w:r w:rsidRPr="00F84973">
        <w:rPr>
          <w:lang w:val="fr-FR"/>
        </w:rPr>
        <w:t>! .</w:t>
      </w:r>
      <w:proofErr w:type="gramEnd"/>
      <w:r w:rsidRPr="00F84973">
        <w:rPr>
          <w:lang w:val="fr-FR"/>
        </w:rPr>
        <w:t xml:space="preserve"> </w:t>
      </w:r>
      <w:r w:rsidRPr="00F84973">
        <w:rPr>
          <w:lang w:val="pt-BR"/>
        </w:rPr>
        <w:t xml:space="preserve">Vengono visualizzati gli stati degli ingressi e delle uscite e dei collegamenti logici. 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Fare clic sul pulsante Start monitoring </w:t>
      </w:r>
      <w:r w:rsidR="00F729CF">
        <w:rPr>
          <w:noProof/>
        </w:rPr>
        <w:drawing>
          <wp:inline distT="0" distB="0" distL="0" distR="0">
            <wp:extent cx="266700" cy="266700"/>
            <wp:effectExtent l="0" t="0" r="0" b="0"/>
            <wp:docPr id="71" name="Bild 69" descr="neu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9" descr="neu-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 xml:space="preserve"> ('Avvia/Termina controllo').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1656CE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59B5653B" wp14:editId="1EF97C20">
            <wp:extent cx="5647690" cy="4141470"/>
            <wp:effectExtent l="0" t="0" r="0" b="0"/>
            <wp:docPr id="212" name="Grafik 212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25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 w:rsidP="00D068A5">
      <w:pPr>
        <w:pStyle w:val="berschrift1"/>
        <w:rPr>
          <w:lang w:val="pt-BR"/>
        </w:rPr>
      </w:pPr>
      <w:r w:rsidRPr="00F84973">
        <w:rPr>
          <w:lang w:val="pt-BR"/>
        </w:rPr>
        <w:br w:type="page"/>
      </w:r>
      <w:bookmarkStart w:id="68" w:name="_Toc415662237"/>
      <w:bookmarkStart w:id="69" w:name="_Toc418070154"/>
      <w:r w:rsidRPr="00F84973">
        <w:rPr>
          <w:lang w:val="pt-BR"/>
        </w:rPr>
        <w:lastRenderedPageBreak/>
        <w:t>8.</w:t>
      </w:r>
      <w:r w:rsidRPr="00F84973">
        <w:rPr>
          <w:lang w:val="pt-BR"/>
        </w:rPr>
        <w:tab/>
        <w:t>Messa in servizio di LOGO! 0BA8 con LOGO!Soft Comfort V8.0</w:t>
      </w:r>
      <w:bookmarkEnd w:id="68"/>
      <w:bookmarkEnd w:id="69"/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bookmarkStart w:id="70" w:name="_Toc415662238"/>
      <w:bookmarkStart w:id="71" w:name="_Toc418070155"/>
      <w:r w:rsidRPr="00F84973">
        <w:rPr>
          <w:lang w:val="pt-BR"/>
        </w:rPr>
        <w:t>8.1</w:t>
      </w:r>
      <w:r w:rsidRPr="00F84973">
        <w:rPr>
          <w:lang w:val="pt-BR"/>
        </w:rPr>
        <w:tab/>
        <w:t>Impostazione dell'indirizzo IP di LOGO! 0BA8</w:t>
      </w:r>
      <w:bookmarkEnd w:id="70"/>
      <w:bookmarkEnd w:id="71"/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pt-BR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en-US"/>
        </w:rPr>
      </w:pPr>
      <w:r w:rsidRPr="001656CE">
        <w:rPr>
          <w:rFonts w:cs="Arial"/>
          <w:bCs/>
          <w:lang w:val="en-US"/>
        </w:rPr>
        <w:t xml:space="preserve">In modalità Stop di LOGO! </w:t>
      </w:r>
      <w:proofErr w:type="gramStart"/>
      <w:r w:rsidRPr="001656CE">
        <w:rPr>
          <w:rFonts w:cs="Arial"/>
          <w:bCs/>
          <w:lang w:val="en-US"/>
        </w:rPr>
        <w:t xml:space="preserve">0BA8 spostarsi alla voce di menu </w:t>
      </w:r>
      <w:r w:rsidRPr="001656CE">
        <w:rPr>
          <w:rFonts w:cs="Arial"/>
          <w:b/>
          <w:bCs/>
          <w:iCs/>
          <w:lang w:val="en-US"/>
        </w:rPr>
        <w:t xml:space="preserve">Network </w:t>
      </w:r>
      <w:r w:rsidRPr="001656CE">
        <w:rPr>
          <w:lang w:val="en-US"/>
        </w:rPr>
        <w:t>('Rete')</w:t>
      </w:r>
      <w:r w:rsidRPr="001656CE">
        <w:rPr>
          <w:rFonts w:cs="Arial"/>
          <w:bCs/>
          <w:lang w:val="en-US"/>
        </w:rPr>
        <w:t>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en-US"/>
        </w:rPr>
      </w:pPr>
      <w:r w:rsidRPr="001656CE">
        <w:rPr>
          <w:rFonts w:cs="Arial"/>
          <w:bCs/>
          <w:lang w:val="en-US"/>
        </w:rPr>
        <w:t xml:space="preserve">Qui si trovano le impostazioni dell'indirizzo IP, </w:t>
      </w:r>
      <w:proofErr w:type="gramStart"/>
      <w:r w:rsidRPr="001656CE">
        <w:rPr>
          <w:rFonts w:cs="Arial"/>
          <w:bCs/>
          <w:lang w:val="en-US"/>
        </w:rPr>
        <w:t>della</w:t>
      </w:r>
      <w:proofErr w:type="gramEnd"/>
      <w:r w:rsidRPr="001656CE">
        <w:rPr>
          <w:rFonts w:cs="Arial"/>
          <w:bCs/>
          <w:lang w:val="en-US"/>
        </w:rPr>
        <w:t xml:space="preserve"> maschera di sottorete e del gateway.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bCs/>
          <w:lang w:val="en-US"/>
        </w:rPr>
      </w:pPr>
      <w:r w:rsidRPr="001656CE">
        <w:rPr>
          <w:rFonts w:cs="Arial"/>
          <w:b/>
          <w:bCs/>
          <w:lang w:val="en-US"/>
        </w:rPr>
        <w:t xml:space="preserve">Premere </w:t>
      </w:r>
      <w:proofErr w:type="gramStart"/>
      <w:r w:rsidRPr="001656CE">
        <w:rPr>
          <w:rFonts w:cs="Arial"/>
          <w:b/>
          <w:bCs/>
          <w:lang w:val="en-US"/>
        </w:rPr>
        <w:t>il</w:t>
      </w:r>
      <w:proofErr w:type="gramEnd"/>
      <w:r w:rsidRPr="001656CE">
        <w:rPr>
          <w:rFonts w:cs="Arial"/>
          <w:b/>
          <w:bCs/>
          <w:lang w:val="en-US"/>
        </w:rPr>
        <w:t xml:space="preserve"> tasto cursore</w:t>
      </w:r>
      <w:r w:rsidRPr="001656CE">
        <w:rPr>
          <w:rFonts w:cs="Arial"/>
          <w:bCs/>
          <w:lang w:val="en-US"/>
        </w:rPr>
        <w:t xml:space="preserve"> ► oppure </w:t>
      </w:r>
      <w:r w:rsidRPr="001656CE">
        <w:rPr>
          <w:rFonts w:cs="Arial"/>
          <w:b/>
          <w:bCs/>
          <w:iCs/>
          <w:lang w:val="en-US"/>
        </w:rPr>
        <w:t>OK</w:t>
      </w:r>
      <w:r w:rsidRPr="001656CE">
        <w:rPr>
          <w:rFonts w:cs="Arial"/>
          <w:bCs/>
          <w:lang w:val="en-US"/>
        </w:rPr>
        <w:t xml:space="preserve"> per accedere al </w:t>
      </w:r>
      <w:r w:rsidRPr="001656CE">
        <w:rPr>
          <w:rFonts w:cs="Arial"/>
          <w:b/>
          <w:bCs/>
          <w:lang w:val="en-US"/>
        </w:rPr>
        <w:t>modo Modifica delle impostazioni di rete</w:t>
      </w:r>
      <w:r w:rsidRPr="001656CE">
        <w:rPr>
          <w:rFonts w:cs="Arial"/>
          <w:bCs/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  <w:proofErr w:type="gramStart"/>
      <w:r w:rsidRPr="001656CE">
        <w:rPr>
          <w:rFonts w:cs="Arial"/>
          <w:bCs/>
          <w:lang w:val="en-US"/>
        </w:rPr>
        <w:t>Assegnare le impostazioni di rete in base alle predefinizioni dell'amministratore di rete.</w:t>
      </w:r>
      <w:proofErr w:type="gramEnd"/>
      <w:r w:rsidRPr="001656CE">
        <w:rPr>
          <w:rFonts w:cs="Arial"/>
          <w:lang w:val="en-US"/>
        </w:rPr>
        <w:t xml:space="preserve"> </w:t>
      </w:r>
    </w:p>
    <w:p w:rsidR="00D068A5" w:rsidRPr="001656CE" w:rsidRDefault="000A5423" w:rsidP="00D068A5">
      <w:pPr>
        <w:autoSpaceDE w:val="0"/>
        <w:autoSpaceDN w:val="0"/>
        <w:adjustRightInd w:val="0"/>
        <w:spacing w:line="360" w:lineRule="auto"/>
        <w:ind w:left="993"/>
        <w:rPr>
          <w:rFonts w:cs="Arial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7B0BA70" wp14:editId="41ED1A3A">
                <wp:simplePos x="0" y="0"/>
                <wp:positionH relativeFrom="column">
                  <wp:posOffset>4461510</wp:posOffset>
                </wp:positionH>
                <wp:positionV relativeFrom="paragraph">
                  <wp:posOffset>177800</wp:posOffset>
                </wp:positionV>
                <wp:extent cx="1828800" cy="1139825"/>
                <wp:effectExtent l="0" t="0" r="0" b="22225"/>
                <wp:wrapNone/>
                <wp:docPr id="130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39825"/>
                          <a:chOff x="2570" y="2704"/>
                          <a:chExt cx="854" cy="635"/>
                        </a:xfrm>
                      </wpg:grpSpPr>
                      <wps:wsp>
                        <wps:cNvPr id="13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Default="00A54237" w:rsidP="00D068A5">
                              <w:pPr>
                                <w:tabs>
                                  <w:tab w:val="right" w:pos="2127"/>
                                </w:tabs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IP address (Indirizzo IP)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192.168.000.001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▼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Subnet mask (Maschera </w:t>
                              </w:r>
                            </w:p>
                            <w:p w:rsidR="00A54237" w:rsidRPr="001656CE" w:rsidRDefault="00A54237" w:rsidP="00D068A5">
                              <w:pPr>
                                <w:tabs>
                                  <w:tab w:val="right" w:pos="2127"/>
                                </w:tabs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proofErr w:type="gramStart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di</w:t>
                              </w:r>
                              <w:proofErr w:type="gramEnd"/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sottorete)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255.255.255.000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▼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Gateway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000.000.000.000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▼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118" style="position:absolute;left:0;text-align:left;margin-left:351.3pt;margin-top:14pt;width:2in;height:89.75pt;z-index:251648512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">
                <v:rect id="Rectangle 535" o:spid="_x0000_s1119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wtMIA&#10;AADcAAAADwAAAGRycy9kb3ducmV2LnhtbERPTWvCQBC9F/wPywi91U20qMRsRKRCC700il6H7JiE&#10;ZGdDdmuSf98tFHqbx/ucdD+aVjyod7VlBfEiAkFcWF1zqeByPr1sQTiPrLG1TAomcrDPZk8pJtoO&#10;/EWP3JcihLBLUEHlfZdI6YqKDLqF7YgDd7e9QR9gX0rd4xDCTSuXUbSWBmsODRV2dKyoaPJvo+Dj&#10;Lsfj5vP8epuuTdzoN8yX8Vqp5/l42IHwNPp/8Z/7XYf5qxh+nw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jC0wgAAANwAAAAPAAAAAAAAAAAAAAAAAJgCAABkcnMvZG93&#10;bnJldi54bWxQSwUGAAAAAAQABAD1AAAAhwMAAAAA&#10;" fillcolor="#9f6" strokecolor="#969696" strokeweight="1pt">
                  <v:shadow color="#dae0e3" offset="8pt,8pt"/>
                </v:rect>
                <v:shape id="Text Box 536" o:spid="_x0000_s1120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hIcUA&#10;AADcAAAADwAAAGRycy9kb3ducmV2LnhtbERP32vCMBB+H+x/CDfYi2iig212RnGCMBCUOWXs7Whu&#10;bVlz6ZLY1v/eCIO93cf382aL3taiJR8qxxrGIwWCOHem4kLD4WM9fAYRIrLB2jFpOFOAxfz2ZoaZ&#10;cR2/U7uPhUghHDLUUMbYZFKGvCSLYeQa4sR9O28xJugLaTx2KdzWcqLUo7RYcWoosaFVSfnP/mQ1&#10;fA5e1W6rut/pV3scbDcrP17GJ63v7/rlC4hIffwX/7nfTJr/MIHrM+kC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qEh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Default="00A54237" w:rsidP="00D068A5">
                        <w:pPr>
                          <w:tabs>
                            <w:tab w:val="right" w:pos="2127"/>
                          </w:tabs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IP address (Indirizzo IP)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192.168.000.001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▼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Subnet mask (Maschera </w:t>
                        </w:r>
                      </w:p>
                      <w:p w:rsidR="00A54237" w:rsidRPr="001656CE" w:rsidRDefault="00A54237" w:rsidP="00D068A5">
                        <w:pPr>
                          <w:tabs>
                            <w:tab w:val="right" w:pos="2127"/>
                          </w:tabs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proofErr w:type="gramStart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di</w:t>
                        </w:r>
                        <w:proofErr w:type="gramEnd"/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sottorete)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255.255.255.000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▼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Gateway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000.000.000.000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F79FA8A" wp14:editId="558D4584">
                <wp:simplePos x="0" y="0"/>
                <wp:positionH relativeFrom="column">
                  <wp:posOffset>4079240</wp:posOffset>
                </wp:positionH>
                <wp:positionV relativeFrom="paragraph">
                  <wp:posOffset>137160</wp:posOffset>
                </wp:positionV>
                <wp:extent cx="376555" cy="188595"/>
                <wp:effectExtent l="0" t="0" r="42545" b="97155"/>
                <wp:wrapNone/>
                <wp:docPr id="133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88595"/>
                          <a:chOff x="1927" y="3475"/>
                          <a:chExt cx="273" cy="137"/>
                        </a:xfrm>
                      </wpg:grpSpPr>
                      <wps:wsp>
                        <wps:cNvPr id="134" name="Line 538"/>
                        <wps:cNvCnPr/>
                        <wps:spPr bwMode="auto">
                          <a:xfrm>
                            <a:off x="1927" y="3612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3475"/>
                            <a:ext cx="18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321.2pt;margin-top:10.8pt;width:29.65pt;height:14.85pt;z-index:251649536" coordorigin="1927,3475" coordsize="273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">
                <v:line id="Line 538" o:spid="_x0000_s1027" style="position:absolute;visibility:visible;mso-wrap-style:square" from="1927,3612" to="22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c9MMAAADc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WHPTDAAAA3AAAAA8AAAAAAAAAAAAA&#10;AAAAoQIAAGRycy9kb3ducmV2LnhtbFBLBQYAAAAABAAEAPkAAACRAwAAAAA=&#10;">
                  <v:stroke endarrow="block"/>
                </v:line>
                <v:shape id="Picture 539" o:spid="_x0000_s1028" type="#_x0000_t75" style="position:absolute;left:1973;top:3475;width:181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tlzEAAAA3AAAAA8AAABkcnMvZG93bnJldi54bWxET01rwkAQvRf8D8sIvRTd2KKG6BpEKC30&#10;UKqiHofsmASzs0l2G2N/fbcg9DaP9znLtDeV6Kh1pWUFk3EEgjizuuRcwX73OopBOI+ssbJMCm7k&#10;IF0NHpaYaHvlL+q2PhchhF2CCgrv60RKlxVk0I1tTRy4s20N+gDbXOoWryHcVPI5imbSYMmhocCa&#10;NgVll+23URB30ecHPsXY4GmT/TSnt8NtflTqcdivFyA89f5ffHe/6zD/ZQp/z4QL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ItlzEAAAA3AAAAA8AAAAAAAAAAAAAAAAA&#10;nwIAAGRycy9kb3ducmV2LnhtbFBLBQYAAAAABAAEAPcAAACQAwAAAAA=&#10;" fillcolor="#0055a4">
                  <v:imagedata r:id="rId82" o:title=""/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207645</wp:posOffset>
                </wp:positionV>
                <wp:extent cx="1655445" cy="1139825"/>
                <wp:effectExtent l="0" t="0" r="0" b="22225"/>
                <wp:wrapNone/>
                <wp:docPr id="12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139825"/>
                          <a:chOff x="2570" y="2704"/>
                          <a:chExt cx="854" cy="635"/>
                        </a:xfrm>
                      </wpg:grpSpPr>
                      <wps:wsp>
                        <wps:cNvPr id="128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highlight w:val="lightGray"/>
                                  <w:lang w:val="en-US"/>
                                </w:rPr>
                              </w:pP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highlight w:val="lightGray"/>
                                  <w:lang w:val="en-US"/>
                                </w:rPr>
                                <w:t xml:space="preserve">IP address </w:t>
                              </w:r>
                            </w:p>
                            <w:p w:rsidR="00A54237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A542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highlight w:val="lightGray"/>
                                  <w:lang w:val="en-US"/>
                                </w:rPr>
                                <w:t>('Indirizzo IP')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Set mode M / S </w:t>
                              </w:r>
                            </w:p>
                            <w:p w:rsidR="00A54237" w:rsidRPr="001656CE" w:rsidRDefault="00A54237" w:rsidP="00D068A5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('Imposta modo M/S')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121" style="position:absolute;left:0;text-align:left;margin-left:200.45pt;margin-top:16.35pt;width:130.35pt;height:89.75pt;z-index:251647488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">
                <v:rect id="Rectangle 532" o:spid="_x0000_s1122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P9MQA&#10;AADcAAAADwAAAGRycy9kb3ducmV2LnhtbESPQWvCQBCF74X+h2UEb3WTULSkriLSQgUvRmmvQ3ZM&#10;QrKzIbvV+O+dg+BthvfmvW+W69F16kJDaDwbSGcJKOLS24YrA6fj99sHqBCRLXaeycCNAqxXry9L&#10;zK2/8oEuRayUhHDI0UAdY59rHcqaHIaZ74lFO/vBYZR1qLQd8CrhrtNZksy1w4alocaetjWVbfHv&#10;DOzOetwu9sf3v9tvm7b2C4ssnRsznYybT1CRxvg0P65/rOBn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D/TEAAAA3AAAAA8AAAAAAAAAAAAAAAAAmAIAAGRycy9k&#10;b3ducmV2LnhtbFBLBQYAAAAABAAEAPUAAACJAwAAAAA=&#10;" fillcolor="#9f6" strokecolor="#969696" strokeweight="1pt">
                  <v:shadow color="#dae0e3" offset="8pt,8pt"/>
                </v:rect>
                <v:shape id="Text Box 533" o:spid="_x0000_s1123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ljcUA&#10;AADcAAAADwAAAGRycy9kb3ducmV2LnhtbERPTWsCMRC9F/wPYQpeRBM9tLo1igoFQbBoK6W3YTPd&#10;XbqZbJO4u/33TaHgbR7vc5br3taiJR8qxxqmEwWCOHem4kLD2+vzeA4iRGSDtWPS8EMB1qvB3RIz&#10;4zo+UXuOhUghHDLUUMbYZFKGvCSLYeIa4sR9Om8xJugLaTx2KdzWcqbUg7RYcWoosaFdSfnX+Wo1&#10;vI+26uWouu/FR3sZHQ87P93ER62H9/3mCUSkPt7E/+69SfNnC/h7Jl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6WN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Default="00A54237" w:rsidP="00D068A5">
                        <w:pPr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highlight w:val="lightGray"/>
                            <w:lang w:val="en-US"/>
                          </w:rPr>
                        </w:pP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highlight w:val="lightGray"/>
                            <w:lang w:val="en-US"/>
                          </w:rPr>
                          <w:t xml:space="preserve">IP address </w:t>
                        </w:r>
                      </w:p>
                      <w:p w:rsidR="00A54237" w:rsidRDefault="00A54237" w:rsidP="00D068A5">
                        <w:pPr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A5423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highlight w:val="lightGray"/>
                            <w:lang w:val="en-US"/>
                          </w:rPr>
                          <w:t>('Indirizzo IP')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Set mode M / S </w:t>
                        </w:r>
                      </w:p>
                      <w:p w:rsidR="00A54237" w:rsidRPr="001656CE" w:rsidRDefault="00A54237" w:rsidP="00D068A5">
                        <w:pPr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('Imposta modo M/S')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CF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224155</wp:posOffset>
                </wp:positionV>
                <wp:extent cx="1655445" cy="1139825"/>
                <wp:effectExtent l="0" t="0" r="0" b="22225"/>
                <wp:wrapNone/>
                <wp:docPr id="12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139825"/>
                          <a:chOff x="2570" y="2704"/>
                          <a:chExt cx="854" cy="635"/>
                        </a:xfrm>
                      </wpg:grpSpPr>
                      <wps:wsp>
                        <wps:cNvPr id="12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633" y="2710"/>
                            <a:ext cx="683" cy="629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43684" dir="2700000" algn="ctr" rotWithShape="0">
                                    <a:srgbClr val="DAE0E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2704"/>
                            <a:ext cx="85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54237" w:rsidRPr="001656CE" w:rsidRDefault="00A54237" w:rsidP="00D068A5">
                              <w:pPr>
                                <w:tabs>
                                  <w:tab w:val="right" w:pos="2127"/>
                                </w:tabs>
                                <w:autoSpaceDE w:val="0"/>
                                <w:autoSpaceDN w:val="0"/>
                                <w:adjustRightInd w:val="0"/>
                                <w:spacing w:line="260" w:lineRule="atLeas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Start ('Avvia')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Program ('Programma')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►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Setup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►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highlight w:val="lightGray"/>
                                  <w:lang w:val="en-US"/>
                                </w:rPr>
                                <w:t xml:space="preserve">Network ('Rete') 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highlight w:val="lightGray"/>
                                  <w:lang w:val="en-US"/>
                                </w:rPr>
                                <w:t>►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Diagnostics ('Diagnostica')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►</w:t>
                              </w:r>
                              <w:r w:rsidRPr="001656CE">
                                <w:rPr>
                                  <w:lang w:val="en-US"/>
                                </w:rPr>
                                <w:br/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Card ('Modulo')</w:t>
                              </w:r>
                              <w:r w:rsidRPr="001656C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>►</w:t>
                              </w:r>
                            </w:p>
                          </w:txbxContent>
                        </wps:txbx>
                        <wps:bodyPr rot="0" vert="horz" wrap="square" lIns="46980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124" style="position:absolute;left:0;text-align:left;margin-left:38.6pt;margin-top:17.65pt;width:130.35pt;height:89.75pt;z-index:251646464" coordorigin="2570,2704" coordsize="8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">
                <v:rect id="Rectangle 510" o:spid="_x0000_s1125" style="position:absolute;left:2633;top:2710;width:68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gasMA&#10;AADcAAAADwAAAGRycy9kb3ducmV2LnhtbERPTWvCQBC9F/wPyxS8NZsEqyV1FZEKFnppIvY6ZMds&#10;SHY2ZLca/323UOhtHu9z1tvJ9uJKo28dK8iSFARx7XTLjYJTdXh6AeEDssbeMSm4k4ftZvawxkK7&#10;G3/StQyNiCHsC1RgQhgKKX1tyKJP3EAcuYsbLYYIx0bqEW8x3PYyT9OltNhybDA40N5Q3ZXfVsH7&#10;RU771Ue1+Lqfu6zTb1jm2VKp+eO0ewURaAr/4j/3Ucf5+TP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gasMAAADcAAAADwAAAAAAAAAAAAAAAACYAgAAZHJzL2Rv&#10;d25yZXYueG1sUEsFBgAAAAAEAAQA9QAAAIgDAAAAAA==&#10;" fillcolor="#9f6" strokecolor="#969696" strokeweight="1pt">
                  <v:shadow color="#dae0e3" offset="8pt,8pt"/>
                </v:rect>
                <v:shape id="Text Box 511" o:spid="_x0000_s1126" type="#_x0000_t202" style="position:absolute;left:2570;top:2704;width:854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x/8UA&#10;AADcAAAADwAAAGRycy9kb3ducmV2LnhtbERPTWsCMRC9F/ofwhR6EU30YOtqFCsUhIJFWxFvw2a6&#10;u3Qz2SZxd/vvjVDobR7vcxar3taiJR8qxxrGIwWCOHem4kLD58fr8BlEiMgGa8ek4ZcCrJb3dwvM&#10;jOt4T+0hFiKFcMhQQxljk0kZ8pIshpFriBP35bzFmKAvpPHYpXBby4lSU2mx4tRQYkObkvLvw8Vq&#10;OA1e1PtOdT+zc3sc7N42fryOT1o/PvTrOYhIffwX/7m3Js2fTOH2TLp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DH/xQAAANwAAAAPAAAAAAAAAAAAAAAAAJgCAABkcnMv&#10;ZG93bnJldi54bWxQSwUGAAAAAAQABAD1AAAAigMAAAAA&#10;" filled="f" stroked="f" strokeweight="1pt">
                  <v:textbox inset="1.305mm,1.1049mm,2.20981mm,1.1049mm">
                    <w:txbxContent>
                      <w:p w:rsidR="00A54237" w:rsidRPr="001656CE" w:rsidRDefault="00A54237" w:rsidP="00D068A5">
                        <w:pPr>
                          <w:tabs>
                            <w:tab w:val="right" w:pos="2127"/>
                          </w:tabs>
                          <w:autoSpaceDE w:val="0"/>
                          <w:autoSpaceDN w:val="0"/>
                          <w:adjustRightInd w:val="0"/>
                          <w:spacing w:line="260" w:lineRule="atLeast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Start ('Avvia')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Program ('Programma')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►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Setup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►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highlight w:val="lightGray"/>
                            <w:lang w:val="en-US"/>
                          </w:rPr>
                          <w:t xml:space="preserve">Network ('Rete') 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highlight w:val="lightGray"/>
                            <w:lang w:val="en-US"/>
                          </w:rPr>
                          <w:t>►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Diagnostics ('Diagnostica')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►</w:t>
                        </w:r>
                        <w:r w:rsidRPr="001656CE">
                          <w:rPr>
                            <w:lang w:val="en-US"/>
                          </w:rPr>
                          <w:br/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  Card ('Modulo')</w:t>
                        </w:r>
                        <w:r w:rsidRPr="001656C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ab/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F729CF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205105</wp:posOffset>
                </wp:positionV>
                <wp:extent cx="376555" cy="188595"/>
                <wp:effectExtent l="0" t="0" r="42545" b="97155"/>
                <wp:wrapNone/>
                <wp:docPr id="12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88595"/>
                          <a:chOff x="1927" y="3475"/>
                          <a:chExt cx="273" cy="137"/>
                        </a:xfrm>
                      </wpg:grpSpPr>
                      <wps:wsp>
                        <wps:cNvPr id="122" name="Line 507"/>
                        <wps:cNvCnPr/>
                        <wps:spPr bwMode="auto">
                          <a:xfrm>
                            <a:off x="1927" y="3612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3475"/>
                            <a:ext cx="18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55A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164.45pt;margin-top:16.15pt;width:29.65pt;height:14.85pt;z-index:251645440" coordorigin="1927,3475" coordsize="273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">
                <v:line id="Line 507" o:spid="_x0000_s1027" style="position:absolute;visibility:visible;mso-wrap-style:square" from="1927,3612" to="22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3xsIAAADcAAAADwAAAGRycy9kb3ducmV2LnhtbERPTWsCMRC9F/wPYQRvNesetK5GEZeC&#10;B1tQS8/jZtwsbibLJl3Tf98UCr3N433OehttKwbqfeNYwWyagSCunG64VvBxeX1+AeEDssbWMSn4&#10;Jg/bzehpjYV2Dz7RcA61SCHsC1RgQugKKX1lyKKfuo44cTfXWwwJ9rXUPT5SuG1lnmVzabHh1GCw&#10;o72h6n7+sgoWpjzJhSyPl/dyaGbL+BY/r0ulJuO4W4EIFMO/+M990Gl+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q3xsIAAADcAAAADwAAAAAAAAAAAAAA&#10;AAChAgAAZHJzL2Rvd25yZXYueG1sUEsFBgAAAAAEAAQA+QAAAJADAAAAAA==&#10;">
                  <v:stroke endarrow="block"/>
                </v:line>
                <v:shape id="Picture 508" o:spid="_x0000_s1028" type="#_x0000_t75" style="position:absolute;left:1973;top:3475;width:181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HW7EAAAA3AAAAA8AAABkcnMvZG93bnJldi54bWxET01rwkAQvRf8D8sIXqRutKAhdRNEKBU8&#10;lKq0HofsmASzszG7xthf3y0Ivc3jfc4y600tOmpdZVnBdBKBIM6trrhQcNi/PccgnEfWWFsmBXdy&#10;kKWDpyUm2t74k7qdL0QIYZeggtL7JpHS5SUZdBPbEAfuZFuDPsC2kLrFWwg3tZxF0VwarDg0lNjQ&#10;uqT8vLsaBXEXfWxxHOMFj+v853J8/7ovvpUaDfvVKwhPvf8XP9wbHebPXuDvmXCB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0HW7EAAAA3AAAAA8AAAAAAAAAAAAAAAAA&#10;nwIAAGRycy9kb3ducmV2LnhtbFBLBQYAAAAABAAEAPcAAACQAwAAAAA=&#10;" fillcolor="#0055a4">
                  <v:imagedata r:id="rId81" o:title=""/>
                </v:shape>
              </v:group>
            </w:pict>
          </mc:Fallback>
        </mc:AlternateConten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b/>
          <w:lang w:val="en-US"/>
        </w:rPr>
      </w:pPr>
      <w:r w:rsidRPr="001656CE">
        <w:rPr>
          <w:rFonts w:cs="Arial"/>
          <w:b/>
          <w:lang w:val="en-US"/>
        </w:rPr>
        <w:t>Avvertenza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Nelle righe con i simboli ► o ▼ è possibile anche spostarsi utilizzando i tasti cursore 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</w:p>
    <w:p w:rsidR="00D068A5" w:rsidRPr="001656CE" w:rsidRDefault="00D068A5" w:rsidP="00D068A5">
      <w:pPr>
        <w:pStyle w:val="berschrift2"/>
        <w:rPr>
          <w:lang w:val="en-US"/>
        </w:rPr>
      </w:pPr>
      <w:bookmarkStart w:id="72" w:name="_Toc415662239"/>
      <w:bookmarkStart w:id="73" w:name="_Toc418070156"/>
      <w:r w:rsidRPr="001656CE">
        <w:rPr>
          <w:lang w:val="en-US"/>
        </w:rPr>
        <w:t>8.2</w:t>
      </w:r>
      <w:r w:rsidRPr="001656CE">
        <w:rPr>
          <w:lang w:val="en-US"/>
        </w:rPr>
        <w:tab/>
        <w:t>LOGO</w:t>
      </w:r>
      <w:proofErr w:type="gramStart"/>
      <w:r w:rsidRPr="001656CE">
        <w:rPr>
          <w:lang w:val="en-US"/>
        </w:rPr>
        <w:t>!Soft</w:t>
      </w:r>
      <w:proofErr w:type="gramEnd"/>
      <w:r w:rsidRPr="001656CE">
        <w:rPr>
          <w:lang w:val="en-US"/>
        </w:rPr>
        <w:t xml:space="preserve"> Comfort V8.0</w:t>
      </w:r>
      <w:bookmarkEnd w:id="72"/>
      <w:bookmarkEnd w:id="73"/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software offre un'interfaccia utente completamente nuova con le seguenti funzioni.</w:t>
      </w:r>
    </w:p>
    <w:p w:rsidR="00D068A5" w:rsidRPr="00B03DD5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Visualizzazione coerente dei menu dell'applicazione</w:t>
      </w:r>
    </w:p>
    <w:p w:rsidR="00D068A5" w:rsidRPr="00F84973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s-ES"/>
        </w:rPr>
      </w:pPr>
      <w:r w:rsidRPr="00F84973">
        <w:rPr>
          <w:rFonts w:cs="Arial"/>
          <w:lang w:val="es-ES"/>
        </w:rPr>
        <w:t>Nuovo concetto di lavoro basato su progetti di rete</w:t>
      </w:r>
    </w:p>
    <w:p w:rsidR="00D068A5" w:rsidRPr="001656CE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Visualizzazione suddivisa per modalità schema e modalità rete</w:t>
      </w:r>
    </w:p>
    <w:p w:rsidR="00D068A5" w:rsidRPr="001656CE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Visualizzazione suddivisa per barra degli strumenti standard nell'interfaccia software generale, la barra degli strumenti viene visualizzata nella modalità diagramma e la barra degli strumenti "Rete" nella modalità progetto</w:t>
      </w:r>
    </w:p>
    <w:p w:rsidR="00D068A5" w:rsidRPr="00F84973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s-ES"/>
        </w:rPr>
      </w:pPr>
      <w:r w:rsidRPr="00F84973">
        <w:rPr>
          <w:rFonts w:cs="Arial"/>
          <w:lang w:val="es-ES"/>
        </w:rPr>
        <w:t>Visualizzazione in finestre separate con commutazione della focalizzazione e funzione drag&amp;drop</w:t>
      </w:r>
    </w:p>
    <w:p w:rsidR="00D068A5" w:rsidRPr="001656CE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L'utilizzo di un progetto di rete consente di salvare, caricare, creare e chiudere il progetto di rete</w:t>
      </w:r>
    </w:p>
    <w:p w:rsidR="00D068A5" w:rsidRPr="00F84973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fr-FR"/>
        </w:rPr>
      </w:pPr>
      <w:r w:rsidRPr="00F84973">
        <w:rPr>
          <w:rFonts w:cs="Arial"/>
          <w:lang w:val="fr-FR"/>
        </w:rPr>
        <w:t>Nuove impostazioni per il controllo dell'accesso online con diverse possibilità di accesso</w:t>
      </w:r>
    </w:p>
    <w:p w:rsidR="00D068A5" w:rsidRPr="001656CE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Possibilità di creare collegamenti configurando blocchi funzionali NI e NQ</w:t>
      </w:r>
    </w:p>
    <w:p w:rsidR="00D068A5" w:rsidRPr="00F84973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Nuovo riferimento grafico per il blocco funzionale nel campo dei parametri negli schemi FBD </w:t>
      </w:r>
    </w:p>
    <w:p w:rsidR="00D068A5" w:rsidRPr="00F84973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Possibilità di configurare la visualizzazione sullo schermo di messaggi, pagina iniziale e merker con 4 righe per i dispositivi LOGO! precedenti a 0BA8 e 6 righe per i dispositivi LOGO! da 0BA8 in poi </w:t>
      </w:r>
    </w:p>
    <w:p w:rsidR="00D068A5" w:rsidRPr="001656CE" w:rsidRDefault="00D068A5" w:rsidP="00D068A5">
      <w:pPr>
        <w:pStyle w:val="Listenabsatz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cs="Arial"/>
          <w:lang w:val="en-US"/>
        </w:rPr>
      </w:pPr>
      <w:r w:rsidRPr="001656CE">
        <w:rPr>
          <w:rFonts w:cs="Arial"/>
          <w:lang w:val="en-US"/>
        </w:rPr>
        <w:t>Sicurezza di sistema avanzata con l'impostazione di password utente e livelli di accesso attraverso le impostazioni dei controlli di accesso</w:t>
      </w:r>
    </w:p>
    <w:p w:rsidR="00D068A5" w:rsidRPr="00F84973" w:rsidRDefault="00D068A5" w:rsidP="00D068A5">
      <w:pPr>
        <w:pStyle w:val="berschrift2"/>
        <w:rPr>
          <w:lang w:val="pt-BR"/>
        </w:rPr>
      </w:pPr>
      <w:r w:rsidRPr="00F84973">
        <w:rPr>
          <w:lang w:val="pt-BR"/>
        </w:rPr>
        <w:br w:type="page"/>
      </w:r>
      <w:bookmarkStart w:id="74" w:name="_Toc415662240"/>
      <w:bookmarkStart w:id="75" w:name="_Toc418070157"/>
      <w:r w:rsidRPr="00F84973">
        <w:rPr>
          <w:lang w:val="pt-BR"/>
        </w:rPr>
        <w:lastRenderedPageBreak/>
        <w:t>8.3</w:t>
      </w:r>
      <w:r w:rsidRPr="00F84973">
        <w:rPr>
          <w:lang w:val="pt-BR"/>
        </w:rPr>
        <w:tab/>
        <w:t>Interfaccia utente di LOGO!Soft Comfort V8.0</w:t>
      </w:r>
      <w:bookmarkEnd w:id="74"/>
      <w:bookmarkEnd w:id="75"/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pt-BR"/>
        </w:rPr>
      </w:pP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b/>
          <w:lang w:val="pt-BR"/>
        </w:rPr>
      </w:pPr>
      <w:r w:rsidRPr="00A54237">
        <w:rPr>
          <w:rFonts w:cs="Arial"/>
          <w:b/>
          <w:lang w:val="pt-BR"/>
        </w:rPr>
        <w:t>Interfaccia di programmazione</w:t>
      </w: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pt-BR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  <w:r w:rsidRPr="00F84973">
        <w:rPr>
          <w:rFonts w:cs="Arial"/>
          <w:lang w:val="es-ES"/>
        </w:rPr>
        <w:t>Il modo di programmazione in LOGO!Soft Comfort si avvia con uno schema vuoto.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  <w:r w:rsidRPr="00F84973">
        <w:rPr>
          <w:rFonts w:cs="Arial"/>
          <w:lang w:val="es-ES"/>
        </w:rPr>
        <w:t>La maggior parte dello schermo è occupata dall'interfaccia per la creazione dello schema del circuito, la cosiddetta interfaccia di programmazione. Su questa interfaccia di programmazione sono disposte le icone e le interconnessioni del programma di comando.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  <w:r w:rsidRPr="00F84973">
        <w:rPr>
          <w:rFonts w:cs="Arial"/>
          <w:lang w:val="es-ES"/>
        </w:rPr>
        <w:t>Per non perdere l'orientamento all'interno di programmi di comando molto complessi, al di sotto e sulla destra dell'interfaccia di programmazione sono disposte barre di scorrimento con cui è possibile spostare il programma di comando in senso orizzontale e verticale.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  <w:lang w:val="es-ES"/>
        </w:rPr>
      </w:pPr>
    </w:p>
    <w:p w:rsidR="00D068A5" w:rsidRDefault="00D84D53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C0A4D52" wp14:editId="0244E722">
                <wp:simplePos x="0" y="0"/>
                <wp:positionH relativeFrom="column">
                  <wp:posOffset>2585085</wp:posOffset>
                </wp:positionH>
                <wp:positionV relativeFrom="paragraph">
                  <wp:posOffset>4382135</wp:posOffset>
                </wp:positionV>
                <wp:extent cx="1847850" cy="1333500"/>
                <wp:effectExtent l="0" t="0" r="0" b="0"/>
                <wp:wrapNone/>
                <wp:docPr id="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5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Interfaccia di programmazione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6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di stato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7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Albero degli schemi</w:t>
                            </w:r>
                          </w:p>
                          <w:p w:rsidR="00A54237" w:rsidRPr="00DD6BCD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8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Albero delle operazioni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27" type="#_x0000_t202" style="position:absolute;left:0;text-align:left;margin-left:203.55pt;margin-top:345.05pt;width:145.5pt;height:10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" stroked="f">
                <v:textbox>
                  <w:txbxContent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5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Interfaccia di programmazione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6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di stato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7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Albero degli schemi</w:t>
                      </w:r>
                    </w:p>
                    <w:p w:rsidR="00A54237" w:rsidRPr="00DD6BCD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8"/>
                      </w:r>
                      <w:r>
                        <w:rPr>
                          <w:sz w:val="22"/>
                          <w:szCs w:val="22"/>
                        </w:rPr>
                        <w:tab/>
                        <w:t>Albero delle operazioni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50328B4" wp14:editId="353D4EF1">
                <wp:simplePos x="0" y="0"/>
                <wp:positionH relativeFrom="column">
                  <wp:posOffset>651510</wp:posOffset>
                </wp:positionH>
                <wp:positionV relativeFrom="paragraph">
                  <wp:posOffset>4372610</wp:posOffset>
                </wp:positionV>
                <wp:extent cx="2012315" cy="1333500"/>
                <wp:effectExtent l="0" t="0" r="6985" b="0"/>
                <wp:wrapNone/>
                <wp:docPr id="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1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dei menu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2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degli strumenti standard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3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modalità</w:t>
                            </w:r>
                          </w:p>
                          <w:p w:rsidR="00A54237" w:rsidRPr="00DD6BCD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4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Barra degli strumenti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28" type="#_x0000_t202" style="position:absolute;left:0;text-align:left;margin-left:51.3pt;margin-top:344.3pt;width:158.45pt;height:1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" stroked="f">
                <v:textbox>
                  <w:txbxContent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1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dei menu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2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degli strumenti standard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3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modalità</w:t>
                      </w:r>
                    </w:p>
                    <w:p w:rsidR="00A54237" w:rsidRPr="00DD6BCD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4"/>
                      </w:r>
                      <w:r>
                        <w:rPr>
                          <w:sz w:val="22"/>
                          <w:szCs w:val="22"/>
                        </w:rPr>
                        <w:tab/>
                        <w:t>Barra degli strumenti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44F1AFED" wp14:editId="06F6EDB8">
            <wp:extent cx="5647690" cy="5572760"/>
            <wp:effectExtent l="0" t="0" r="0" b="8890"/>
            <wp:docPr id="211" name="Grafik 211" descr="ne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eu-1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Default="00D068A5" w:rsidP="00D068A5">
      <w:pPr>
        <w:autoSpaceDE w:val="0"/>
        <w:autoSpaceDN w:val="0"/>
        <w:adjustRightInd w:val="0"/>
        <w:spacing w:line="360" w:lineRule="auto"/>
        <w:ind w:left="992"/>
        <w:rPr>
          <w:rFonts w:cs="Arial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  <w:r w:rsidRPr="001656CE">
        <w:rPr>
          <w:b/>
          <w:lang w:val="en-US"/>
        </w:rPr>
        <w:br w:type="page"/>
      </w:r>
      <w:r w:rsidRPr="001656CE">
        <w:rPr>
          <w:b/>
          <w:lang w:val="en-US"/>
        </w:rPr>
        <w:lastRenderedPageBreak/>
        <w:t>Interfaccia del progetto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L'interfaccia del progetto di LOGO!Soft Comfort mostra una vista con i dispositivi e i collegamenti di rete. 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Dopo aver selezionato il comando </w:t>
      </w:r>
      <w:r w:rsidRPr="00F84973">
        <w:rPr>
          <w:b/>
          <w:lang w:val="pt-BR"/>
        </w:rPr>
        <w:t xml:space="preserve">Aggiungi nuovo dispositivo </w:t>
      </w:r>
      <w:r w:rsidRPr="00F84973">
        <w:rPr>
          <w:lang w:val="pt-BR"/>
        </w:rPr>
        <w:t xml:space="preserve">si apre la finestra con l'editor degli schemi. 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In un progetto di rete si possono programmare solo dispositivi LOGO! da 0BA7 in poi.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Nell'editor di schemi sono visualizzati i blocchi di programma e le interconnessioni del programma di comando. 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Il programma di comando inizialmente è vuoto.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Per non perdere l'orientamento all'interno di progetti e programmi di comando complessi, al di sotto e sulla destra della vista di rete e dell'interfaccia di programmazione sono disposte barre di scorrimento con cui è possibile spostare il programma di comando in senso orizzontale e verticale.</w:t>
      </w:r>
    </w:p>
    <w:p w:rsidR="00D068A5" w:rsidRPr="00F8522C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38BC669" wp14:editId="64477958">
                <wp:simplePos x="0" y="0"/>
                <wp:positionH relativeFrom="column">
                  <wp:posOffset>575310</wp:posOffset>
                </wp:positionH>
                <wp:positionV relativeFrom="paragraph">
                  <wp:posOffset>4433570</wp:posOffset>
                </wp:positionV>
                <wp:extent cx="2049780" cy="1743075"/>
                <wp:effectExtent l="0" t="0" r="7620" b="9525"/>
                <wp:wrapNone/>
                <wp:docPr id="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1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dei menu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2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degli strumenti standard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3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modalità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4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degli strumenti "Rete"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5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Vista di rete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29" type="#_x0000_t202" style="position:absolute;left:0;text-align:left;margin-left:45.3pt;margin-top:349.1pt;width:161.4pt;height:137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wriAIAABo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" stroked="f">
                <v:textbox>
                  <w:txbxContent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1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dei menu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2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degli strumenti standard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3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modalità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4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degli strumenti "Rete"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5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Vista di rete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89CACC2" wp14:editId="0D9C62ED">
                <wp:simplePos x="0" y="0"/>
                <wp:positionH relativeFrom="column">
                  <wp:posOffset>2629535</wp:posOffset>
                </wp:positionH>
                <wp:positionV relativeFrom="paragraph">
                  <wp:posOffset>4420235</wp:posOffset>
                </wp:positionV>
                <wp:extent cx="3140075" cy="1424940"/>
                <wp:effectExtent l="0" t="0" r="3175" b="3810"/>
                <wp:wrapNone/>
                <wp:docPr id="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6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degli strumenti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7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Interfaccia di programmazione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8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Barra di stato</w:t>
                            </w:r>
                          </w:p>
                          <w:p w:rsidR="00A54237" w:rsidRPr="00F84973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9"/>
                            </w:r>
                            <w:r w:rsidRPr="00F84973">
                              <w:rPr>
                                <w:sz w:val="22"/>
                                <w:szCs w:val="22"/>
                                <w:lang w:val="pt-BR"/>
                              </w:rPr>
                              <w:tab/>
                              <w:t>Albero dei dispositivi</w:t>
                            </w:r>
                          </w:p>
                          <w:p w:rsidR="00A54237" w:rsidRPr="008E138A" w:rsidRDefault="00A54237" w:rsidP="00D068A5">
                            <w:pPr>
                              <w:spacing w:line="360" w:lineRule="auto"/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ym w:font="Wingdings" w:char="F08A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Albero delle operazioni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30" type="#_x0000_t202" style="position:absolute;left:0;text-align:left;margin-left:207.05pt;margin-top:348.05pt;width:247.25pt;height:112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1piAIAABo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" stroked="f">
                <v:textbox>
                  <w:txbxContent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6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degli strumenti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7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Interfaccia di programmazione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8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Barra di stato</w:t>
                      </w:r>
                    </w:p>
                    <w:p w:rsidR="00A54237" w:rsidRPr="00F84973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9"/>
                      </w:r>
                      <w:r w:rsidRPr="00F84973">
                        <w:rPr>
                          <w:sz w:val="22"/>
                          <w:szCs w:val="22"/>
                          <w:lang w:val="pt-BR"/>
                        </w:rPr>
                        <w:tab/>
                        <w:t>Albero dei dispositivi</w:t>
                      </w:r>
                    </w:p>
                    <w:p w:rsidR="00A54237" w:rsidRPr="008E138A" w:rsidRDefault="00A54237" w:rsidP="00D068A5">
                      <w:pPr>
                        <w:spacing w:line="360" w:lineRule="auto"/>
                        <w:ind w:left="284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ym w:font="Wingdings" w:char="F08A"/>
                      </w:r>
                      <w:r>
                        <w:rPr>
                          <w:sz w:val="22"/>
                          <w:szCs w:val="22"/>
                        </w:rPr>
                        <w:tab/>
                        <w:t>Albero delle operazioni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1B30CD" wp14:editId="7E2BEE4D">
            <wp:extent cx="5658485" cy="5808980"/>
            <wp:effectExtent l="0" t="0" r="0" b="1270"/>
            <wp:docPr id="210" name="Grafik 210" descr="neu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eu-2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 w:rsidP="00D068A5">
      <w:pPr>
        <w:pStyle w:val="berschrift1"/>
        <w:rPr>
          <w:lang w:val="pt-BR"/>
        </w:rPr>
      </w:pPr>
      <w:r w:rsidRPr="00F84973">
        <w:rPr>
          <w:lang w:val="pt-BR"/>
        </w:rPr>
        <w:br w:type="page"/>
      </w:r>
      <w:bookmarkStart w:id="76" w:name="_Toc415662241"/>
      <w:bookmarkStart w:id="77" w:name="_Toc418070158"/>
      <w:r w:rsidRPr="00F84973">
        <w:rPr>
          <w:lang w:val="pt-BR"/>
        </w:rPr>
        <w:lastRenderedPageBreak/>
        <w:t>9.</w:t>
      </w:r>
      <w:r w:rsidRPr="00F84973">
        <w:rPr>
          <w:lang w:val="pt-BR"/>
        </w:rPr>
        <w:tab/>
        <w:t xml:space="preserve">Progetto di comando di un cancello con LOGO!Soft Comfort V8.0 e </w:t>
      </w:r>
      <w:r w:rsidR="00D84D53" w:rsidRPr="00F84973">
        <w:rPr>
          <w:lang w:val="pt-BR"/>
        </w:rPr>
        <w:br/>
        <w:t xml:space="preserve">                 </w:t>
      </w:r>
      <w:r w:rsidRPr="00F84973">
        <w:rPr>
          <w:lang w:val="pt-BR"/>
        </w:rPr>
        <w:t>LOGO! 0BA8</w:t>
      </w:r>
      <w:bookmarkEnd w:id="76"/>
      <w:bookmarkEnd w:id="77"/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Pr="00F84973" w:rsidRDefault="00D068A5" w:rsidP="00D068A5">
      <w:pPr>
        <w:pStyle w:val="berschrift2"/>
        <w:rPr>
          <w:lang w:val="pt-BR"/>
        </w:rPr>
      </w:pPr>
      <w:bookmarkStart w:id="78" w:name="_Toc415662242"/>
      <w:bookmarkStart w:id="79" w:name="_Toc418070159"/>
      <w:r w:rsidRPr="00F84973">
        <w:rPr>
          <w:lang w:val="pt-BR"/>
        </w:rPr>
        <w:t>9.1</w:t>
      </w:r>
      <w:r w:rsidRPr="00F84973">
        <w:rPr>
          <w:lang w:val="pt-BR"/>
        </w:rPr>
        <w:tab/>
        <w:t>Avvio di LOGO!Soft Comfort V8.0 e inserimento di LOGO! 0BA8</w:t>
      </w:r>
      <w:bookmarkEnd w:id="78"/>
      <w:bookmarkEnd w:id="79"/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Avviare il software LOGO!Soft Comfort V8.0.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Il software LOGO!Soft Comfort si apre in modalità schema.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Fare clic sulla </w:t>
      </w:r>
      <w:r w:rsidRPr="00F84973">
        <w:rPr>
          <w:b/>
          <w:lang w:val="pt-BR"/>
        </w:rPr>
        <w:t>scheda del progetto di rete</w:t>
      </w:r>
      <w:r w:rsidRPr="00F84973">
        <w:rPr>
          <w:lang w:val="pt-BR"/>
        </w:rPr>
        <w:t>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EDFA719" wp14:editId="651A58AD">
            <wp:extent cx="4457700" cy="3150367"/>
            <wp:effectExtent l="0" t="0" r="0" b="0"/>
            <wp:docPr id="209" name="Grafik 209" descr="ne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eu-1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88" cy="3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69A35526" wp14:editId="3A068F56">
            <wp:extent cx="4457700" cy="3143713"/>
            <wp:effectExtent l="0" t="0" r="0" b="0"/>
            <wp:docPr id="208" name="Grafik 208" descr="neu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eu-2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62" cy="31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br w:type="page"/>
      </w:r>
      <w:r w:rsidRPr="00A54237">
        <w:rPr>
          <w:lang w:val="en-US"/>
        </w:rPr>
        <w:lastRenderedPageBreak/>
        <w:t xml:space="preserve">Nella vista di rete fare clic su </w:t>
      </w:r>
      <w:r w:rsidRPr="00A54237">
        <w:rPr>
          <w:b/>
          <w:lang w:val="en-US"/>
        </w:rPr>
        <w:t>Aggiungi nuovo dispositivo</w:t>
      </w:r>
      <w:r w:rsidRPr="00A54237">
        <w:rPr>
          <w:lang w:val="en-US"/>
        </w:rPr>
        <w:t>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Nella selezione dei dispositivi scegliere </w:t>
      </w:r>
      <w:r w:rsidRPr="00A54237">
        <w:rPr>
          <w:b/>
          <w:lang w:val="en-US"/>
        </w:rPr>
        <w:t>LOGO! 0BA8</w:t>
      </w:r>
      <w:r w:rsidRPr="00A54237">
        <w:rPr>
          <w:lang w:val="en-US"/>
        </w:rPr>
        <w:t>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proofErr w:type="gramStart"/>
      <w:r w:rsidRPr="00A54237">
        <w:rPr>
          <w:lang w:val="en-US"/>
        </w:rPr>
        <w:t xml:space="preserve">Inserire le </w:t>
      </w:r>
      <w:r w:rsidRPr="00A54237">
        <w:rPr>
          <w:b/>
          <w:lang w:val="en-US"/>
        </w:rPr>
        <w:t xml:space="preserve">impostazioni di rete </w:t>
      </w:r>
      <w:r w:rsidRPr="00A54237">
        <w:rPr>
          <w:lang w:val="en-US"/>
        </w:rPr>
        <w:t>nella configurazione.</w:t>
      </w:r>
      <w:proofErr w:type="gramEnd"/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Confermare la selezione con </w:t>
      </w:r>
      <w:r w:rsidRPr="00A54237">
        <w:rPr>
          <w:b/>
          <w:lang w:val="en-US"/>
        </w:rPr>
        <w:t>OK</w:t>
      </w:r>
      <w:r w:rsidRPr="00A54237">
        <w:rPr>
          <w:lang w:val="en-US"/>
        </w:rPr>
        <w:t>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16FA3BF3" wp14:editId="18DAA149">
            <wp:extent cx="5256000" cy="3736945"/>
            <wp:effectExtent l="0" t="0" r="1905" b="0"/>
            <wp:docPr id="207" name="Grafik 207" descr="ne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eu-3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7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2C5014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7ACA2421" wp14:editId="37D8F555">
            <wp:simplePos x="0" y="0"/>
            <wp:positionH relativeFrom="column">
              <wp:posOffset>622935</wp:posOffset>
            </wp:positionH>
            <wp:positionV relativeFrom="paragraph">
              <wp:posOffset>214630</wp:posOffset>
            </wp:positionV>
            <wp:extent cx="5255895" cy="3368040"/>
            <wp:effectExtent l="0" t="0" r="1905" b="3810"/>
            <wp:wrapThrough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hrough>
            <wp:docPr id="78" name="Bild 76" descr="neu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6" descr="neu-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A5" w:rsidRPr="00A54237" w:rsidRDefault="00D068A5" w:rsidP="002C5014">
      <w:pPr>
        <w:autoSpaceDE w:val="0"/>
        <w:autoSpaceDN w:val="0"/>
        <w:adjustRightInd w:val="0"/>
        <w:spacing w:line="360" w:lineRule="auto"/>
        <w:rPr>
          <w:rFonts w:cs="Arial"/>
          <w:b/>
          <w:lang w:val="en-US"/>
        </w:rPr>
      </w:pPr>
      <w:r w:rsidRPr="00A54237">
        <w:rPr>
          <w:lang w:val="en-US"/>
        </w:rPr>
        <w:br w:type="page"/>
      </w:r>
      <w:bookmarkStart w:id="80" w:name="_Toc415662243"/>
      <w:r w:rsidRPr="00A54237">
        <w:rPr>
          <w:rFonts w:cs="Arial"/>
          <w:b/>
          <w:lang w:val="en-US"/>
        </w:rPr>
        <w:lastRenderedPageBreak/>
        <w:t>9.2</w:t>
      </w:r>
      <w:r w:rsidRPr="00A54237">
        <w:rPr>
          <w:rFonts w:cs="Arial"/>
          <w:b/>
          <w:lang w:val="en-US"/>
        </w:rPr>
        <w:tab/>
        <w:t>Impostazioni di LOGO! 0BA8</w:t>
      </w:r>
      <w:bookmarkEnd w:id="80"/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Aprire le impostazioni di LOGO! </w:t>
      </w:r>
      <w:proofErr w:type="gramStart"/>
      <w:r w:rsidRPr="00A54237">
        <w:rPr>
          <w:lang w:val="en-US"/>
        </w:rPr>
        <w:t>facendo</w:t>
      </w:r>
      <w:proofErr w:type="gramEnd"/>
      <w:r w:rsidRPr="00A54237">
        <w:rPr>
          <w:lang w:val="en-US"/>
        </w:rPr>
        <w:t xml:space="preserve"> doppio clic su Impostazioni.</w:t>
      </w: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>Qui è possibile modificare le impostazioni offline e online di LOGO! 0BA8.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5DC70A8D" wp14:editId="37ECB32B">
            <wp:extent cx="4848225" cy="3429875"/>
            <wp:effectExtent l="0" t="0" r="0" b="0"/>
            <wp:docPr id="205" name="Grafik 205" descr="neu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u-5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30" cy="3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D84D53" w:rsidP="00D068A5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117C9897" wp14:editId="73F68D4D">
            <wp:extent cx="4464188" cy="3689873"/>
            <wp:effectExtent l="0" t="0" r="0" b="6350"/>
            <wp:docPr id="204" name="Grafik 204" descr="neu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neu-6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3" cy="36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lastRenderedPageBreak/>
        <w:drawing>
          <wp:inline distT="0" distB="0" distL="0" distR="0" wp14:anchorId="3BC365ED" wp14:editId="5229F65C">
            <wp:extent cx="4496696" cy="4124284"/>
            <wp:effectExtent l="0" t="0" r="0" b="0"/>
            <wp:docPr id="203" name="Grafik 203" descr="neu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eu-7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96" cy="41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E2B4B06" wp14:editId="4DE9E851">
            <wp:extent cx="4496696" cy="3497430"/>
            <wp:effectExtent l="0" t="0" r="0" b="8255"/>
            <wp:docPr id="202" name="Grafik 202" descr="neu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eu-8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96" cy="34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 xml:space="preserve">Chiudere la finestra delle impostazioni di LOGO! con </w:t>
      </w:r>
      <w:r w:rsidRPr="00F84973">
        <w:rPr>
          <w:b/>
          <w:lang w:val="es-ES"/>
        </w:rPr>
        <w:t>OK</w:t>
      </w:r>
      <w:r w:rsidRPr="00F84973">
        <w:rPr>
          <w:lang w:val="es-ES"/>
        </w:rPr>
        <w:t>.</w:t>
      </w:r>
    </w:p>
    <w:p w:rsidR="00D068A5" w:rsidRPr="00F84973" w:rsidRDefault="00D068A5" w:rsidP="00D068A5">
      <w:pPr>
        <w:pStyle w:val="berschrift2"/>
        <w:rPr>
          <w:lang w:val="es-ES"/>
        </w:rPr>
      </w:pPr>
      <w:r w:rsidRPr="00F84973">
        <w:rPr>
          <w:lang w:val="es-ES"/>
        </w:rPr>
        <w:br w:type="page"/>
      </w:r>
      <w:bookmarkStart w:id="81" w:name="_Toc415662244"/>
      <w:bookmarkStart w:id="82" w:name="_Toc418070160"/>
      <w:r w:rsidRPr="00F84973">
        <w:rPr>
          <w:lang w:val="es-ES"/>
        </w:rPr>
        <w:lastRenderedPageBreak/>
        <w:t>9.3</w:t>
      </w:r>
      <w:r w:rsidRPr="00F84973">
        <w:rPr>
          <w:lang w:val="es-ES"/>
        </w:rPr>
        <w:tab/>
        <w:t>Impostazione del nome della connessione</w:t>
      </w:r>
      <w:bookmarkEnd w:id="81"/>
      <w:bookmarkEnd w:id="82"/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 xml:space="preserve">La finestra dei nomi I/O (nomi delle connessioni) si può aprire anche dal </w:t>
      </w:r>
      <w:r w:rsidRPr="00F84973">
        <w:rPr>
          <w:b/>
          <w:lang w:val="es-ES"/>
        </w:rPr>
        <w:t>menu Modifica</w:t>
      </w:r>
      <w:r w:rsidRPr="00F84973">
        <w:rPr>
          <w:lang w:val="es-ES"/>
        </w:rPr>
        <w:t>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Pr="001656CE" w:rsidRDefault="00D84D53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>
        <w:rPr>
          <w:noProof/>
        </w:rPr>
        <w:drawing>
          <wp:inline distT="0" distB="0" distL="0" distR="0" wp14:anchorId="32EA90EF" wp14:editId="6BC6F81D">
            <wp:extent cx="4276725" cy="3351453"/>
            <wp:effectExtent l="0" t="0" r="0" b="1905"/>
            <wp:docPr id="201" name="Grafik 201" descr="neu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eu-9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15" cy="33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 w:rsidRPr="001656CE">
        <w:rPr>
          <w:lang w:val="en-US"/>
        </w:rPr>
        <w:t xml:space="preserve"> 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 xml:space="preserve">Inserire il nome della connessione del comando del cancello e chiudere la finestra con </w:t>
      </w:r>
      <w:r w:rsidRPr="00F84973">
        <w:rPr>
          <w:b/>
          <w:lang w:val="es-ES"/>
        </w:rPr>
        <w:t>OK</w:t>
      </w:r>
      <w:r w:rsidRPr="00F84973">
        <w:rPr>
          <w:lang w:val="es-ES"/>
        </w:rPr>
        <w:t>.</w:t>
      </w: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377C1D99" wp14:editId="2F883BF8">
            <wp:extent cx="4518211" cy="3647347"/>
            <wp:effectExtent l="0" t="0" r="0" b="0"/>
            <wp:docPr id="200" name="Grafik 200" descr="neu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eu-10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53" cy="36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 w:rsidP="00D068A5">
      <w:pPr>
        <w:pStyle w:val="berschrift2"/>
        <w:rPr>
          <w:lang w:val="en-US"/>
        </w:rPr>
      </w:pPr>
      <w:r w:rsidRPr="001656CE">
        <w:rPr>
          <w:lang w:val="en-US"/>
        </w:rPr>
        <w:br w:type="page"/>
      </w:r>
      <w:bookmarkStart w:id="83" w:name="_Toc415662245"/>
      <w:bookmarkStart w:id="84" w:name="_Toc418070161"/>
      <w:r w:rsidRPr="001656CE">
        <w:rPr>
          <w:lang w:val="en-US"/>
        </w:rPr>
        <w:lastRenderedPageBreak/>
        <w:t>9.4</w:t>
      </w:r>
      <w:r w:rsidRPr="001656CE">
        <w:rPr>
          <w:lang w:val="en-US"/>
        </w:rPr>
        <w:tab/>
        <w:t>Inserimento del programma nell'editor degli schemi</w:t>
      </w:r>
      <w:bookmarkEnd w:id="83"/>
      <w:bookmarkEnd w:id="84"/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  <w:r w:rsidRPr="001656CE">
        <w:rPr>
          <w:b/>
          <w:lang w:val="en-US"/>
        </w:rPr>
        <w:t>Inserimento di blocchi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>Ridurre a icona la vista di rete; modificare il nome dello schema rinominandolo 'comando del cancello' (clic con il tasto destro del mouse).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875B8A1" wp14:editId="4738B242">
            <wp:extent cx="5292000" cy="2064234"/>
            <wp:effectExtent l="0" t="0" r="4445" b="0"/>
            <wp:docPr id="199" name="Grafik 199" descr="neu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eu-13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20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Trascinare gli ingressi </w:t>
      </w:r>
      <w:r w:rsidRPr="00F84973">
        <w:rPr>
          <w:b/>
          <w:lang w:val="pt-BR"/>
        </w:rPr>
        <w:t>I1, I3, I5, I2, I4, I6</w:t>
      </w:r>
      <w:r w:rsidRPr="00F84973">
        <w:rPr>
          <w:lang w:val="pt-BR"/>
        </w:rPr>
        <w:t xml:space="preserve"> e </w:t>
      </w:r>
      <w:r w:rsidRPr="00F84973">
        <w:rPr>
          <w:b/>
          <w:lang w:val="pt-BR"/>
        </w:rPr>
        <w:t xml:space="preserve"> I7</w:t>
      </w:r>
      <w:r w:rsidRPr="00F84973">
        <w:rPr>
          <w:lang w:val="pt-BR"/>
        </w:rPr>
        <w:t xml:space="preserve"> nell'interfaccia di programmazione.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1734185</wp:posOffset>
                </wp:positionV>
                <wp:extent cx="692150" cy="850265"/>
                <wp:effectExtent l="0" t="38100" r="50800" b="26035"/>
                <wp:wrapNone/>
                <wp:docPr id="120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0" cy="85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0" o:spid="_x0000_s1026" type="#_x0000_t32" style="position:absolute;margin-left:91.35pt;margin-top:136.55pt;width:54.5pt;height:66.9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84D53">
        <w:rPr>
          <w:noProof/>
        </w:rPr>
        <w:drawing>
          <wp:inline distT="0" distB="0" distL="0" distR="0" wp14:anchorId="3A369057" wp14:editId="5A4C3F35">
            <wp:extent cx="5292762" cy="4362048"/>
            <wp:effectExtent l="0" t="0" r="3175" b="635"/>
            <wp:docPr id="198" name="Grafik 198" descr="neu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eu-14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18" cy="43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  <w:r w:rsidRPr="00A54237">
        <w:rPr>
          <w:b/>
          <w:lang w:val="en-US"/>
        </w:rPr>
        <w:br w:type="page"/>
      </w:r>
      <w:r w:rsidRPr="00A54237">
        <w:rPr>
          <w:b/>
          <w:lang w:val="en-US"/>
        </w:rPr>
        <w:lastRenderedPageBreak/>
        <w:t>Allineamento dei blocchi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Selezionare gli ingressi inseriti (Ctrl+clic </w:t>
      </w:r>
      <w:proofErr w:type="gramStart"/>
      <w:r w:rsidRPr="00A54237">
        <w:rPr>
          <w:lang w:val="en-US"/>
        </w:rPr>
        <w:t>del</w:t>
      </w:r>
      <w:proofErr w:type="gramEnd"/>
      <w:r w:rsidRPr="00A54237">
        <w:rPr>
          <w:lang w:val="en-US"/>
        </w:rPr>
        <w:t xml:space="preserve"> mouse).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Fare clic sul pulsante </w:t>
      </w:r>
      <w:r w:rsidRPr="00A54237">
        <w:rPr>
          <w:b/>
          <w:lang w:val="en-US"/>
        </w:rPr>
        <w:t>Allinea verticalmente</w:t>
      </w:r>
      <w:r w:rsidRPr="00A54237">
        <w:rPr>
          <w:lang w:val="en-US"/>
        </w:rPr>
        <w:t>.</w:t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A54237" w:rsidRDefault="00F729CF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386715</wp:posOffset>
                </wp:positionV>
                <wp:extent cx="882015" cy="660400"/>
                <wp:effectExtent l="38100" t="38100" r="32385" b="25400"/>
                <wp:wrapNone/>
                <wp:docPr id="119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2015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158.9pt;margin-top:30.45pt;width:69.45pt;height:52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D84D53">
        <w:rPr>
          <w:noProof/>
        </w:rPr>
        <w:drawing>
          <wp:inline distT="0" distB="0" distL="0" distR="0" wp14:anchorId="750486A0" wp14:editId="49ADA0AF">
            <wp:extent cx="2614295" cy="5970270"/>
            <wp:effectExtent l="0" t="0" r="0" b="0"/>
            <wp:docPr id="197" name="Grafik 197" descr="neu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eu-15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 w:rsidRPr="00A54237">
        <w:rPr>
          <w:lang w:val="en-US"/>
        </w:rPr>
        <w:t xml:space="preserve"> </w:t>
      </w:r>
      <w:r w:rsidR="00D068A5" w:rsidRPr="00A54237">
        <w:rPr>
          <w:lang w:val="en-US"/>
        </w:rPr>
        <w:tab/>
        <w:t xml:space="preserve"> </w:t>
      </w:r>
      <w:r w:rsidR="00D84D53">
        <w:rPr>
          <w:noProof/>
        </w:rPr>
        <w:drawing>
          <wp:inline distT="0" distB="0" distL="0" distR="0" wp14:anchorId="18526B9A" wp14:editId="2CF6C24C">
            <wp:extent cx="2590165" cy="5981065"/>
            <wp:effectExtent l="0" t="0" r="635" b="635"/>
            <wp:docPr id="545" name="Grafi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598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8A5" w:rsidRPr="00A54237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br w:type="page"/>
      </w:r>
      <w:r w:rsidRPr="00A54237">
        <w:rPr>
          <w:lang w:val="en-US"/>
        </w:rPr>
        <w:lastRenderedPageBreak/>
        <w:t xml:space="preserve">Fare clic sul pulsante </w:t>
      </w:r>
      <w:r w:rsidRPr="00A54237">
        <w:rPr>
          <w:b/>
          <w:lang w:val="en-US"/>
        </w:rPr>
        <w:t>Distribuisci spazio verticalmente</w:t>
      </w:r>
      <w:r w:rsidRPr="00A54237">
        <w:rPr>
          <w:lang w:val="en-US"/>
        </w:rPr>
        <w:t xml:space="preserve"> e indicare 50 come valore per la distanza.</w:t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  <w:r>
        <w:t xml:space="preserve">Confermare con </w:t>
      </w:r>
      <w:r>
        <w:rPr>
          <w:b/>
        </w:rPr>
        <w:t>OK</w:t>
      </w:r>
      <w:r>
        <w:t>.</w:t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316865</wp:posOffset>
                </wp:positionV>
                <wp:extent cx="810895" cy="461645"/>
                <wp:effectExtent l="38100" t="38100" r="27305" b="33655"/>
                <wp:wrapNone/>
                <wp:docPr id="118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0895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169.35pt;margin-top:24.95pt;width:63.85pt;height:36.35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D84D53">
        <w:rPr>
          <w:noProof/>
        </w:rPr>
        <w:drawing>
          <wp:inline distT="0" distB="0" distL="0" distR="0" wp14:anchorId="5767221F" wp14:editId="2A94D98D">
            <wp:extent cx="5647690" cy="5841365"/>
            <wp:effectExtent l="0" t="0" r="0" b="6985"/>
            <wp:docPr id="196" name="Grafik 196" descr="neu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eu-17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br w:type="page"/>
      </w:r>
      <w:proofErr w:type="gramStart"/>
      <w:r w:rsidRPr="00A54237">
        <w:rPr>
          <w:lang w:val="en-US"/>
        </w:rPr>
        <w:lastRenderedPageBreak/>
        <w:t xml:space="preserve">Trascinare le uscite </w:t>
      </w:r>
      <w:r w:rsidRPr="00A54237">
        <w:rPr>
          <w:b/>
          <w:lang w:val="en-US"/>
        </w:rPr>
        <w:t>Q1, Q2 e Q3</w:t>
      </w:r>
      <w:r w:rsidRPr="00A54237">
        <w:rPr>
          <w:lang w:val="en-US"/>
        </w:rPr>
        <w:t xml:space="preserve"> nell'interfaccia di programmazione.</w:t>
      </w:r>
      <w:proofErr w:type="gramEnd"/>
    </w:p>
    <w:p w:rsidR="00D068A5" w:rsidRPr="00A54237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A54237">
        <w:rPr>
          <w:lang w:val="en-US"/>
        </w:rPr>
        <w:t xml:space="preserve">Selezionare le uscite inserite (Ctrl+clic </w:t>
      </w:r>
      <w:proofErr w:type="gramStart"/>
      <w:r w:rsidRPr="00A54237">
        <w:rPr>
          <w:lang w:val="en-US"/>
        </w:rPr>
        <w:t>del</w:t>
      </w:r>
      <w:proofErr w:type="gramEnd"/>
      <w:r w:rsidRPr="00A54237">
        <w:rPr>
          <w:lang w:val="en-US"/>
        </w:rPr>
        <w:t xml:space="preserve"> mouse). 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b/>
          <w:lang w:val="pt-BR"/>
        </w:rPr>
      </w:pPr>
      <w:r w:rsidRPr="00F84973">
        <w:rPr>
          <w:lang w:val="pt-BR"/>
        </w:rPr>
        <w:t xml:space="preserve">Fare clic sul pulsante </w:t>
      </w:r>
      <w:r w:rsidRPr="00F84973">
        <w:rPr>
          <w:b/>
          <w:lang w:val="pt-BR"/>
        </w:rPr>
        <w:t>Allinea verticalmente</w:t>
      </w:r>
      <w:r w:rsidRPr="00F84973">
        <w:rPr>
          <w:lang w:val="pt-BR"/>
        </w:rPr>
        <w:t>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b/>
          <w:lang w:val="pt-BR"/>
        </w:rPr>
      </w:pPr>
      <w:r w:rsidRPr="00F84973">
        <w:rPr>
          <w:lang w:val="pt-BR"/>
        </w:rPr>
        <w:t xml:space="preserve">Fare clic sul pulsante </w:t>
      </w:r>
      <w:r w:rsidRPr="00F84973">
        <w:rPr>
          <w:b/>
          <w:lang w:val="pt-BR"/>
        </w:rPr>
        <w:t>Distribuisci spazio verticalmente</w:t>
      </w:r>
      <w:r w:rsidRPr="00F84973">
        <w:rPr>
          <w:lang w:val="pt-BR"/>
        </w:rPr>
        <w:t>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 xml:space="preserve">Indicare 200 come valore per la distanza. 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  <w:r w:rsidRPr="00F84973">
        <w:rPr>
          <w:lang w:val="es-ES"/>
        </w:rPr>
        <w:t xml:space="preserve">Confermare con </w:t>
      </w:r>
      <w:r w:rsidRPr="00F84973">
        <w:rPr>
          <w:b/>
          <w:lang w:val="es-ES"/>
        </w:rPr>
        <w:t>OK</w:t>
      </w:r>
      <w:r w:rsidRPr="00F84973">
        <w:rPr>
          <w:lang w:val="es-ES"/>
        </w:rPr>
        <w:t>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9BFDCB7" wp14:editId="40831027">
            <wp:extent cx="5647690" cy="3916045"/>
            <wp:effectExtent l="0" t="0" r="0" b="8255"/>
            <wp:docPr id="546" name="Grafik 546" descr="neu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eu-18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  <w:r w:rsidRPr="001656CE">
        <w:rPr>
          <w:b/>
          <w:lang w:val="en-US"/>
        </w:rPr>
        <w:br w:type="page"/>
      </w:r>
      <w:r w:rsidRPr="001656CE">
        <w:rPr>
          <w:b/>
          <w:lang w:val="en-US"/>
        </w:rPr>
        <w:lastRenderedPageBreak/>
        <w:t>Impostazione dei parametri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Trascinare </w:t>
      </w:r>
      <w:proofErr w:type="gramStart"/>
      <w:r w:rsidRPr="001656CE">
        <w:rPr>
          <w:lang w:val="en-US"/>
        </w:rPr>
        <w:t>un</w:t>
      </w:r>
      <w:proofErr w:type="gramEnd"/>
      <w:r w:rsidRPr="001656CE">
        <w:rPr>
          <w:lang w:val="en-US"/>
        </w:rPr>
        <w:t xml:space="preserve"> ritardo all'attivazione davanti all'uscita </w:t>
      </w:r>
      <w:r w:rsidRPr="001656CE">
        <w:rPr>
          <w:b/>
          <w:lang w:val="en-US"/>
        </w:rPr>
        <w:t>Q1.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Fare doppio clic su </w:t>
      </w:r>
      <w:r w:rsidRPr="001656CE">
        <w:rPr>
          <w:b/>
          <w:lang w:val="en-US"/>
        </w:rPr>
        <w:t>B001</w:t>
      </w:r>
      <w:r w:rsidRPr="001656CE">
        <w:rPr>
          <w:lang w:val="en-US"/>
        </w:rPr>
        <w:t xml:space="preserve"> (ritardo all'attivazione) e impostare </w:t>
      </w:r>
      <w:proofErr w:type="gramStart"/>
      <w:r w:rsidRPr="001656CE">
        <w:rPr>
          <w:lang w:val="en-US"/>
        </w:rPr>
        <w:t>il</w:t>
      </w:r>
      <w:proofErr w:type="gramEnd"/>
      <w:r w:rsidRPr="001656CE">
        <w:rPr>
          <w:lang w:val="en-US"/>
        </w:rPr>
        <w:t xml:space="preserve"> tempo a 5 secondi.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54759C06" wp14:editId="3EEF6E91">
            <wp:extent cx="5658485" cy="3905250"/>
            <wp:effectExtent l="0" t="0" r="0" b="0"/>
            <wp:docPr id="547" name="Grafik 547" descr="neu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eu-19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br w:type="page"/>
      </w:r>
      <w:proofErr w:type="gramStart"/>
      <w:r w:rsidRPr="001656CE">
        <w:rPr>
          <w:lang w:val="en-US"/>
        </w:rPr>
        <w:lastRenderedPageBreak/>
        <w:t>Attraverso i pulsanti è possibile visualizzare le funzioni dei blocchi nell'interfaccia di programmazione.</w:t>
      </w:r>
      <w:proofErr w:type="gramEnd"/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299085</wp:posOffset>
                </wp:positionV>
                <wp:extent cx="579755" cy="302260"/>
                <wp:effectExtent l="0" t="38100" r="48895" b="21590"/>
                <wp:wrapNone/>
                <wp:docPr id="117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975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197.1pt;margin-top:23.55pt;width:45.65pt;height:23.8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">
                <v:stroke endarrow="block"/>
              </v:shape>
            </w:pict>
          </mc:Fallback>
        </mc:AlternateContent>
      </w:r>
      <w:r w:rsidR="00D84D53">
        <w:rPr>
          <w:noProof/>
        </w:rPr>
        <w:drawing>
          <wp:inline distT="0" distB="0" distL="0" distR="0" wp14:anchorId="0AC4266C" wp14:editId="2202BA74">
            <wp:extent cx="5669280" cy="2689225"/>
            <wp:effectExtent l="0" t="0" r="7620" b="0"/>
            <wp:docPr id="548" name="Grafik 548" descr="neu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eu-20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>Posizionare i restanti blocchi B002 ... B016 e impostare i tempi per B007 e B016.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04C49DF9" wp14:editId="05ED103C">
            <wp:extent cx="5669280" cy="4421505"/>
            <wp:effectExtent l="0" t="0" r="7620" b="0"/>
            <wp:docPr id="549" name="Grafik 549" descr="neu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neu-22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53" w:rsidRDefault="00D84D53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D068A5" w:rsidRPr="001656CE" w:rsidRDefault="00D068A5" w:rsidP="00D84D53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  <w:r w:rsidRPr="001656CE">
        <w:rPr>
          <w:b/>
          <w:lang w:val="en-US"/>
        </w:rPr>
        <w:lastRenderedPageBreak/>
        <w:t>Collegamento dei blocchi</w:t>
      </w: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  <w:r w:rsidRPr="00F84973">
        <w:rPr>
          <w:rFonts w:cs="Arial"/>
          <w:lang w:val="pt-BR"/>
        </w:rPr>
        <w:t xml:space="preserve">Per completare il circuito è necessario collegare tra loro i singoli blocchi. </w:t>
      </w:r>
      <w:r w:rsidRPr="001656CE">
        <w:rPr>
          <w:rFonts w:cs="Arial"/>
          <w:lang w:val="en-US"/>
        </w:rPr>
        <w:t xml:space="preserve">Selezionare nella barra degli strumenti l'icona </w:t>
      </w:r>
      <w:r w:rsidR="00F729CF">
        <w:rPr>
          <w:rFonts w:cs="Arial"/>
          <w:noProof/>
        </w:rPr>
        <w:drawing>
          <wp:inline distT="0" distB="0" distL="0" distR="0">
            <wp:extent cx="152400" cy="171450"/>
            <wp:effectExtent l="0" t="0" r="0" b="0"/>
            <wp:docPr id="94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rFonts w:cs="Arial"/>
          <w:lang w:val="en-US"/>
        </w:rPr>
        <w:t xml:space="preserve"> per </w:t>
      </w:r>
      <w:proofErr w:type="gramStart"/>
      <w:r w:rsidRPr="001656CE">
        <w:rPr>
          <w:rFonts w:cs="Arial"/>
          <w:lang w:val="en-US"/>
        </w:rPr>
        <w:t>il</w:t>
      </w:r>
      <w:proofErr w:type="gramEnd"/>
      <w:r w:rsidRPr="001656CE">
        <w:rPr>
          <w:rFonts w:cs="Arial"/>
          <w:lang w:val="en-US"/>
        </w:rPr>
        <w:t xml:space="preserve"> collegamento dei blocchi.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D84D53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338C2A6" wp14:editId="6390466D">
            <wp:extent cx="5669280" cy="4443095"/>
            <wp:effectExtent l="0" t="0" r="7620" b="0"/>
            <wp:docPr id="550" name="Grafik 550" descr="neu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eu-21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b/>
          <w:bCs/>
          <w:lang w:val="es-ES"/>
        </w:rPr>
      </w:pPr>
      <w:r w:rsidRPr="00F84973">
        <w:rPr>
          <w:b/>
          <w:bCs/>
          <w:lang w:val="es-ES"/>
        </w:rPr>
        <w:t>Salvataggio dello schema del circuito finito per il comando del cancello come progetto di rete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Per salvare, fare clic sull'icona </w:t>
      </w:r>
      <w:proofErr w:type="gramStart"/>
      <w:r w:rsidRPr="001656CE">
        <w:rPr>
          <w:lang w:val="en-US"/>
        </w:rPr>
        <w:t>del</w:t>
      </w:r>
      <w:proofErr w:type="gramEnd"/>
      <w:r w:rsidRPr="001656CE">
        <w:rPr>
          <w:lang w:val="en-US"/>
        </w:rPr>
        <w:t xml:space="preserve"> dischetto </w:t>
      </w:r>
      <w:r w:rsidR="00F729CF">
        <w:rPr>
          <w:noProof/>
        </w:rPr>
        <w:drawing>
          <wp:inline distT="0" distB="0" distL="0" distR="0">
            <wp:extent cx="247650" cy="266700"/>
            <wp:effectExtent l="0" t="0" r="0" b="0"/>
            <wp:docPr id="96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 xml:space="preserve"> e inserire il comando del cancello.</w:t>
      </w:r>
    </w:p>
    <w:p w:rsidR="00D068A5" w:rsidRDefault="00E435F1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23BB49ED" wp14:editId="630FCB08">
            <wp:extent cx="3776335" cy="2409093"/>
            <wp:effectExtent l="0" t="0" r="0" b="0"/>
            <wp:docPr id="34" name="Grafik 34" descr="C:\Users\z003dxpb\Desktop\screensho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z003dxpb\Desktop\screenshot01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37" cy="24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1656CE" w:rsidRDefault="00D068A5" w:rsidP="00D068A5">
      <w:pPr>
        <w:pStyle w:val="berschrift2"/>
        <w:rPr>
          <w:lang w:val="en-US"/>
        </w:rPr>
      </w:pPr>
      <w:r w:rsidRPr="001656CE">
        <w:rPr>
          <w:lang w:val="en-US"/>
        </w:rPr>
        <w:br w:type="page"/>
      </w:r>
      <w:bookmarkStart w:id="85" w:name="_Toc415662246"/>
      <w:bookmarkStart w:id="86" w:name="_Toc418070162"/>
      <w:r w:rsidRPr="001656CE">
        <w:rPr>
          <w:lang w:val="en-US"/>
        </w:rPr>
        <w:lastRenderedPageBreak/>
        <w:t>9.5</w:t>
      </w:r>
      <w:r w:rsidRPr="001656CE">
        <w:rPr>
          <w:lang w:val="en-US"/>
        </w:rPr>
        <w:tab/>
        <w:t>Simulazione del circuito</w:t>
      </w:r>
      <w:bookmarkEnd w:id="85"/>
      <w:bookmarkEnd w:id="86"/>
    </w:p>
    <w:p w:rsidR="00D068A5" w:rsidRPr="001656CE" w:rsidRDefault="00D068A5" w:rsidP="00D068A5">
      <w:pPr>
        <w:autoSpaceDE w:val="0"/>
        <w:autoSpaceDN w:val="0"/>
        <w:adjustRightInd w:val="0"/>
        <w:ind w:left="992"/>
        <w:rPr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Con la simulazione </w:t>
      </w:r>
      <w:proofErr w:type="gramStart"/>
      <w:r w:rsidRPr="001656CE">
        <w:rPr>
          <w:rFonts w:cs="Arial"/>
          <w:lang w:val="en-US"/>
        </w:rPr>
        <w:t>del</w:t>
      </w:r>
      <w:proofErr w:type="gramEnd"/>
      <w:r w:rsidRPr="001656CE">
        <w:rPr>
          <w:rFonts w:cs="Arial"/>
          <w:lang w:val="en-US"/>
        </w:rPr>
        <w:t xml:space="preserve"> programma è possibile testare un programma di comando e modificarne la parametrizzazione in modo da trasferire in LOGO! </w:t>
      </w:r>
      <w:proofErr w:type="gramStart"/>
      <w:r w:rsidRPr="001656CE">
        <w:rPr>
          <w:rFonts w:cs="Arial"/>
          <w:lang w:val="en-US"/>
        </w:rPr>
        <w:t>un</w:t>
      </w:r>
      <w:proofErr w:type="gramEnd"/>
      <w:r w:rsidRPr="001656CE">
        <w:rPr>
          <w:rFonts w:cs="Arial"/>
          <w:lang w:val="en-US"/>
        </w:rPr>
        <w:t xml:space="preserve"> programma perfettamente funzionante e ottimizzato.</w:t>
      </w:r>
    </w:p>
    <w:p w:rsidR="00D068A5" w:rsidRPr="00F84973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pt-BR"/>
        </w:rPr>
      </w:pPr>
      <w:r w:rsidRPr="00F84973">
        <w:rPr>
          <w:rFonts w:cs="Arial"/>
          <w:lang w:val="pt-BR"/>
        </w:rPr>
        <w:t>Per la simulazione occorre preimpostare i segnali di ingresso.</w:t>
      </w:r>
    </w:p>
    <w:p w:rsidR="00D068A5" w:rsidRPr="00F84973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pt-BR"/>
        </w:rPr>
      </w:pPr>
      <w:r w:rsidRPr="00F84973">
        <w:rPr>
          <w:rFonts w:cs="Arial"/>
          <w:lang w:val="pt-BR"/>
        </w:rPr>
        <w:t xml:space="preserve">Fare doppio clic sull'ingresso </w:t>
      </w:r>
      <w:r w:rsidRPr="00F84973">
        <w:rPr>
          <w:rFonts w:cs="Arial"/>
          <w:b/>
          <w:lang w:val="pt-BR"/>
        </w:rPr>
        <w:t>I1</w:t>
      </w:r>
      <w:r w:rsidRPr="00F84973">
        <w:rPr>
          <w:rFonts w:cs="Arial"/>
          <w:lang w:val="pt-BR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Aprire la scheda Simulation ('Simulazione') e selezionare </w:t>
      </w:r>
      <w:r w:rsidRPr="001656CE">
        <w:rPr>
          <w:rFonts w:cs="Arial"/>
          <w:b/>
          <w:lang w:val="en-US"/>
        </w:rPr>
        <w:t>Momentary pushbutton (make)</w:t>
      </w:r>
      <w:r w:rsidRPr="001656CE">
        <w:rPr>
          <w:rFonts w:cs="Arial"/>
          <w:lang w:val="en-US"/>
        </w:rPr>
        <w:t xml:space="preserve"> ('Tasto (contatto normalmente aperto)').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Impostare anche gli ingressi </w:t>
      </w:r>
      <w:r w:rsidRPr="001656CE">
        <w:rPr>
          <w:rFonts w:cs="Arial"/>
          <w:b/>
          <w:lang w:val="en-US"/>
        </w:rPr>
        <w:t>I2</w:t>
      </w:r>
      <w:r w:rsidRPr="001656CE">
        <w:rPr>
          <w:rFonts w:cs="Arial"/>
          <w:lang w:val="en-US"/>
        </w:rPr>
        <w:t xml:space="preserve">, </w:t>
      </w:r>
      <w:r w:rsidRPr="001656CE">
        <w:rPr>
          <w:rFonts w:cs="Arial"/>
          <w:b/>
          <w:lang w:val="en-US"/>
        </w:rPr>
        <w:t>I3</w:t>
      </w:r>
      <w:r w:rsidRPr="001656CE">
        <w:rPr>
          <w:rFonts w:cs="Arial"/>
          <w:lang w:val="en-US"/>
        </w:rPr>
        <w:t xml:space="preserve"> e </w:t>
      </w:r>
      <w:r w:rsidRPr="001656CE">
        <w:rPr>
          <w:rFonts w:cs="Arial"/>
          <w:b/>
          <w:lang w:val="en-US"/>
        </w:rPr>
        <w:t>I4</w:t>
      </w:r>
      <w:r w:rsidRPr="001656CE">
        <w:rPr>
          <w:rFonts w:cs="Arial"/>
          <w:lang w:val="en-US"/>
        </w:rPr>
        <w:t xml:space="preserve"> nella simulazione su </w:t>
      </w:r>
      <w:r w:rsidRPr="001656CE">
        <w:rPr>
          <w:rFonts w:cs="Arial"/>
          <w:b/>
          <w:lang w:val="en-US"/>
        </w:rPr>
        <w:t>Momentary pushbutton (make)</w:t>
      </w:r>
      <w:r w:rsidRPr="001656CE">
        <w:rPr>
          <w:rFonts w:cs="Arial"/>
          <w:lang w:val="en-US"/>
        </w:rPr>
        <w:t xml:space="preserve"> ('Tasto (contatto normalmente aperto)').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D84D53" w:rsidP="00D068A5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484066E" wp14:editId="17F78048">
            <wp:extent cx="2276475" cy="2486189"/>
            <wp:effectExtent l="0" t="0" r="0" b="9525"/>
            <wp:docPr id="552" name="Grafik 552" descr="neu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eu-24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5" cy="24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autoSpaceDE w:val="0"/>
        <w:autoSpaceDN w:val="0"/>
        <w:adjustRightInd w:val="0"/>
        <w:ind w:left="993"/>
        <w:rPr>
          <w:rFonts w:cs="Arial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r w:rsidRPr="001656CE">
        <w:rPr>
          <w:rFonts w:cs="Arial"/>
          <w:lang w:val="en-US"/>
        </w:rPr>
        <w:t xml:space="preserve">Fare doppio clic sull'ingresso </w:t>
      </w:r>
      <w:r w:rsidRPr="001656CE">
        <w:rPr>
          <w:rFonts w:cs="Arial"/>
          <w:b/>
          <w:lang w:val="en-US"/>
        </w:rPr>
        <w:t>I5</w:t>
      </w:r>
      <w:r w:rsidRPr="001656CE">
        <w:rPr>
          <w:rFonts w:cs="Arial"/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Aprire la scheda Simulation ('Simulazione') e selezionare </w:t>
      </w:r>
      <w:r w:rsidRPr="001656CE">
        <w:rPr>
          <w:rFonts w:cs="Arial"/>
          <w:b/>
          <w:lang w:val="en-US"/>
        </w:rPr>
        <w:t>Momentary pushbutton (break)</w:t>
      </w:r>
      <w:r w:rsidRPr="001656CE">
        <w:rPr>
          <w:rFonts w:cs="Arial"/>
          <w:lang w:val="en-US"/>
        </w:rPr>
        <w:t xml:space="preserve"> ('Tasto (contatto normalmente chiuso)').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spacing w:line="320" w:lineRule="atLeast"/>
        <w:ind w:left="992"/>
        <w:rPr>
          <w:rFonts w:cs="Arial"/>
          <w:lang w:val="en-US"/>
        </w:rPr>
      </w:pPr>
      <w:proofErr w:type="gramStart"/>
      <w:r w:rsidRPr="001656CE">
        <w:rPr>
          <w:rFonts w:cs="Arial"/>
          <w:lang w:val="en-US"/>
        </w:rPr>
        <w:t xml:space="preserve">Impostare anche gli ingressi </w:t>
      </w:r>
      <w:r w:rsidRPr="001656CE">
        <w:rPr>
          <w:rFonts w:cs="Arial"/>
          <w:b/>
          <w:lang w:val="en-US"/>
        </w:rPr>
        <w:t>I6</w:t>
      </w:r>
      <w:r w:rsidRPr="001656CE">
        <w:rPr>
          <w:rFonts w:cs="Arial"/>
          <w:lang w:val="en-US"/>
        </w:rPr>
        <w:t xml:space="preserve"> e </w:t>
      </w:r>
      <w:r w:rsidRPr="001656CE">
        <w:rPr>
          <w:rFonts w:cs="Arial"/>
          <w:b/>
          <w:lang w:val="en-US"/>
        </w:rPr>
        <w:t>I7</w:t>
      </w:r>
      <w:r w:rsidRPr="001656CE">
        <w:rPr>
          <w:rFonts w:cs="Arial"/>
          <w:lang w:val="en-US"/>
        </w:rPr>
        <w:t xml:space="preserve"> nella simulazione a </w:t>
      </w:r>
      <w:r w:rsidRPr="001656CE">
        <w:rPr>
          <w:rFonts w:cs="Arial"/>
          <w:b/>
          <w:lang w:val="en-US"/>
        </w:rPr>
        <w:t>Momentary pushbutton (break)</w:t>
      </w:r>
      <w:r w:rsidRPr="001656CE">
        <w:rPr>
          <w:rFonts w:cs="Arial"/>
          <w:lang w:val="en-US"/>
        </w:rPr>
        <w:t xml:space="preserve"> ('Tasto (contatto normalmente chiuso)').</w:t>
      </w:r>
      <w:proofErr w:type="gramEnd"/>
    </w:p>
    <w:p w:rsidR="00D068A5" w:rsidRPr="001656CE" w:rsidRDefault="00D068A5" w:rsidP="00D068A5">
      <w:pPr>
        <w:autoSpaceDE w:val="0"/>
        <w:autoSpaceDN w:val="0"/>
        <w:adjustRightInd w:val="0"/>
        <w:ind w:left="993"/>
        <w:rPr>
          <w:rFonts w:cs="Arial"/>
          <w:lang w:val="en-US"/>
        </w:rPr>
      </w:pPr>
    </w:p>
    <w:p w:rsidR="00D068A5" w:rsidRDefault="00D84D53" w:rsidP="00D068A5">
      <w:pPr>
        <w:autoSpaceDE w:val="0"/>
        <w:autoSpaceDN w:val="0"/>
        <w:adjustRightInd w:val="0"/>
        <w:ind w:left="993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9D5D10A" wp14:editId="0AC1473A">
            <wp:extent cx="2248548" cy="2438400"/>
            <wp:effectExtent l="0" t="0" r="0" b="0"/>
            <wp:docPr id="553" name="Grafik 553" descr="neu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eu-25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17" cy="24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Pr="00F84973" w:rsidRDefault="00D068A5" w:rsidP="00D84D53">
      <w:pPr>
        <w:autoSpaceDE w:val="0"/>
        <w:autoSpaceDN w:val="0"/>
        <w:adjustRightInd w:val="0"/>
        <w:ind w:left="993"/>
        <w:rPr>
          <w:rFonts w:cs="Arial"/>
          <w:lang w:val="es-ES"/>
        </w:rPr>
      </w:pPr>
      <w:r w:rsidRPr="00F84973">
        <w:rPr>
          <w:rFonts w:cs="Arial"/>
          <w:lang w:val="es-ES"/>
        </w:rPr>
        <w:t>Salvare lo schema del circuito.</w:t>
      </w:r>
      <w:r w:rsidRPr="00F84973">
        <w:rPr>
          <w:rFonts w:cs="Arial"/>
          <w:lang w:val="es-ES"/>
        </w:rPr>
        <w:br w:type="page"/>
      </w:r>
      <w:r w:rsidRPr="00F84973">
        <w:rPr>
          <w:rFonts w:cs="Arial"/>
          <w:lang w:val="es-ES"/>
        </w:rPr>
        <w:lastRenderedPageBreak/>
        <w:t xml:space="preserve">Per avviare la simulazione fare clic con il mouse sull'icona della simulazione </w:t>
      </w:r>
      <w:r w:rsidR="00F729CF">
        <w:rPr>
          <w:noProof/>
        </w:rPr>
        <w:drawing>
          <wp:inline distT="0" distB="0" distL="0" distR="0" wp14:anchorId="5AED7774" wp14:editId="630C78B4">
            <wp:extent cx="209550" cy="209550"/>
            <wp:effectExtent l="0" t="0" r="0" b="0"/>
            <wp:docPr id="100" name="Bild 98" descr="neu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8" descr="neu-2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lang w:val="es-ES"/>
        </w:rPr>
        <w:t xml:space="preserve"> </w:t>
      </w:r>
      <w:r w:rsidRPr="00F84973">
        <w:rPr>
          <w:rFonts w:cs="Arial"/>
          <w:lang w:val="es-ES"/>
        </w:rPr>
        <w:t xml:space="preserve"> </w:t>
      </w:r>
      <w:r w:rsidRPr="00F84973">
        <w:rPr>
          <w:rFonts w:cs="Arial"/>
          <w:b/>
          <w:bCs/>
          <w:lang w:val="es-ES"/>
        </w:rPr>
        <w:t xml:space="preserve"> </w:t>
      </w:r>
      <w:r w:rsidRPr="00F84973">
        <w:rPr>
          <w:rFonts w:cs="Arial"/>
          <w:lang w:val="es-ES"/>
        </w:rPr>
        <w:t>nella barra degli strumenti. Ora ci si trova nel modo di simulazione.</w:t>
      </w:r>
    </w:p>
    <w:p w:rsidR="00D068A5" w:rsidRPr="00F84973" w:rsidRDefault="00D068A5">
      <w:pPr>
        <w:autoSpaceDE w:val="0"/>
        <w:autoSpaceDN w:val="0"/>
        <w:adjustRightInd w:val="0"/>
        <w:spacing w:line="360" w:lineRule="auto"/>
        <w:ind w:left="993"/>
        <w:rPr>
          <w:lang w:val="es-ES"/>
        </w:rPr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339090</wp:posOffset>
                </wp:positionV>
                <wp:extent cx="405765" cy="326390"/>
                <wp:effectExtent l="38100" t="38100" r="32385" b="35560"/>
                <wp:wrapNone/>
                <wp:docPr id="116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5765" cy="32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388pt;margin-top:26.7pt;width:31.95pt;height:25.7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">
                <v:stroke endarrow="block"/>
              </v:shape>
            </w:pict>
          </mc:Fallback>
        </mc:AlternateContent>
      </w:r>
      <w:r w:rsidR="00D84D53">
        <w:rPr>
          <w:noProof/>
        </w:rPr>
        <w:drawing>
          <wp:inline distT="0" distB="0" distL="0" distR="0" wp14:anchorId="7EB3C819" wp14:editId="52107239">
            <wp:extent cx="5669280" cy="5292725"/>
            <wp:effectExtent l="0" t="0" r="7620" b="3175"/>
            <wp:docPr id="554" name="Grafik 554" descr="neu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eu-35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656CE" w:rsidRDefault="00D068A5" w:rsidP="00D068A5">
      <w:pPr>
        <w:pStyle w:val="berschrift2"/>
        <w:rPr>
          <w:lang w:val="en-US"/>
        </w:rPr>
      </w:pPr>
      <w:r w:rsidRPr="001656CE">
        <w:rPr>
          <w:lang w:val="en-US"/>
        </w:rPr>
        <w:br w:type="page"/>
      </w:r>
      <w:bookmarkStart w:id="87" w:name="_Toc415662247"/>
      <w:bookmarkStart w:id="88" w:name="_Toc418070163"/>
      <w:r w:rsidRPr="001656CE">
        <w:rPr>
          <w:lang w:val="en-US"/>
        </w:rPr>
        <w:lastRenderedPageBreak/>
        <w:t>9.6</w:t>
      </w:r>
      <w:r w:rsidRPr="001656CE">
        <w:rPr>
          <w:lang w:val="en-US"/>
        </w:rPr>
        <w:tab/>
        <w:t>Trasferimento del programma testato in LOGO!</w:t>
      </w:r>
      <w:bookmarkEnd w:id="87"/>
      <w:bookmarkEnd w:id="88"/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>Dopo aver testato il programma con la simulazione di LOGO</w:t>
      </w:r>
      <w:proofErr w:type="gramStart"/>
      <w:r w:rsidRPr="001656CE">
        <w:rPr>
          <w:lang w:val="en-US"/>
        </w:rPr>
        <w:t>!Soft</w:t>
      </w:r>
      <w:proofErr w:type="gramEnd"/>
      <w:r w:rsidRPr="001656CE">
        <w:rPr>
          <w:lang w:val="en-US"/>
        </w:rPr>
        <w:t xml:space="preserve"> Comfort è possibile trasferirlo con il </w:t>
      </w:r>
      <w:r w:rsidRPr="001656CE">
        <w:rPr>
          <w:b/>
          <w:lang w:val="en-US"/>
        </w:rPr>
        <w:t xml:space="preserve">pulsante </w:t>
      </w:r>
      <w:r w:rsidR="00F729CF">
        <w:rPr>
          <w:noProof/>
        </w:rPr>
        <w:drawing>
          <wp:inline distT="0" distB="0" distL="0" distR="0">
            <wp:extent cx="190500" cy="219075"/>
            <wp:effectExtent l="0" t="0" r="0" b="9525"/>
            <wp:docPr id="102" name="Bild 100" descr="neu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0" descr="neu-3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 xml:space="preserve"> dal </w:t>
      </w:r>
      <w:r w:rsidRPr="001656CE">
        <w:rPr>
          <w:b/>
          <w:lang w:val="en-US"/>
        </w:rPr>
        <w:t>PC -&gt; LOGO!</w:t>
      </w:r>
      <w:r w:rsidRPr="001656CE">
        <w:rPr>
          <w:lang w:val="en-US"/>
        </w:rPr>
        <w:t>.</w:t>
      </w: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pt-BR"/>
        </w:rPr>
        <w:t xml:space="preserve">Fare clic sul </w:t>
      </w:r>
      <w:r w:rsidRPr="00F84973">
        <w:rPr>
          <w:b/>
          <w:lang w:val="pt-BR"/>
        </w:rPr>
        <w:t xml:space="preserve">pulsante Aggiorna </w:t>
      </w:r>
      <w:r w:rsidR="00F729CF">
        <w:rPr>
          <w:noProof/>
        </w:rPr>
        <w:drawing>
          <wp:inline distT="0" distB="0" distL="0" distR="0">
            <wp:extent cx="219075" cy="228600"/>
            <wp:effectExtent l="0" t="0" r="9525" b="0"/>
            <wp:docPr id="103" name="Bild 101" descr="neu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1" descr="neu-3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lang w:val="pt-BR"/>
        </w:rPr>
        <w:t xml:space="preserve"> per visualizzare i dispositivi LOGO! accessibili.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Confermare le finestre seguenti con </w:t>
      </w:r>
      <w:r w:rsidRPr="001656CE">
        <w:rPr>
          <w:b/>
          <w:lang w:val="en-US"/>
        </w:rPr>
        <w:t>OK</w:t>
      </w:r>
      <w:r w:rsidRPr="001656CE">
        <w:rPr>
          <w:lang w:val="en-US"/>
        </w:rPr>
        <w:t xml:space="preserve"> o </w:t>
      </w:r>
      <w:r w:rsidRPr="001656CE">
        <w:rPr>
          <w:b/>
          <w:lang w:val="en-US"/>
        </w:rPr>
        <w:t>Sì</w:t>
      </w:r>
      <w:r w:rsidRPr="001656CE">
        <w:rPr>
          <w:lang w:val="en-US"/>
        </w:rPr>
        <w:t>.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Default="00D84D53" w:rsidP="00D068A5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528147D5" wp14:editId="44AD8C52">
            <wp:extent cx="4714875" cy="4034013"/>
            <wp:effectExtent l="0" t="0" r="0" b="5080"/>
            <wp:docPr id="555" name="Grafik 555" descr="neu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eu-28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93" cy="40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84D53" w:rsidP="00D068A5">
      <w:pPr>
        <w:autoSpaceDE w:val="0"/>
        <w:autoSpaceDN w:val="0"/>
        <w:adjustRightInd w:val="0"/>
        <w:spacing w:line="360" w:lineRule="auto"/>
        <w:ind w:left="993"/>
      </w:pPr>
      <w:r>
        <w:rPr>
          <w:noProof/>
        </w:rPr>
        <w:drawing>
          <wp:inline distT="0" distB="0" distL="0" distR="0" wp14:anchorId="72D495AE" wp14:editId="607F2A12">
            <wp:extent cx="1968649" cy="901358"/>
            <wp:effectExtent l="0" t="0" r="0" b="0"/>
            <wp:docPr id="556" name="Grafik 556" descr="neu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eu-29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68" cy="9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A5">
        <w:tab/>
      </w:r>
      <w:r>
        <w:rPr>
          <w:noProof/>
        </w:rPr>
        <w:drawing>
          <wp:inline distT="0" distB="0" distL="0" distR="0" wp14:anchorId="151DF431" wp14:editId="392DB8DE">
            <wp:extent cx="3474720" cy="856478"/>
            <wp:effectExtent l="0" t="0" r="0" b="1270"/>
            <wp:docPr id="557" name="Grafik 557" descr="neu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eu-30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98" cy="8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 w:rsidP="00D068A5">
      <w:pPr>
        <w:autoSpaceDE w:val="0"/>
        <w:autoSpaceDN w:val="0"/>
        <w:adjustRightInd w:val="0"/>
        <w:spacing w:line="360" w:lineRule="auto"/>
        <w:ind w:left="993"/>
      </w:pPr>
      <w:r>
        <w:tab/>
      </w:r>
      <w:r>
        <w:tab/>
      </w:r>
      <w:r w:rsidR="00D84D53">
        <w:rPr>
          <w:noProof/>
        </w:rPr>
        <w:drawing>
          <wp:inline distT="0" distB="0" distL="0" distR="0" wp14:anchorId="0DF5E9F4" wp14:editId="2E1CED64">
            <wp:extent cx="1968650" cy="920377"/>
            <wp:effectExtent l="0" t="0" r="0" b="0"/>
            <wp:docPr id="558" name="Grafik 558" descr="neu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neu-31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6" cy="9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53" w:rsidRDefault="00D84D53">
      <w:pPr>
        <w:rPr>
          <w:rFonts w:cs="Arial"/>
          <w:b/>
          <w:lang w:val="en-US"/>
        </w:rPr>
      </w:pPr>
      <w:bookmarkStart w:id="89" w:name="_Toc415662248"/>
      <w:r>
        <w:rPr>
          <w:lang w:val="en-US"/>
        </w:rPr>
        <w:br w:type="page"/>
      </w:r>
    </w:p>
    <w:p w:rsidR="00D068A5" w:rsidRPr="001656CE" w:rsidRDefault="00D068A5" w:rsidP="00D068A5">
      <w:pPr>
        <w:pStyle w:val="berschrift2"/>
        <w:rPr>
          <w:lang w:val="en-US"/>
        </w:rPr>
      </w:pPr>
      <w:bookmarkStart w:id="90" w:name="_Toc418070164"/>
      <w:r w:rsidRPr="001656CE">
        <w:rPr>
          <w:lang w:val="en-US"/>
        </w:rPr>
        <w:lastRenderedPageBreak/>
        <w:t>9.7</w:t>
      </w:r>
      <w:r w:rsidRPr="001656CE">
        <w:rPr>
          <w:lang w:val="en-US"/>
        </w:rPr>
        <w:tab/>
        <w:t>Test online</w:t>
      </w:r>
      <w:bookmarkEnd w:id="89"/>
      <w:bookmarkEnd w:id="90"/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</w:p>
    <w:p w:rsidR="00D068A5" w:rsidRPr="00F84973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pt-BR"/>
        </w:rPr>
      </w:pPr>
      <w:r w:rsidRPr="00F84973">
        <w:rPr>
          <w:lang w:val="fr-FR"/>
        </w:rPr>
        <w:t xml:space="preserve">Con il pulsante </w:t>
      </w:r>
      <w:r w:rsidR="00F729CF">
        <w:rPr>
          <w:noProof/>
        </w:rPr>
        <w:drawing>
          <wp:inline distT="0" distB="0" distL="0" distR="0">
            <wp:extent cx="200025" cy="209550"/>
            <wp:effectExtent l="0" t="0" r="9525" b="0"/>
            <wp:docPr id="108" name="Bild 106" descr="neu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6" descr="neu-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973">
        <w:rPr>
          <w:lang w:val="fr-FR"/>
        </w:rPr>
        <w:t xml:space="preserve"> per il test online è possibile testare il programma di comando online in combinazione con LOGO</w:t>
      </w:r>
      <w:proofErr w:type="gramStart"/>
      <w:r w:rsidRPr="00F84973">
        <w:rPr>
          <w:lang w:val="fr-FR"/>
        </w:rPr>
        <w:t>!.</w:t>
      </w:r>
      <w:proofErr w:type="gramEnd"/>
      <w:r w:rsidRPr="00F84973">
        <w:rPr>
          <w:lang w:val="fr-FR"/>
        </w:rPr>
        <w:t xml:space="preserve"> </w:t>
      </w:r>
      <w:r w:rsidRPr="00F84973">
        <w:rPr>
          <w:lang w:val="pt-BR"/>
        </w:rPr>
        <w:t xml:space="preserve">Vengono visualizzati gli stati degli ingressi e delle uscite e dei collegamenti logici. 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lang w:val="en-US"/>
        </w:rPr>
      </w:pPr>
      <w:r w:rsidRPr="001656CE">
        <w:rPr>
          <w:lang w:val="en-US"/>
        </w:rPr>
        <w:t xml:space="preserve">Fare clic sul </w:t>
      </w:r>
      <w:r w:rsidRPr="001656CE">
        <w:rPr>
          <w:b/>
          <w:lang w:val="en-US"/>
        </w:rPr>
        <w:t xml:space="preserve">pulsante Test online </w:t>
      </w:r>
      <w:r w:rsidR="00F729CF">
        <w:rPr>
          <w:noProof/>
        </w:rPr>
        <w:drawing>
          <wp:inline distT="0" distB="0" distL="0" distR="0">
            <wp:extent cx="200025" cy="209550"/>
            <wp:effectExtent l="0" t="0" r="9525" b="0"/>
            <wp:docPr id="109" name="Bild 107" descr="neu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7" descr="neu-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E">
        <w:rPr>
          <w:lang w:val="en-US"/>
        </w:rPr>
        <w:t xml:space="preserve"> per avviare </w:t>
      </w:r>
      <w:proofErr w:type="gramStart"/>
      <w:r w:rsidRPr="001656CE">
        <w:rPr>
          <w:lang w:val="en-US"/>
        </w:rPr>
        <w:t>il</w:t>
      </w:r>
      <w:proofErr w:type="gramEnd"/>
      <w:r w:rsidRPr="001656CE">
        <w:rPr>
          <w:lang w:val="en-US"/>
        </w:rPr>
        <w:t xml:space="preserve"> controllo.</w:t>
      </w:r>
    </w:p>
    <w:p w:rsidR="00D068A5" w:rsidRPr="001656CE" w:rsidRDefault="00D068A5">
      <w:pPr>
        <w:autoSpaceDE w:val="0"/>
        <w:autoSpaceDN w:val="0"/>
        <w:adjustRightInd w:val="0"/>
        <w:spacing w:line="360" w:lineRule="auto"/>
        <w:ind w:left="993"/>
        <w:rPr>
          <w:b/>
          <w:lang w:val="en-US"/>
        </w:rPr>
      </w:pPr>
    </w:p>
    <w:p w:rsidR="00D068A5" w:rsidRDefault="00F729CF">
      <w:pPr>
        <w:autoSpaceDE w:val="0"/>
        <w:autoSpaceDN w:val="0"/>
        <w:adjustRightInd w:val="0"/>
        <w:spacing w:line="360" w:lineRule="auto"/>
        <w:ind w:left="99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314960</wp:posOffset>
                </wp:positionV>
                <wp:extent cx="326390" cy="309880"/>
                <wp:effectExtent l="38100" t="38100" r="16510" b="33020"/>
                <wp:wrapNone/>
                <wp:docPr id="115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639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398.65pt;margin-top:24.8pt;width:25.7pt;height:24.4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">
                <v:stroke endarrow="block"/>
              </v:shape>
            </w:pict>
          </mc:Fallback>
        </mc:AlternateContent>
      </w:r>
      <w:r w:rsidR="00D84D53">
        <w:rPr>
          <w:b/>
          <w:noProof/>
        </w:rPr>
        <w:drawing>
          <wp:inline distT="0" distB="0" distL="0" distR="0" wp14:anchorId="25095FC3" wp14:editId="73AB9201">
            <wp:extent cx="5000625" cy="4667213"/>
            <wp:effectExtent l="0" t="0" r="0" b="635"/>
            <wp:docPr id="559" name="Grafik 559" descr="neu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neu-34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42" cy="46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A5" w:rsidRDefault="00D068A5">
      <w:pPr>
        <w:autoSpaceDE w:val="0"/>
        <w:autoSpaceDN w:val="0"/>
        <w:adjustRightInd w:val="0"/>
        <w:spacing w:line="360" w:lineRule="auto"/>
        <w:ind w:left="993"/>
        <w:rPr>
          <w:b/>
        </w:rPr>
      </w:pPr>
    </w:p>
    <w:p w:rsidR="00D068A5" w:rsidRPr="00DA38F3" w:rsidRDefault="00D068A5" w:rsidP="00D068A5">
      <w:pPr>
        <w:pStyle w:val="berschrift1"/>
      </w:pPr>
      <w:bookmarkStart w:id="91" w:name="_Toc415662249"/>
      <w:bookmarkStart w:id="92" w:name="_Toc418070165"/>
      <w:r>
        <w:t>10.</w:t>
      </w:r>
      <w:r>
        <w:tab/>
        <w:t>Ulteriori informazioni</w:t>
      </w:r>
      <w:bookmarkEnd w:id="91"/>
      <w:bookmarkEnd w:id="92"/>
    </w:p>
    <w:p w:rsidR="00D068A5" w:rsidRPr="001E5053" w:rsidRDefault="00D068A5">
      <w:pPr>
        <w:autoSpaceDE w:val="0"/>
        <w:autoSpaceDN w:val="0"/>
        <w:adjustRightInd w:val="0"/>
        <w:spacing w:line="360" w:lineRule="auto"/>
        <w:ind w:left="993"/>
      </w:pPr>
    </w:p>
    <w:p w:rsidR="00D068A5" w:rsidRPr="00190483" w:rsidRDefault="00D068A5">
      <w:pPr>
        <w:autoSpaceDE w:val="0"/>
        <w:autoSpaceDN w:val="0"/>
        <w:adjustRightInd w:val="0"/>
        <w:spacing w:line="360" w:lineRule="auto"/>
        <w:ind w:left="993"/>
        <w:rPr>
          <w:b/>
        </w:rPr>
      </w:pPr>
      <w:r>
        <w:rPr>
          <w:b/>
        </w:rPr>
        <w:t>Avvertenza</w:t>
      </w:r>
    </w:p>
    <w:p w:rsidR="00D068A5" w:rsidRPr="001656CE" w:rsidRDefault="00D068A5" w:rsidP="00D068A5">
      <w:pPr>
        <w:autoSpaceDE w:val="0"/>
        <w:autoSpaceDN w:val="0"/>
        <w:adjustRightInd w:val="0"/>
        <w:spacing w:line="360" w:lineRule="auto"/>
        <w:ind w:left="993"/>
        <w:rPr>
          <w:b/>
          <w:sz w:val="24"/>
          <w:szCs w:val="28"/>
          <w:lang w:val="en-US"/>
        </w:rPr>
      </w:pPr>
      <w:r>
        <w:t>Tutte le informazioni sulla programmazione e l'utilizzo di LOGO! sono contenute nella Guida in linea, nel manuale del prodotto LOGO! e nelle presentazioni di LOGO! nella cartella delle istruzioni della presente doc</w:t>
      </w:r>
      <w:r w:rsidR="00D84D53">
        <w:t xml:space="preserve">umentazione didattica o sul DVD </w:t>
      </w:r>
      <w:r>
        <w:rPr>
          <w:b/>
        </w:rPr>
        <w:t xml:space="preserve">LOGO! </w:t>
      </w:r>
      <w:r w:rsidRPr="001656CE">
        <w:rPr>
          <w:b/>
          <w:lang w:val="en-US"/>
        </w:rPr>
        <w:t>Computer Based Training and Documentation Collection</w:t>
      </w:r>
      <w:r w:rsidRPr="001656CE">
        <w:rPr>
          <w:lang w:val="en-US"/>
        </w:rPr>
        <w:br/>
        <w:t xml:space="preserve">o all'indirizzo Internet </w:t>
      </w:r>
      <w:r w:rsidRPr="001656CE">
        <w:rPr>
          <w:lang w:val="en-US"/>
        </w:rPr>
        <w:br/>
      </w:r>
      <w:hyperlink r:id="rId155" w:history="1">
        <w:r w:rsidRPr="001656CE">
          <w:rPr>
            <w:rStyle w:val="Hyperlink"/>
            <w:b/>
            <w:sz w:val="24"/>
            <w:szCs w:val="28"/>
            <w:lang w:val="en-US"/>
          </w:rPr>
          <w:t>www.siemens.com/logo</w:t>
        </w:r>
      </w:hyperlink>
    </w:p>
    <w:sectPr w:rsidR="00D068A5" w:rsidRPr="001656CE" w:rsidSect="00D068A5">
      <w:headerReference w:type="default" r:id="rId156"/>
      <w:footerReference w:type="default" r:id="rId157"/>
      <w:headerReference w:type="first" r:id="rId158"/>
      <w:footerReference w:type="first" r:id="rId159"/>
      <w:pgSz w:w="11906" w:h="16838" w:code="9"/>
      <w:pgMar w:top="1418" w:right="851" w:bottom="1616" w:left="1134" w:header="737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E87" w:rsidRDefault="00264E87">
      <w:r>
        <w:separator/>
      </w:r>
    </w:p>
  </w:endnote>
  <w:endnote w:type="continuationSeparator" w:id="0">
    <w:p w:rsidR="00264E87" w:rsidRDefault="00264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emens Sans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237" w:rsidRDefault="00A54237" w:rsidP="00D068A5">
    <w:pPr>
      <w:pStyle w:val="Fuzeile"/>
      <w:tabs>
        <w:tab w:val="clear" w:pos="4536"/>
        <w:tab w:val="clear" w:pos="9072"/>
        <w:tab w:val="right" w:pos="9921"/>
      </w:tabs>
      <w:spacing w:after="120"/>
      <w:rPr>
        <w:rFonts w:cs="Arial"/>
        <w:color w:val="000000"/>
        <w:sz w:val="16"/>
        <w:szCs w:val="16"/>
      </w:rPr>
    </w:pPr>
    <w:r w:rsidRPr="00F84973">
      <w:rPr>
        <w:rFonts w:cs="Arial"/>
        <w:color w:val="000000"/>
        <w:sz w:val="16"/>
        <w:szCs w:val="16"/>
        <w:lang w:val="pt-BR"/>
      </w:rPr>
      <w:t xml:space="preserve">Utilizzo illimitato </w:t>
    </w:r>
    <w:r w:rsidRPr="00F84973">
      <w:rPr>
        <w:rFonts w:cs="Arial"/>
        <w:sz w:val="16"/>
        <w:szCs w:val="16"/>
        <w:lang w:val="pt-BR"/>
      </w:rPr>
      <w:t xml:space="preserve"> per enti di formazione e di R&amp;S. </w:t>
    </w:r>
    <w:r w:rsidRPr="00F84973">
      <w:rPr>
        <w:rFonts w:cs="Arial"/>
        <w:color w:val="000000"/>
        <w:sz w:val="16"/>
        <w:szCs w:val="16"/>
        <w:lang w:val="pt-BR"/>
      </w:rPr>
      <w:t xml:space="preserve">© Siemens AG 2015. </w:t>
    </w:r>
    <w:r w:rsidRPr="001656CE">
      <w:rPr>
        <w:rFonts w:cs="Arial"/>
        <w:color w:val="000000"/>
        <w:sz w:val="16"/>
        <w:szCs w:val="16"/>
        <w:lang w:val="en-US"/>
      </w:rPr>
      <w:t>All Rights Reserved.</w:t>
    </w:r>
    <w:r w:rsidRPr="001656CE">
      <w:rPr>
        <w:rFonts w:cs="Arial"/>
        <w:sz w:val="16"/>
        <w:szCs w:val="16"/>
        <w:lang w:val="en-US"/>
      </w:rPr>
      <w:tab/>
    </w:r>
    <w:r w:rsidRPr="00A54237">
      <w:rPr>
        <w:b/>
        <w:sz w:val="16"/>
        <w:szCs w:val="16"/>
      </w:rPr>
      <w:fldChar w:fldCharType="begin"/>
    </w:r>
    <w:r w:rsidRPr="00A54237">
      <w:rPr>
        <w:b/>
        <w:sz w:val="16"/>
        <w:szCs w:val="16"/>
        <w:lang w:val="en-US"/>
      </w:rPr>
      <w:instrText xml:space="preserve"> PAGE </w:instrText>
    </w:r>
    <w:r w:rsidRPr="00A54237">
      <w:rPr>
        <w:b/>
        <w:sz w:val="16"/>
        <w:szCs w:val="16"/>
      </w:rPr>
      <w:fldChar w:fldCharType="separate"/>
    </w:r>
    <w:r w:rsidR="00F34B98">
      <w:rPr>
        <w:b/>
        <w:noProof/>
        <w:sz w:val="16"/>
        <w:szCs w:val="16"/>
        <w:lang w:val="en-US"/>
      </w:rPr>
      <w:t>60</w:t>
    </w:r>
    <w:r w:rsidRPr="00A54237">
      <w:rPr>
        <w:b/>
        <w:sz w:val="16"/>
        <w:szCs w:val="16"/>
      </w:rPr>
      <w:fldChar w:fldCharType="end"/>
    </w:r>
    <w:r>
      <w:rPr>
        <w:rFonts w:cs="Arial"/>
        <w:color w:val="000000"/>
        <w:sz w:val="16"/>
        <w:szCs w:val="16"/>
      </w:rPr>
      <w:tab/>
    </w:r>
    <w:r>
      <w:rPr>
        <w:rFonts w:cs="Arial"/>
        <w:color w:val="000000"/>
        <w:sz w:val="16"/>
        <w:szCs w:val="16"/>
      </w:rPr>
      <w:tab/>
    </w:r>
  </w:p>
  <w:p w:rsidR="00A54237" w:rsidRPr="00F52352" w:rsidRDefault="00A54237" w:rsidP="00D068A5">
    <w:pPr>
      <w:pStyle w:val="Fuzeile"/>
      <w:rPr>
        <w:rFonts w:cs="Arial"/>
        <w:color w:val="000000"/>
        <w:sz w:val="14"/>
        <w:szCs w:val="14"/>
        <w:lang w:val="en-US"/>
      </w:rPr>
    </w:pPr>
    <w:r>
      <w:fldChar w:fldCharType="begin"/>
    </w:r>
    <w:r w:rsidRPr="001656CE">
      <w:rPr>
        <w:lang w:val="en-US"/>
      </w:rPr>
      <w:instrText xml:space="preserve"> FILENAME   \* MERGEFORMAT </w:instrText>
    </w:r>
    <w:r>
      <w:fldChar w:fldCharType="separate"/>
    </w:r>
    <w:r w:rsidR="00F34B98" w:rsidRPr="00F34B98">
      <w:rPr>
        <w:rFonts w:cs="Arial"/>
        <w:noProof/>
        <w:color w:val="000000"/>
        <w:sz w:val="14"/>
        <w:szCs w:val="14"/>
        <w:lang w:val="en-US"/>
      </w:rPr>
      <w:t>SCE_IT_900-010_Startup_LOGO!_R1503.docx</w:t>
    </w:r>
    <w:r>
      <w:rPr>
        <w:rFonts w:cs="Arial"/>
        <w:color w:val="000000"/>
        <w:sz w:val="14"/>
        <w:szCs w:val="14"/>
      </w:rPr>
      <w:fldChar w:fldCharType="end"/>
    </w:r>
  </w:p>
  <w:p w:rsidR="00A54237" w:rsidRPr="001656CE" w:rsidRDefault="00A54237" w:rsidP="00D068A5">
    <w:pPr>
      <w:pStyle w:val="Fuzeile"/>
      <w:rPr>
        <w:lang w:val="en-US"/>
      </w:rPr>
    </w:pPr>
    <w:r w:rsidRPr="001656CE">
      <w:rPr>
        <w:b/>
        <w:color w:val="000000"/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237" w:rsidRDefault="00A54237" w:rsidP="00A54237">
    <w:pPr>
      <w:pStyle w:val="Fuzeile"/>
      <w:spacing w:after="120"/>
      <w:rPr>
        <w:rFonts w:cs="Arial"/>
        <w:color w:val="000000"/>
        <w:sz w:val="16"/>
        <w:szCs w:val="16"/>
        <w:lang w:val="en-US"/>
      </w:rPr>
    </w:pPr>
    <w:r w:rsidRPr="00F84973">
      <w:rPr>
        <w:rFonts w:cs="Arial"/>
        <w:color w:val="000000"/>
        <w:sz w:val="16"/>
        <w:szCs w:val="16"/>
        <w:lang w:val="pt-BR"/>
      </w:rPr>
      <w:t xml:space="preserve">Utilizzo illimitato </w:t>
    </w:r>
    <w:r w:rsidRPr="00F84973">
      <w:rPr>
        <w:rFonts w:cs="Arial"/>
        <w:sz w:val="16"/>
        <w:szCs w:val="16"/>
        <w:lang w:val="pt-BR"/>
      </w:rPr>
      <w:t xml:space="preserve"> per enti di formazione e di R&amp;S. </w:t>
    </w:r>
    <w:r w:rsidRPr="00F84973">
      <w:rPr>
        <w:rFonts w:cs="Arial"/>
        <w:color w:val="000000"/>
        <w:sz w:val="16"/>
        <w:szCs w:val="16"/>
        <w:lang w:val="pt-BR"/>
      </w:rPr>
      <w:t xml:space="preserve">© Siemens AG 2015. </w:t>
    </w:r>
    <w:r w:rsidRPr="001656CE">
      <w:rPr>
        <w:rFonts w:cs="Arial"/>
        <w:color w:val="000000"/>
        <w:sz w:val="16"/>
        <w:szCs w:val="16"/>
        <w:lang w:val="en-US"/>
      </w:rPr>
      <w:t>All Rights Reserved.</w:t>
    </w:r>
  </w:p>
  <w:p w:rsidR="00A54237" w:rsidRPr="00A54237" w:rsidRDefault="00A54237">
    <w:pPr>
      <w:pStyle w:val="Fuzeile"/>
      <w:rPr>
        <w:rFonts w:cs="Arial"/>
        <w:color w:val="000000"/>
        <w:sz w:val="14"/>
        <w:szCs w:val="14"/>
        <w:lang w:val="en-US"/>
      </w:rPr>
    </w:pPr>
  </w:p>
  <w:p w:rsidR="00A54237" w:rsidRPr="001656CE" w:rsidRDefault="00A54237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E87" w:rsidRDefault="00264E87">
      <w:r>
        <w:separator/>
      </w:r>
    </w:p>
  </w:footnote>
  <w:footnote w:type="continuationSeparator" w:id="0">
    <w:p w:rsidR="00264E87" w:rsidRDefault="00264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237" w:rsidRPr="001656CE" w:rsidRDefault="00A54237" w:rsidP="00D068A5">
    <w:pPr>
      <w:pStyle w:val="Kopfzeile"/>
      <w:tabs>
        <w:tab w:val="clear" w:pos="4536"/>
        <w:tab w:val="clear" w:pos="9072"/>
      </w:tabs>
      <w:ind w:right="-2"/>
      <w:jc w:val="right"/>
      <w:rPr>
        <w:lang w:val="en-US"/>
      </w:rPr>
    </w:pPr>
    <w:r w:rsidRPr="001656CE">
      <w:rPr>
        <w:rStyle w:val="Seitenzahl"/>
        <w:b/>
        <w:color w:val="374B5A"/>
        <w:sz w:val="18"/>
        <w:szCs w:val="18"/>
        <w:lang w:val="en-US"/>
      </w:rPr>
      <w:t xml:space="preserve">Documentazione didattica SCE </w:t>
    </w:r>
    <w:r w:rsidRPr="001656CE">
      <w:rPr>
        <w:rStyle w:val="Seitenzahl"/>
        <w:color w:val="374B5A"/>
        <w:sz w:val="18"/>
        <w:szCs w:val="18"/>
        <w:lang w:val="en-US"/>
      </w:rPr>
      <w:t>|</w:t>
    </w:r>
    <w:r w:rsidRPr="001656CE">
      <w:rPr>
        <w:rStyle w:val="Seitenzahl"/>
        <w:b/>
        <w:color w:val="374B5A"/>
        <w:sz w:val="18"/>
        <w:szCs w:val="18"/>
        <w:lang w:val="en-US"/>
      </w:rPr>
      <w:t xml:space="preserve"> Moduli su</w:t>
    </w:r>
    <w:r>
      <w:rPr>
        <w:rStyle w:val="Seitenzahl"/>
        <w:b/>
        <w:color w:val="374B5A"/>
        <w:sz w:val="18"/>
        <w:szCs w:val="18"/>
        <w:lang w:val="en-US"/>
      </w:rPr>
      <w:t>pplementari 900-010, edizione 06</w:t>
    </w:r>
    <w:r w:rsidRPr="001656CE">
      <w:rPr>
        <w:rStyle w:val="Seitenzahl"/>
        <w:b/>
        <w:color w:val="374B5A"/>
        <w:sz w:val="18"/>
        <w:szCs w:val="18"/>
        <w:lang w:val="en-US"/>
      </w:rPr>
      <w:t xml:space="preserve">/2015 </w:t>
    </w:r>
    <w:r w:rsidRPr="001656CE">
      <w:rPr>
        <w:rStyle w:val="Seitenzahl"/>
        <w:color w:val="374B5A"/>
        <w:sz w:val="18"/>
        <w:szCs w:val="18"/>
        <w:lang w:val="en-US"/>
      </w:rPr>
      <w:t>|</w:t>
    </w:r>
    <w:r w:rsidRPr="001656CE">
      <w:rPr>
        <w:rStyle w:val="Seitenzahl"/>
        <w:b/>
        <w:color w:val="374B5A"/>
        <w:sz w:val="18"/>
        <w:szCs w:val="18"/>
        <w:lang w:val="en-US"/>
      </w:rPr>
      <w:t xml:space="preserve"> Digital Factory, DF FA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237" w:rsidRDefault="00A54237" w:rsidP="00D068A5">
    <w:pPr>
      <w:pStyle w:val="Kopfzeile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526D468"/>
    <w:lvl w:ilvl="0">
      <w:numFmt w:val="bullet"/>
      <w:lvlText w:val="*"/>
      <w:lvlJc w:val="left"/>
    </w:lvl>
  </w:abstractNum>
  <w:abstractNum w:abstractNumId="1">
    <w:nsid w:val="01BF2AA4"/>
    <w:multiLevelType w:val="hybridMultilevel"/>
    <w:tmpl w:val="D8F6F452"/>
    <w:lvl w:ilvl="0" w:tplc="97263C86">
      <w:start w:val="7"/>
      <w:numFmt w:val="bullet"/>
      <w:lvlText w:val=""/>
      <w:lvlJc w:val="left"/>
      <w:pPr>
        <w:tabs>
          <w:tab w:val="num" w:pos="1352"/>
        </w:tabs>
        <w:ind w:left="1352" w:hanging="360"/>
      </w:pPr>
      <w:rPr>
        <w:rFonts w:ascii="Wingdings" w:eastAsia="Times New Roman" w:hAnsi="Wingdings" w:cs="Arial" w:hint="default"/>
      </w:rPr>
    </w:lvl>
    <w:lvl w:ilvl="1" w:tplc="723859BC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</w:rPr>
    </w:lvl>
    <w:lvl w:ilvl="2" w:tplc="FC0E3B46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41908F9A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B45CD930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hint="default"/>
      </w:rPr>
    </w:lvl>
    <w:lvl w:ilvl="5" w:tplc="C7CEB75A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7EAACCB4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98B84AB8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hint="default"/>
      </w:rPr>
    </w:lvl>
    <w:lvl w:ilvl="8" w:tplc="C6E8548E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2">
    <w:nsid w:val="03550EB0"/>
    <w:multiLevelType w:val="hybridMultilevel"/>
    <w:tmpl w:val="A21456EA"/>
    <w:lvl w:ilvl="0" w:tplc="9DE26704">
      <w:start w:val="9"/>
      <w:numFmt w:val="bullet"/>
      <w:lvlText w:val="-"/>
      <w:lvlJc w:val="left"/>
      <w:pPr>
        <w:tabs>
          <w:tab w:val="num" w:pos="1503"/>
        </w:tabs>
        <w:ind w:left="1503" w:hanging="360"/>
      </w:pPr>
      <w:rPr>
        <w:rFonts w:ascii="Times New Roman" w:eastAsia="Times New Roman" w:hAnsi="Times New Roman" w:cs="Times New Roman" w:hint="default"/>
      </w:rPr>
    </w:lvl>
    <w:lvl w:ilvl="1" w:tplc="7B3C3F44">
      <w:start w:val="1"/>
      <w:numFmt w:val="bullet"/>
      <w:lvlText w:val="o"/>
      <w:lvlJc w:val="left"/>
      <w:pPr>
        <w:tabs>
          <w:tab w:val="num" w:pos="2223"/>
        </w:tabs>
        <w:ind w:left="2223" w:hanging="360"/>
      </w:pPr>
      <w:rPr>
        <w:rFonts w:ascii="Courier New" w:hAnsi="Courier New" w:hint="default"/>
      </w:rPr>
    </w:lvl>
    <w:lvl w:ilvl="2" w:tplc="8E72118C" w:tentative="1">
      <w:start w:val="1"/>
      <w:numFmt w:val="bullet"/>
      <w:lvlText w:val=""/>
      <w:lvlJc w:val="left"/>
      <w:pPr>
        <w:tabs>
          <w:tab w:val="num" w:pos="2943"/>
        </w:tabs>
        <w:ind w:left="2943" w:hanging="360"/>
      </w:pPr>
      <w:rPr>
        <w:rFonts w:ascii="Wingdings" w:hAnsi="Wingdings" w:hint="default"/>
      </w:rPr>
    </w:lvl>
    <w:lvl w:ilvl="3" w:tplc="891C77EA" w:tentative="1">
      <w:start w:val="1"/>
      <w:numFmt w:val="bullet"/>
      <w:lvlText w:val=""/>
      <w:lvlJc w:val="left"/>
      <w:pPr>
        <w:tabs>
          <w:tab w:val="num" w:pos="3663"/>
        </w:tabs>
        <w:ind w:left="3663" w:hanging="360"/>
      </w:pPr>
      <w:rPr>
        <w:rFonts w:ascii="Symbol" w:hAnsi="Symbol" w:hint="default"/>
      </w:rPr>
    </w:lvl>
    <w:lvl w:ilvl="4" w:tplc="B2F2659A" w:tentative="1">
      <w:start w:val="1"/>
      <w:numFmt w:val="bullet"/>
      <w:lvlText w:val="o"/>
      <w:lvlJc w:val="left"/>
      <w:pPr>
        <w:tabs>
          <w:tab w:val="num" w:pos="4383"/>
        </w:tabs>
        <w:ind w:left="4383" w:hanging="360"/>
      </w:pPr>
      <w:rPr>
        <w:rFonts w:ascii="Courier New" w:hAnsi="Courier New" w:hint="default"/>
      </w:rPr>
    </w:lvl>
    <w:lvl w:ilvl="5" w:tplc="4CCCC768" w:tentative="1">
      <w:start w:val="1"/>
      <w:numFmt w:val="bullet"/>
      <w:lvlText w:val=""/>
      <w:lvlJc w:val="left"/>
      <w:pPr>
        <w:tabs>
          <w:tab w:val="num" w:pos="5103"/>
        </w:tabs>
        <w:ind w:left="5103" w:hanging="360"/>
      </w:pPr>
      <w:rPr>
        <w:rFonts w:ascii="Wingdings" w:hAnsi="Wingdings" w:hint="default"/>
      </w:rPr>
    </w:lvl>
    <w:lvl w:ilvl="6" w:tplc="85744274" w:tentative="1">
      <w:start w:val="1"/>
      <w:numFmt w:val="bullet"/>
      <w:lvlText w:val=""/>
      <w:lvlJc w:val="left"/>
      <w:pPr>
        <w:tabs>
          <w:tab w:val="num" w:pos="5823"/>
        </w:tabs>
        <w:ind w:left="5823" w:hanging="360"/>
      </w:pPr>
      <w:rPr>
        <w:rFonts w:ascii="Symbol" w:hAnsi="Symbol" w:hint="default"/>
      </w:rPr>
    </w:lvl>
    <w:lvl w:ilvl="7" w:tplc="EFC60AD2" w:tentative="1">
      <w:start w:val="1"/>
      <w:numFmt w:val="bullet"/>
      <w:lvlText w:val="o"/>
      <w:lvlJc w:val="left"/>
      <w:pPr>
        <w:tabs>
          <w:tab w:val="num" w:pos="6543"/>
        </w:tabs>
        <w:ind w:left="6543" w:hanging="360"/>
      </w:pPr>
      <w:rPr>
        <w:rFonts w:ascii="Courier New" w:hAnsi="Courier New" w:hint="default"/>
      </w:rPr>
    </w:lvl>
    <w:lvl w:ilvl="8" w:tplc="724C5F72" w:tentative="1">
      <w:start w:val="1"/>
      <w:numFmt w:val="bullet"/>
      <w:lvlText w:val=""/>
      <w:lvlJc w:val="left"/>
      <w:pPr>
        <w:tabs>
          <w:tab w:val="num" w:pos="7263"/>
        </w:tabs>
        <w:ind w:left="7263" w:hanging="360"/>
      </w:pPr>
      <w:rPr>
        <w:rFonts w:ascii="Wingdings" w:hAnsi="Wingdings" w:hint="default"/>
      </w:rPr>
    </w:lvl>
  </w:abstractNum>
  <w:abstractNum w:abstractNumId="3">
    <w:nsid w:val="05BB0CA1"/>
    <w:multiLevelType w:val="hybridMultilevel"/>
    <w:tmpl w:val="3B268330"/>
    <w:lvl w:ilvl="0" w:tplc="6C36EA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94C1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CC8F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6AA4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401A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700D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EAE2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E0D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E17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F04D1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30F685A"/>
    <w:multiLevelType w:val="hybridMultilevel"/>
    <w:tmpl w:val="083E7A06"/>
    <w:lvl w:ilvl="0" w:tplc="0542F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808080"/>
        <w:u w:color="808080"/>
      </w:rPr>
    </w:lvl>
    <w:lvl w:ilvl="1" w:tplc="683C50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26A6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1E71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E8F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58DC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50CA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96DF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EB0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A30EBB"/>
    <w:multiLevelType w:val="hybridMultilevel"/>
    <w:tmpl w:val="283CF5AC"/>
    <w:lvl w:ilvl="0" w:tplc="BAC0001C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82044AEE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17EAE4A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D6A03B60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529465F4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DD245A0C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DC346040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F1001814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2B56ED86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7">
    <w:nsid w:val="17AE251A"/>
    <w:multiLevelType w:val="hybridMultilevel"/>
    <w:tmpl w:val="8486A93E"/>
    <w:lvl w:ilvl="0" w:tplc="6A16411C">
      <w:start w:val="7"/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 w:hint="default"/>
      </w:rPr>
    </w:lvl>
    <w:lvl w:ilvl="1" w:tplc="478AD392">
      <w:start w:val="7"/>
      <w:numFmt w:val="bullet"/>
      <w:lvlText w:val=""/>
      <w:lvlJc w:val="left"/>
      <w:pPr>
        <w:tabs>
          <w:tab w:val="num" w:pos="2072"/>
        </w:tabs>
        <w:ind w:left="2072" w:hanging="360"/>
      </w:pPr>
      <w:rPr>
        <w:rFonts w:ascii="Wingdings" w:eastAsia="Times New Roman" w:hAnsi="Wingdings" w:cs="Arial" w:hint="default"/>
      </w:rPr>
    </w:lvl>
    <w:lvl w:ilvl="2" w:tplc="29C84A64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5732A3B2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81E828FC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hint="default"/>
      </w:rPr>
    </w:lvl>
    <w:lvl w:ilvl="5" w:tplc="CF185FC2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2842B7F6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D298B5F8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hint="default"/>
      </w:rPr>
    </w:lvl>
    <w:lvl w:ilvl="8" w:tplc="900243DC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8">
    <w:nsid w:val="18D71A27"/>
    <w:multiLevelType w:val="hybridMultilevel"/>
    <w:tmpl w:val="248C9A7A"/>
    <w:lvl w:ilvl="0" w:tplc="9776F39C">
      <w:start w:val="1"/>
      <w:numFmt w:val="decimal"/>
      <w:lvlText w:val="%1."/>
      <w:lvlJc w:val="left"/>
      <w:pPr>
        <w:tabs>
          <w:tab w:val="num" w:pos="1414"/>
        </w:tabs>
        <w:ind w:left="1414" w:hanging="450"/>
      </w:pPr>
    </w:lvl>
    <w:lvl w:ilvl="1" w:tplc="33E66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648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58E2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E436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64E2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3AF2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148C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E4AF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7468C4"/>
    <w:multiLevelType w:val="multilevel"/>
    <w:tmpl w:val="EB72F87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0">
    <w:nsid w:val="23EC500B"/>
    <w:multiLevelType w:val="hybridMultilevel"/>
    <w:tmpl w:val="B8E0EF40"/>
    <w:lvl w:ilvl="0" w:tplc="C4D844D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</w:rPr>
    </w:lvl>
    <w:lvl w:ilvl="1" w:tplc="D5468116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D1CAD7EE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49B4D3B2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FD4AC6E0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1070F5BC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E7982F7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408A761C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6CAC5A94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1">
    <w:nsid w:val="2782631D"/>
    <w:multiLevelType w:val="hybridMultilevel"/>
    <w:tmpl w:val="356256CE"/>
    <w:lvl w:ilvl="0" w:tplc="F25EC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808080"/>
        <w:u w:color="808080"/>
      </w:rPr>
    </w:lvl>
    <w:lvl w:ilvl="1" w:tplc="8F60FE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5232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2C2E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4C32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2E4A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D275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B03C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0BE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BE5A8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8D22805"/>
    <w:multiLevelType w:val="multilevel"/>
    <w:tmpl w:val="E8FA7A5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9014A30"/>
    <w:multiLevelType w:val="hybridMultilevel"/>
    <w:tmpl w:val="6F1E3BB0"/>
    <w:lvl w:ilvl="0" w:tplc="F3E416AE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8CDC40C6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742E945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9828E556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AEFEE3A2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43F0B10C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884C56A4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3E4093CC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9F46B83C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5">
    <w:nsid w:val="40E543E4"/>
    <w:multiLevelType w:val="hybridMultilevel"/>
    <w:tmpl w:val="3688778C"/>
    <w:lvl w:ilvl="0" w:tplc="4A0C16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AFC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B871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524D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C60C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2D3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5E09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1C8C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25D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AA0B4F"/>
    <w:multiLevelType w:val="multilevel"/>
    <w:tmpl w:val="179E91DA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737FCE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F7E4A36"/>
    <w:multiLevelType w:val="hybridMultilevel"/>
    <w:tmpl w:val="EA52E316"/>
    <w:lvl w:ilvl="0" w:tplc="486EF50C">
      <w:start w:val="6"/>
      <w:numFmt w:val="decimal"/>
      <w:lvlText w:val="%1"/>
      <w:lvlJc w:val="left"/>
      <w:pPr>
        <w:tabs>
          <w:tab w:val="num" w:pos="1428"/>
        </w:tabs>
        <w:ind w:left="1428" w:hanging="435"/>
      </w:pPr>
      <w:rPr>
        <w:rFonts w:hint="default"/>
        <w:b/>
      </w:rPr>
    </w:lvl>
    <w:lvl w:ilvl="1" w:tplc="8912189C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872640E8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7028233A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C8AAC994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DB40DEE8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08C4B34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9F9C9A7C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2724F114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9">
    <w:nsid w:val="51EB612F"/>
    <w:multiLevelType w:val="multilevel"/>
    <w:tmpl w:val="3AF4F27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B092B14"/>
    <w:multiLevelType w:val="hybridMultilevel"/>
    <w:tmpl w:val="B81CBC84"/>
    <w:lvl w:ilvl="0" w:tplc="3454F0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u w:color="808080"/>
      </w:rPr>
    </w:lvl>
    <w:lvl w:ilvl="1" w:tplc="EAA093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5C69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F000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CEE9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8201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CA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D8EA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708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AD2818"/>
    <w:multiLevelType w:val="hybridMultilevel"/>
    <w:tmpl w:val="C8E82194"/>
    <w:lvl w:ilvl="0" w:tplc="C1BA78DC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FB660042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38105044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96AA6E0C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36C423A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548711E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5DC1E8C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5CA497D0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908027A6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2">
    <w:nsid w:val="60823208"/>
    <w:multiLevelType w:val="singleLevel"/>
    <w:tmpl w:val="2A80F2E4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3">
    <w:nsid w:val="683C15BD"/>
    <w:multiLevelType w:val="hybridMultilevel"/>
    <w:tmpl w:val="136A101A"/>
    <w:lvl w:ilvl="0" w:tplc="B6D6DA0E">
      <w:start w:val="2"/>
      <w:numFmt w:val="decimal"/>
      <w:lvlText w:val="%1."/>
      <w:lvlJc w:val="left"/>
      <w:pPr>
        <w:tabs>
          <w:tab w:val="num" w:pos="1414"/>
        </w:tabs>
        <w:ind w:left="1414" w:hanging="450"/>
      </w:pPr>
      <w:rPr>
        <w:rFonts w:hint="default"/>
      </w:rPr>
    </w:lvl>
    <w:lvl w:ilvl="1" w:tplc="CECC1F9A" w:tentative="1">
      <w:start w:val="1"/>
      <w:numFmt w:val="lowerLetter"/>
      <w:lvlText w:val="%2."/>
      <w:lvlJc w:val="left"/>
      <w:pPr>
        <w:tabs>
          <w:tab w:val="num" w:pos="2044"/>
        </w:tabs>
        <w:ind w:left="2044" w:hanging="360"/>
      </w:pPr>
    </w:lvl>
    <w:lvl w:ilvl="2" w:tplc="A3509E22" w:tentative="1">
      <w:start w:val="1"/>
      <w:numFmt w:val="lowerRoman"/>
      <w:lvlText w:val="%3."/>
      <w:lvlJc w:val="right"/>
      <w:pPr>
        <w:tabs>
          <w:tab w:val="num" w:pos="2764"/>
        </w:tabs>
        <w:ind w:left="2764" w:hanging="180"/>
      </w:pPr>
    </w:lvl>
    <w:lvl w:ilvl="3" w:tplc="2626016C" w:tentative="1">
      <w:start w:val="1"/>
      <w:numFmt w:val="decimal"/>
      <w:lvlText w:val="%4."/>
      <w:lvlJc w:val="left"/>
      <w:pPr>
        <w:tabs>
          <w:tab w:val="num" w:pos="3484"/>
        </w:tabs>
        <w:ind w:left="3484" w:hanging="360"/>
      </w:pPr>
    </w:lvl>
    <w:lvl w:ilvl="4" w:tplc="DF6CDA76" w:tentative="1">
      <w:start w:val="1"/>
      <w:numFmt w:val="lowerLetter"/>
      <w:lvlText w:val="%5."/>
      <w:lvlJc w:val="left"/>
      <w:pPr>
        <w:tabs>
          <w:tab w:val="num" w:pos="4204"/>
        </w:tabs>
        <w:ind w:left="4204" w:hanging="360"/>
      </w:pPr>
    </w:lvl>
    <w:lvl w:ilvl="5" w:tplc="A0486B6A" w:tentative="1">
      <w:start w:val="1"/>
      <w:numFmt w:val="lowerRoman"/>
      <w:lvlText w:val="%6."/>
      <w:lvlJc w:val="right"/>
      <w:pPr>
        <w:tabs>
          <w:tab w:val="num" w:pos="4924"/>
        </w:tabs>
        <w:ind w:left="4924" w:hanging="180"/>
      </w:pPr>
    </w:lvl>
    <w:lvl w:ilvl="6" w:tplc="37309126" w:tentative="1">
      <w:start w:val="1"/>
      <w:numFmt w:val="decimal"/>
      <w:lvlText w:val="%7."/>
      <w:lvlJc w:val="left"/>
      <w:pPr>
        <w:tabs>
          <w:tab w:val="num" w:pos="5644"/>
        </w:tabs>
        <w:ind w:left="5644" w:hanging="360"/>
      </w:pPr>
    </w:lvl>
    <w:lvl w:ilvl="7" w:tplc="0B007B8A" w:tentative="1">
      <w:start w:val="1"/>
      <w:numFmt w:val="lowerLetter"/>
      <w:lvlText w:val="%8."/>
      <w:lvlJc w:val="left"/>
      <w:pPr>
        <w:tabs>
          <w:tab w:val="num" w:pos="6364"/>
        </w:tabs>
        <w:ind w:left="6364" w:hanging="360"/>
      </w:pPr>
    </w:lvl>
    <w:lvl w:ilvl="8" w:tplc="CD62E37C" w:tentative="1">
      <w:start w:val="1"/>
      <w:numFmt w:val="lowerRoman"/>
      <w:lvlText w:val="%9."/>
      <w:lvlJc w:val="right"/>
      <w:pPr>
        <w:tabs>
          <w:tab w:val="num" w:pos="7084"/>
        </w:tabs>
        <w:ind w:left="7084" w:hanging="180"/>
      </w:pPr>
    </w:lvl>
  </w:abstractNum>
  <w:abstractNum w:abstractNumId="24">
    <w:nsid w:val="697621D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207377C"/>
    <w:multiLevelType w:val="multilevel"/>
    <w:tmpl w:val="7B6E9A4E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54224D6"/>
    <w:multiLevelType w:val="hybridMultilevel"/>
    <w:tmpl w:val="DC008D80"/>
    <w:lvl w:ilvl="0" w:tplc="C8120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44E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5C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AAD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78F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6AA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E41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A24E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9EE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F62584"/>
    <w:multiLevelType w:val="hybridMultilevel"/>
    <w:tmpl w:val="A1301924"/>
    <w:lvl w:ilvl="0" w:tplc="27CC01D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</w:rPr>
    </w:lvl>
    <w:lvl w:ilvl="1" w:tplc="62D856E2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6EF64C98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CB4CCF92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B3646F50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DFAC455E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7EFCE714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9D4275EE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870407D0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>
    <w:nsid w:val="77B64245"/>
    <w:multiLevelType w:val="hybridMultilevel"/>
    <w:tmpl w:val="3A74DDAE"/>
    <w:lvl w:ilvl="0" w:tplc="3C329844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cs="Franklin Gothic Medium" w:hint="default"/>
        <w:color w:val="auto"/>
        <w:sz w:val="14"/>
        <w:szCs w:val="14"/>
      </w:rPr>
    </w:lvl>
    <w:lvl w:ilvl="1" w:tplc="0D92D8D8" w:tentative="1">
      <w:start w:val="1"/>
      <w:numFmt w:val="bullet"/>
      <w:lvlText w:val="o"/>
      <w:lvlJc w:val="left"/>
      <w:pPr>
        <w:tabs>
          <w:tab w:val="num" w:pos="752"/>
        </w:tabs>
        <w:ind w:left="752" w:hanging="360"/>
      </w:pPr>
      <w:rPr>
        <w:rFonts w:ascii="Courier New" w:hAnsi="Courier New" w:cs="Courier New" w:hint="default"/>
      </w:rPr>
    </w:lvl>
    <w:lvl w:ilvl="2" w:tplc="634A8946" w:tentative="1">
      <w:start w:val="1"/>
      <w:numFmt w:val="bullet"/>
      <w:lvlText w:val=""/>
      <w:lvlJc w:val="left"/>
      <w:pPr>
        <w:tabs>
          <w:tab w:val="num" w:pos="1472"/>
        </w:tabs>
        <w:ind w:left="1472" w:hanging="360"/>
      </w:pPr>
      <w:rPr>
        <w:rFonts w:ascii="Wingdings" w:hAnsi="Wingdings" w:hint="default"/>
      </w:rPr>
    </w:lvl>
    <w:lvl w:ilvl="3" w:tplc="CF58FD5E" w:tentative="1">
      <w:start w:val="1"/>
      <w:numFmt w:val="bullet"/>
      <w:lvlText w:val=""/>
      <w:lvlJc w:val="left"/>
      <w:pPr>
        <w:tabs>
          <w:tab w:val="num" w:pos="2192"/>
        </w:tabs>
        <w:ind w:left="2192" w:hanging="360"/>
      </w:pPr>
      <w:rPr>
        <w:rFonts w:ascii="Symbol" w:hAnsi="Symbol" w:hint="default"/>
      </w:rPr>
    </w:lvl>
    <w:lvl w:ilvl="4" w:tplc="92F68AEE" w:tentative="1">
      <w:start w:val="1"/>
      <w:numFmt w:val="bullet"/>
      <w:lvlText w:val="o"/>
      <w:lvlJc w:val="left"/>
      <w:pPr>
        <w:tabs>
          <w:tab w:val="num" w:pos="2912"/>
        </w:tabs>
        <w:ind w:left="2912" w:hanging="360"/>
      </w:pPr>
      <w:rPr>
        <w:rFonts w:ascii="Courier New" w:hAnsi="Courier New" w:cs="Courier New" w:hint="default"/>
      </w:rPr>
    </w:lvl>
    <w:lvl w:ilvl="5" w:tplc="39280D42" w:tentative="1">
      <w:start w:val="1"/>
      <w:numFmt w:val="bullet"/>
      <w:lvlText w:val=""/>
      <w:lvlJc w:val="left"/>
      <w:pPr>
        <w:tabs>
          <w:tab w:val="num" w:pos="3632"/>
        </w:tabs>
        <w:ind w:left="3632" w:hanging="360"/>
      </w:pPr>
      <w:rPr>
        <w:rFonts w:ascii="Wingdings" w:hAnsi="Wingdings" w:hint="default"/>
      </w:rPr>
    </w:lvl>
    <w:lvl w:ilvl="6" w:tplc="E0F8342A" w:tentative="1">
      <w:start w:val="1"/>
      <w:numFmt w:val="bullet"/>
      <w:lvlText w:val=""/>
      <w:lvlJc w:val="left"/>
      <w:pPr>
        <w:tabs>
          <w:tab w:val="num" w:pos="4352"/>
        </w:tabs>
        <w:ind w:left="4352" w:hanging="360"/>
      </w:pPr>
      <w:rPr>
        <w:rFonts w:ascii="Symbol" w:hAnsi="Symbol" w:hint="default"/>
      </w:rPr>
    </w:lvl>
    <w:lvl w:ilvl="7" w:tplc="904427D6" w:tentative="1">
      <w:start w:val="1"/>
      <w:numFmt w:val="bullet"/>
      <w:lvlText w:val="o"/>
      <w:lvlJc w:val="left"/>
      <w:pPr>
        <w:tabs>
          <w:tab w:val="num" w:pos="5072"/>
        </w:tabs>
        <w:ind w:left="5072" w:hanging="360"/>
      </w:pPr>
      <w:rPr>
        <w:rFonts w:ascii="Courier New" w:hAnsi="Courier New" w:cs="Courier New" w:hint="default"/>
      </w:rPr>
    </w:lvl>
    <w:lvl w:ilvl="8" w:tplc="B82E3DD4" w:tentative="1">
      <w:start w:val="1"/>
      <w:numFmt w:val="bullet"/>
      <w:lvlText w:val=""/>
      <w:lvlJc w:val="left"/>
      <w:pPr>
        <w:tabs>
          <w:tab w:val="num" w:pos="5792"/>
        </w:tabs>
        <w:ind w:left="5792" w:hanging="360"/>
      </w:pPr>
      <w:rPr>
        <w:rFonts w:ascii="Wingdings" w:hAnsi="Wingdings" w:hint="default"/>
      </w:rPr>
    </w:lvl>
  </w:abstractNum>
  <w:abstractNum w:abstractNumId="29">
    <w:nsid w:val="78C27955"/>
    <w:multiLevelType w:val="multilevel"/>
    <w:tmpl w:val="F40884AE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9FD36CE"/>
    <w:multiLevelType w:val="hybridMultilevel"/>
    <w:tmpl w:val="5EF2E45A"/>
    <w:lvl w:ilvl="0" w:tplc="CACEB60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</w:rPr>
    </w:lvl>
    <w:lvl w:ilvl="1" w:tplc="89D652BC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47A85426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9C9ECEB2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178A7176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3004560C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5D6200EC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941C8AC8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869C8482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1">
    <w:nsid w:val="7C54739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E816B7D"/>
    <w:multiLevelType w:val="hybridMultilevel"/>
    <w:tmpl w:val="F67A5EAE"/>
    <w:lvl w:ilvl="0" w:tplc="FA180F2E">
      <w:start w:val="7"/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 w:hint="default"/>
      </w:rPr>
    </w:lvl>
    <w:lvl w:ilvl="1" w:tplc="A7FE46DC">
      <w:start w:val="1"/>
      <w:numFmt w:val="bullet"/>
      <w:lvlText w:val=""/>
      <w:lvlJc w:val="left"/>
      <w:pPr>
        <w:tabs>
          <w:tab w:val="num" w:pos="2072"/>
        </w:tabs>
        <w:ind w:left="2072" w:hanging="360"/>
      </w:pPr>
      <w:rPr>
        <w:rFonts w:ascii="Symbol" w:hAnsi="Symbol" w:hint="default"/>
      </w:rPr>
    </w:lvl>
    <w:lvl w:ilvl="2" w:tplc="DF7E5E54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4AD4176A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A0BCE9A0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hint="default"/>
      </w:rPr>
    </w:lvl>
    <w:lvl w:ilvl="5" w:tplc="30A6C800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5444375E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610EB4B4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hint="default"/>
      </w:rPr>
    </w:lvl>
    <w:lvl w:ilvl="8" w:tplc="0F4C4B50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9"/>
  </w:num>
  <w:num w:numId="4">
    <w:abstractNumId w:val="19"/>
  </w:num>
  <w:num w:numId="5">
    <w:abstractNumId w:val="13"/>
  </w:num>
  <w:num w:numId="6">
    <w:abstractNumId w:val="4"/>
  </w:num>
  <w:num w:numId="7">
    <w:abstractNumId w:val="12"/>
  </w:num>
  <w:num w:numId="8">
    <w:abstractNumId w:val="17"/>
  </w:num>
  <w:num w:numId="9">
    <w:abstractNumId w:val="24"/>
  </w:num>
  <w:num w:numId="10">
    <w:abstractNumId w:val="31"/>
  </w:num>
  <w:num w:numId="11">
    <w:abstractNumId w:val="6"/>
  </w:num>
  <w:num w:numId="12">
    <w:abstractNumId w:val="23"/>
  </w:num>
  <w:num w:numId="13">
    <w:abstractNumId w:val="10"/>
  </w:num>
  <w:num w:numId="14">
    <w:abstractNumId w:val="27"/>
  </w:num>
  <w:num w:numId="15">
    <w:abstractNumId w:val="30"/>
  </w:num>
  <w:num w:numId="16">
    <w:abstractNumId w:val="16"/>
  </w:num>
  <w:num w:numId="17">
    <w:abstractNumId w:val="18"/>
  </w:num>
  <w:num w:numId="18">
    <w:abstractNumId w:val="22"/>
    <w:lvlOverride w:ilvl="0">
      <w:lvl w:ilvl="0">
        <w:start w:val="1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sz w:val="20"/>
          <w:u w:val="none"/>
        </w:rPr>
      </w:lvl>
    </w:lvlOverride>
  </w:num>
  <w:num w:numId="19">
    <w:abstractNumId w:val="14"/>
  </w:num>
  <w:num w:numId="20">
    <w:abstractNumId w:val="7"/>
  </w:num>
  <w:num w:numId="21">
    <w:abstractNumId w:val="1"/>
  </w:num>
  <w:num w:numId="22">
    <w:abstractNumId w:val="2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26">
    <w:abstractNumId w:val="20"/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8"/>
  </w:num>
  <w:num w:numId="31">
    <w:abstractNumId w:val="32"/>
  </w:num>
  <w:num w:numId="32">
    <w:abstractNumId w:val="3"/>
  </w:num>
  <w:num w:numId="33">
    <w:abstractNumId w:val="11"/>
  </w:num>
  <w:num w:numId="34">
    <w:abstractNumId w:val="5"/>
  </w:num>
  <w:num w:numId="35">
    <w:abstractNumId w:val="28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intPostScriptOverText/>
  <w:printFractionalCharacterWidth/>
  <w:embedSystemFonts/>
  <w:hideSpellingErrors/>
  <w:hideGrammaticalErrors/>
  <w:activeWritingStyle w:appName="MSWord" w:lang="de-DE" w:vendorID="9" w:dllVersion="512" w:checkStyle="1"/>
  <w:activeWritingStyle w:appName="MSWord" w:lang="it-IT" w:vendorID="3" w:dllVersion="517" w:checkStyle="1"/>
  <w:activeWritingStyle w:appName="MSWord" w:lang="pt-BR" w:vendorID="1" w:dllVersion="513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PSpeechSession$" w:val="FALSE"/>
    <w:docVar w:name="IPSpeechSessionSaved$" w:val="FALSE"/>
  </w:docVars>
  <w:rsids>
    <w:rsidRoot w:val="00184574"/>
    <w:rsid w:val="00005CD2"/>
    <w:rsid w:val="000801D4"/>
    <w:rsid w:val="000A5423"/>
    <w:rsid w:val="000D3AF9"/>
    <w:rsid w:val="00103636"/>
    <w:rsid w:val="001656CE"/>
    <w:rsid w:val="00184574"/>
    <w:rsid w:val="00264E87"/>
    <w:rsid w:val="002929AE"/>
    <w:rsid w:val="002C5014"/>
    <w:rsid w:val="00330325"/>
    <w:rsid w:val="0035132D"/>
    <w:rsid w:val="003B1535"/>
    <w:rsid w:val="00515249"/>
    <w:rsid w:val="0060359A"/>
    <w:rsid w:val="00606123"/>
    <w:rsid w:val="00707670"/>
    <w:rsid w:val="007318EF"/>
    <w:rsid w:val="0076013B"/>
    <w:rsid w:val="00783180"/>
    <w:rsid w:val="00923C59"/>
    <w:rsid w:val="00941277"/>
    <w:rsid w:val="00A54237"/>
    <w:rsid w:val="00A67BCB"/>
    <w:rsid w:val="00AD4DA9"/>
    <w:rsid w:val="00B65FE1"/>
    <w:rsid w:val="00C34086"/>
    <w:rsid w:val="00CA4F34"/>
    <w:rsid w:val="00CD0E42"/>
    <w:rsid w:val="00CD2317"/>
    <w:rsid w:val="00D068A5"/>
    <w:rsid w:val="00D84D53"/>
    <w:rsid w:val="00E0743A"/>
    <w:rsid w:val="00E40D86"/>
    <w:rsid w:val="00E435F1"/>
    <w:rsid w:val="00EC3AB1"/>
    <w:rsid w:val="00F34B98"/>
    <w:rsid w:val="00F52352"/>
    <w:rsid w:val="00F729CF"/>
    <w:rsid w:val="00F7366C"/>
    <w:rsid w:val="00F84973"/>
    <w:rsid w:val="00FD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177A"/>
    <w:rPr>
      <w:rFonts w:ascii="Arial" w:hAnsi="Arial"/>
    </w:rPr>
  </w:style>
  <w:style w:type="paragraph" w:styleId="berschrift1">
    <w:name w:val="heading 1"/>
    <w:basedOn w:val="berschrift10"/>
    <w:next w:val="Standard"/>
    <w:qFormat/>
    <w:rsid w:val="00BB2126"/>
    <w:pPr>
      <w:outlineLvl w:val="0"/>
    </w:pPr>
  </w:style>
  <w:style w:type="paragraph" w:styleId="berschrift2">
    <w:name w:val="heading 2"/>
    <w:basedOn w:val="Standard"/>
    <w:next w:val="Standard"/>
    <w:qFormat/>
    <w:rsid w:val="00BB2126"/>
    <w:pPr>
      <w:tabs>
        <w:tab w:val="left" w:pos="964"/>
        <w:tab w:val="left" w:leader="dot" w:pos="7728"/>
        <w:tab w:val="left" w:pos="8160"/>
        <w:tab w:val="right" w:pos="9288"/>
      </w:tabs>
      <w:spacing w:line="288" w:lineRule="auto"/>
      <w:outlineLvl w:val="1"/>
    </w:pPr>
    <w:rPr>
      <w:rFonts w:cs="Arial"/>
      <w:b/>
    </w:rPr>
  </w:style>
  <w:style w:type="paragraph" w:styleId="berschrift3">
    <w:name w:val="heading 3"/>
    <w:basedOn w:val="Standard"/>
    <w:next w:val="Standard"/>
    <w:qFormat/>
    <w:rsid w:val="00CA5EBD"/>
    <w:pPr>
      <w:keepNext/>
      <w:jc w:val="center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qFormat/>
    <w:rsid w:val="00CA5EBD"/>
    <w:pPr>
      <w:keepNext/>
      <w:tabs>
        <w:tab w:val="left" w:pos="705"/>
      </w:tabs>
      <w:spacing w:line="480" w:lineRule="atLeast"/>
      <w:ind w:left="705" w:hanging="705"/>
      <w:outlineLvl w:val="3"/>
    </w:pPr>
    <w:rPr>
      <w:b/>
      <w:sz w:val="24"/>
      <w:lang w:val="en-US"/>
    </w:rPr>
  </w:style>
  <w:style w:type="paragraph" w:styleId="berschrift5">
    <w:name w:val="heading 5"/>
    <w:basedOn w:val="Standard"/>
    <w:next w:val="Standard"/>
    <w:qFormat/>
    <w:rsid w:val="00CA5EBD"/>
    <w:pPr>
      <w:keepNext/>
      <w:jc w:val="center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qFormat/>
    <w:rsid w:val="00CA5EBD"/>
    <w:pPr>
      <w:keepNext/>
      <w:ind w:left="2832"/>
      <w:jc w:val="center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rsid w:val="00CA5EBD"/>
    <w:pPr>
      <w:keepNext/>
      <w:tabs>
        <w:tab w:val="left" w:pos="864"/>
        <w:tab w:val="left" w:pos="5529"/>
        <w:tab w:val="left" w:pos="6912"/>
      </w:tabs>
      <w:spacing w:line="360" w:lineRule="auto"/>
      <w:outlineLvl w:val="6"/>
    </w:pPr>
    <w:rPr>
      <w:b/>
      <w:sz w:val="18"/>
    </w:rPr>
  </w:style>
  <w:style w:type="paragraph" w:styleId="berschrift8">
    <w:name w:val="heading 8"/>
    <w:basedOn w:val="Standard"/>
    <w:next w:val="Standard"/>
    <w:qFormat/>
    <w:rsid w:val="00CA5EBD"/>
    <w:pPr>
      <w:keepNext/>
      <w:tabs>
        <w:tab w:val="left" w:pos="709"/>
      </w:tabs>
      <w:spacing w:line="360" w:lineRule="auto"/>
      <w:jc w:val="both"/>
      <w:outlineLvl w:val="7"/>
    </w:pPr>
    <w:rPr>
      <w:sz w:val="24"/>
    </w:rPr>
  </w:style>
  <w:style w:type="paragraph" w:styleId="berschrift9">
    <w:name w:val="heading 9"/>
    <w:basedOn w:val="Standard"/>
    <w:next w:val="Standard"/>
    <w:qFormat/>
    <w:rsid w:val="00CA5EBD"/>
    <w:pPr>
      <w:keepNext/>
      <w:autoSpaceDE w:val="0"/>
      <w:autoSpaceDN w:val="0"/>
      <w:adjustRightInd w:val="0"/>
      <w:outlineLvl w:val="8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CA5EBD"/>
    <w:pPr>
      <w:shd w:val="clear" w:color="auto" w:fill="000080"/>
    </w:pPr>
    <w:rPr>
      <w:rFonts w:ascii="Tahoma" w:hAnsi="Tahoma"/>
    </w:rPr>
  </w:style>
  <w:style w:type="paragraph" w:styleId="Fuzeile">
    <w:name w:val="footer"/>
    <w:basedOn w:val="Standard"/>
    <w:link w:val="FuzeileZchn"/>
    <w:rsid w:val="00CA5EBD"/>
    <w:pPr>
      <w:tabs>
        <w:tab w:val="center" w:pos="4536"/>
        <w:tab w:val="right" w:pos="9072"/>
      </w:tabs>
    </w:pPr>
    <w:rPr>
      <w:sz w:val="24"/>
    </w:rPr>
  </w:style>
  <w:style w:type="paragraph" w:styleId="Kopfzeile">
    <w:name w:val="header"/>
    <w:basedOn w:val="Standard"/>
    <w:link w:val="KopfzeileZchn"/>
    <w:rsid w:val="00CA5EBD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5">
    <w:name w:val="Document Map5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4">
    <w:name w:val="Document Map4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3">
    <w:name w:val="Document Map3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2">
    <w:name w:val="Document Map2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scfstandard">
    <w:name w:val="scf_standard"/>
    <w:rsid w:val="00CA5EBD"/>
    <w:rPr>
      <w:rFonts w:ascii="Arial" w:hAnsi="Arial"/>
      <w:sz w:val="22"/>
    </w:rPr>
  </w:style>
  <w:style w:type="paragraph" w:customStyle="1" w:styleId="DocumentMap1">
    <w:name w:val="Document Map1"/>
    <w:basedOn w:val="Standard"/>
    <w:rsid w:val="00CA5EBD"/>
    <w:pPr>
      <w:shd w:val="clear" w:color="auto" w:fill="000080"/>
    </w:pPr>
    <w:rPr>
      <w:rFonts w:ascii="Tahoma" w:hAnsi="Tahoma"/>
    </w:rPr>
  </w:style>
  <w:style w:type="paragraph" w:styleId="Textkrper-Zeileneinzug">
    <w:name w:val="Body Text Indent"/>
    <w:basedOn w:val="Standard"/>
    <w:rsid w:val="00CA5EBD"/>
    <w:pPr>
      <w:spacing w:line="480" w:lineRule="atLeast"/>
      <w:ind w:left="705"/>
    </w:pPr>
  </w:style>
  <w:style w:type="paragraph" w:styleId="Textkrper-Einzug2">
    <w:name w:val="Body Text Indent 2"/>
    <w:basedOn w:val="Standard"/>
    <w:rsid w:val="00CA5EBD"/>
    <w:pPr>
      <w:tabs>
        <w:tab w:val="left" w:pos="567"/>
        <w:tab w:val="left" w:pos="1008"/>
        <w:tab w:val="left" w:pos="4752"/>
      </w:tabs>
      <w:spacing w:line="360" w:lineRule="exact"/>
      <w:ind w:left="567" w:hanging="567"/>
      <w:jc w:val="both"/>
    </w:pPr>
    <w:rPr>
      <w:sz w:val="24"/>
    </w:rPr>
  </w:style>
  <w:style w:type="paragraph" w:styleId="Textkrper-Einzug3">
    <w:name w:val="Body Text Indent 3"/>
    <w:basedOn w:val="Standard"/>
    <w:rsid w:val="00CA5EBD"/>
    <w:pPr>
      <w:tabs>
        <w:tab w:val="left" w:pos="567"/>
        <w:tab w:val="left" w:pos="709"/>
        <w:tab w:val="left" w:pos="3402"/>
        <w:tab w:val="left" w:pos="4752"/>
      </w:tabs>
      <w:spacing w:line="360" w:lineRule="exact"/>
      <w:ind w:left="709" w:hanging="709"/>
      <w:jc w:val="both"/>
    </w:pPr>
    <w:rPr>
      <w:sz w:val="24"/>
    </w:rPr>
  </w:style>
  <w:style w:type="paragraph" w:styleId="Blocktext">
    <w:name w:val="Block Text"/>
    <w:basedOn w:val="Standard"/>
    <w:rsid w:val="00CA5EBD"/>
    <w:pPr>
      <w:tabs>
        <w:tab w:val="left" w:pos="864"/>
        <w:tab w:val="left" w:pos="5529"/>
        <w:tab w:val="left" w:pos="6912"/>
      </w:tabs>
      <w:spacing w:line="360" w:lineRule="auto"/>
      <w:ind w:left="5529" w:right="-142" w:hanging="5529"/>
    </w:pPr>
    <w:rPr>
      <w:sz w:val="16"/>
    </w:rPr>
  </w:style>
  <w:style w:type="paragraph" w:styleId="Textkrper">
    <w:name w:val="Body Text"/>
    <w:basedOn w:val="Standard"/>
    <w:rsid w:val="00CA5EBD"/>
    <w:rPr>
      <w:b/>
      <w:sz w:val="28"/>
    </w:rPr>
  </w:style>
  <w:style w:type="paragraph" w:styleId="Textkrper2">
    <w:name w:val="Body Text 2"/>
    <w:basedOn w:val="Standard"/>
    <w:link w:val="Textkrper2Zchn"/>
    <w:rsid w:val="00CA5EBD"/>
    <w:pPr>
      <w:jc w:val="center"/>
    </w:pPr>
    <w:rPr>
      <w:b/>
      <w:sz w:val="52"/>
    </w:rPr>
  </w:style>
  <w:style w:type="paragraph" w:customStyle="1" w:styleId="Textkrper21">
    <w:name w:val="Textkörper 21"/>
    <w:basedOn w:val="Standard"/>
    <w:rsid w:val="00CA5EB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line="288" w:lineRule="auto"/>
      <w:ind w:left="992"/>
      <w:textAlignment w:val="baseline"/>
    </w:pPr>
  </w:style>
  <w:style w:type="paragraph" w:styleId="Standardeinzug">
    <w:name w:val="Normal Indent"/>
    <w:basedOn w:val="Standard"/>
    <w:rsid w:val="00CA5EBD"/>
    <w:pPr>
      <w:overflowPunct w:val="0"/>
      <w:autoSpaceDE w:val="0"/>
      <w:autoSpaceDN w:val="0"/>
      <w:adjustRightInd w:val="0"/>
      <w:ind w:left="708"/>
      <w:textAlignment w:val="baseline"/>
    </w:pPr>
  </w:style>
  <w:style w:type="paragraph" w:styleId="Textkrper3">
    <w:name w:val="Body Text 3"/>
    <w:basedOn w:val="Standard"/>
    <w:rsid w:val="00CA5EBD"/>
    <w:pPr>
      <w:autoSpaceDE w:val="0"/>
      <w:autoSpaceDN w:val="0"/>
      <w:adjustRightInd w:val="0"/>
    </w:pPr>
    <w:rPr>
      <w:rFonts w:cs="Arial"/>
      <w:b/>
      <w:bCs/>
      <w:i/>
      <w:iCs/>
      <w:color w:val="000000"/>
    </w:rPr>
  </w:style>
  <w:style w:type="paragraph" w:styleId="Beschriftung">
    <w:name w:val="caption"/>
    <w:basedOn w:val="Standard"/>
    <w:next w:val="Standard"/>
    <w:qFormat/>
    <w:rsid w:val="00CA5EBD"/>
    <w:pPr>
      <w:autoSpaceDE w:val="0"/>
      <w:autoSpaceDN w:val="0"/>
      <w:adjustRightInd w:val="0"/>
      <w:ind w:left="993"/>
    </w:pPr>
    <w:rPr>
      <w:rFonts w:cs="Arial"/>
      <w:b/>
      <w:bCs/>
      <w:szCs w:val="24"/>
    </w:rPr>
  </w:style>
  <w:style w:type="character" w:styleId="Seitenzahl">
    <w:name w:val="page number"/>
    <w:basedOn w:val="Absatz-Standardschriftart"/>
    <w:rsid w:val="007D4D80"/>
  </w:style>
  <w:style w:type="paragraph" w:styleId="StandardWeb">
    <w:name w:val="Normal (Web)"/>
    <w:basedOn w:val="Standard"/>
    <w:uiPriority w:val="99"/>
    <w:rsid w:val="00F86D67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styleId="Hyperlink">
    <w:name w:val="Hyperlink"/>
    <w:uiPriority w:val="99"/>
    <w:rsid w:val="00B87D1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542A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42A4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locked/>
    <w:rsid w:val="00205F86"/>
    <w:rPr>
      <w:rFonts w:ascii="Arial" w:hAnsi="Arial"/>
      <w:lang w:val="de-DE" w:eastAsia="de-DE" w:bidi="ar-SA"/>
    </w:rPr>
  </w:style>
  <w:style w:type="character" w:customStyle="1" w:styleId="Textkrper2Zchn">
    <w:name w:val="Textkörper 2 Zchn"/>
    <w:link w:val="Textkrper2"/>
    <w:rsid w:val="00C83FF7"/>
    <w:rPr>
      <w:rFonts w:ascii="Arial" w:hAnsi="Arial"/>
      <w:b/>
      <w:sz w:val="52"/>
    </w:rPr>
  </w:style>
  <w:style w:type="character" w:customStyle="1" w:styleId="FuzeileZchn">
    <w:name w:val="Fußzeile Zchn"/>
    <w:link w:val="Fuzeile"/>
    <w:rsid w:val="00722613"/>
    <w:rPr>
      <w:rFonts w:ascii="Arial" w:hAnsi="Arial"/>
      <w:sz w:val="24"/>
    </w:rPr>
  </w:style>
  <w:style w:type="paragraph" w:customStyle="1" w:styleId="berschrift10">
    <w:name w:val="Überschrift1"/>
    <w:basedOn w:val="Standard"/>
    <w:link w:val="berschrift1Zchn"/>
    <w:qFormat/>
    <w:rsid w:val="00BB2126"/>
    <w:pPr>
      <w:tabs>
        <w:tab w:val="left" w:pos="964"/>
        <w:tab w:val="left" w:leader="dot" w:pos="7728"/>
        <w:tab w:val="left" w:pos="8160"/>
        <w:tab w:val="right" w:pos="9288"/>
      </w:tabs>
      <w:spacing w:line="288" w:lineRule="auto"/>
    </w:pPr>
    <w:rPr>
      <w:rFonts w:cs="Arial"/>
      <w:b/>
      <w:cap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00E72"/>
    <w:pPr>
      <w:keepNext/>
      <w:keepLines/>
      <w:tabs>
        <w:tab w:val="clear" w:pos="964"/>
        <w:tab w:val="clear" w:pos="7728"/>
        <w:tab w:val="clear" w:pos="8160"/>
        <w:tab w:val="clear" w:pos="9288"/>
      </w:tabs>
      <w:spacing w:before="240" w:line="259" w:lineRule="auto"/>
      <w:outlineLvl w:val="9"/>
    </w:pPr>
    <w:rPr>
      <w:rFonts w:ascii="Calibri Light" w:hAnsi="Calibri Light" w:cs="Times New Roman"/>
      <w:b w:val="0"/>
      <w:caps w:val="0"/>
      <w:color w:val="2E74B5"/>
      <w:sz w:val="32"/>
      <w:szCs w:val="32"/>
    </w:rPr>
  </w:style>
  <w:style w:type="character" w:customStyle="1" w:styleId="berschrift1Zchn">
    <w:name w:val="Überschrift1 Zchn"/>
    <w:link w:val="berschrift10"/>
    <w:rsid w:val="00BB2126"/>
    <w:rPr>
      <w:rFonts w:ascii="Arial" w:hAnsi="Arial" w:cs="Arial"/>
      <w:b/>
      <w:caps/>
    </w:rPr>
  </w:style>
  <w:style w:type="paragraph" w:styleId="Verzeichnis1">
    <w:name w:val="toc 1"/>
    <w:basedOn w:val="Standard"/>
    <w:next w:val="Standard"/>
    <w:autoRedefine/>
    <w:uiPriority w:val="39"/>
    <w:rsid w:val="00CE05EA"/>
    <w:pPr>
      <w:tabs>
        <w:tab w:val="left" w:pos="426"/>
        <w:tab w:val="right" w:leader="dot" w:pos="9911"/>
      </w:tabs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rsid w:val="00CE05EA"/>
    <w:pPr>
      <w:tabs>
        <w:tab w:val="left" w:pos="851"/>
        <w:tab w:val="right" w:leader="dot" w:pos="9911"/>
      </w:tabs>
      <w:ind w:left="426"/>
    </w:pPr>
  </w:style>
  <w:style w:type="character" w:styleId="BesuchterHyperlink">
    <w:name w:val="FollowedHyperlink"/>
    <w:rsid w:val="00D01FB2"/>
    <w:rPr>
      <w:color w:val="800080"/>
      <w:u w:val="single"/>
    </w:rPr>
  </w:style>
  <w:style w:type="character" w:styleId="Fett">
    <w:name w:val="Strong"/>
    <w:uiPriority w:val="22"/>
    <w:qFormat/>
    <w:rsid w:val="00DA38F3"/>
    <w:rPr>
      <w:b/>
      <w:bCs/>
    </w:rPr>
  </w:style>
  <w:style w:type="character" w:customStyle="1" w:styleId="Cuerpodeltexto4">
    <w:name w:val="Cuerpo del texto (4)_"/>
    <w:link w:val="Cuerpodeltexto41"/>
    <w:rsid w:val="006E5AFE"/>
    <w:rPr>
      <w:sz w:val="15"/>
      <w:szCs w:val="15"/>
    </w:rPr>
  </w:style>
  <w:style w:type="character" w:customStyle="1" w:styleId="Cuerpodeltexto3">
    <w:name w:val="Cuerpo del texto (3)_"/>
    <w:link w:val="Cuerpodeltexto30"/>
    <w:rsid w:val="006E5AFE"/>
    <w:rPr>
      <w:rFonts w:ascii="Arial" w:hAnsi="Arial"/>
      <w:sz w:val="9"/>
      <w:szCs w:val="9"/>
    </w:rPr>
  </w:style>
  <w:style w:type="character" w:customStyle="1" w:styleId="Cuerpodeltexto3MicrosoftSansSerif">
    <w:name w:val="Cuerpo del texto (3) + Microsoft Sans Serif"/>
    <w:aliases w:val="6 pto"/>
    <w:rsid w:val="006E5AFE"/>
    <w:rPr>
      <w:rFonts w:ascii="Microsoft Sans Serif" w:hAnsi="Microsoft Sans Serif" w:cs="Microsoft Sans Serif"/>
      <w:sz w:val="12"/>
      <w:szCs w:val="12"/>
    </w:rPr>
  </w:style>
  <w:style w:type="character" w:customStyle="1" w:styleId="Cuerpodeltexto40">
    <w:name w:val="Cuerpo del texto (4)"/>
    <w:basedOn w:val="Cuerpodeltexto4"/>
    <w:rsid w:val="006E5AFE"/>
    <w:rPr>
      <w:sz w:val="15"/>
      <w:szCs w:val="15"/>
    </w:rPr>
  </w:style>
  <w:style w:type="character" w:customStyle="1" w:styleId="Cuerpodeltexto43">
    <w:name w:val="Cuerpo del texto (4)3"/>
    <w:basedOn w:val="Cuerpodeltexto4"/>
    <w:rsid w:val="006E5AFE"/>
    <w:rPr>
      <w:sz w:val="15"/>
      <w:szCs w:val="15"/>
    </w:rPr>
  </w:style>
  <w:style w:type="paragraph" w:customStyle="1" w:styleId="Cuerpodeltexto41">
    <w:name w:val="Cuerpo del texto (4)1"/>
    <w:basedOn w:val="Standard"/>
    <w:link w:val="Cuerpodeltexto4"/>
    <w:rsid w:val="006E5AFE"/>
    <w:pPr>
      <w:shd w:val="clear" w:color="auto" w:fill="FFFFFF"/>
      <w:spacing w:line="240" w:lineRule="atLeast"/>
    </w:pPr>
    <w:rPr>
      <w:rFonts w:ascii="CG Times" w:hAnsi="CG Times"/>
      <w:sz w:val="15"/>
      <w:szCs w:val="15"/>
    </w:rPr>
  </w:style>
  <w:style w:type="paragraph" w:customStyle="1" w:styleId="Cuerpodeltexto30">
    <w:name w:val="Cuerpo del texto (3)"/>
    <w:basedOn w:val="Standard"/>
    <w:link w:val="Cuerpodeltexto3"/>
    <w:rsid w:val="006E5AFE"/>
    <w:pPr>
      <w:shd w:val="clear" w:color="auto" w:fill="FFFFFF"/>
      <w:spacing w:line="240" w:lineRule="atLeast"/>
    </w:pPr>
    <w:rPr>
      <w:sz w:val="9"/>
      <w:szCs w:val="9"/>
    </w:rPr>
  </w:style>
  <w:style w:type="paragraph" w:styleId="Listenabsatz">
    <w:name w:val="List Paragraph"/>
    <w:basedOn w:val="Standard"/>
    <w:uiPriority w:val="34"/>
    <w:qFormat/>
    <w:rsid w:val="00B03D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177A"/>
    <w:rPr>
      <w:rFonts w:ascii="Arial" w:hAnsi="Arial"/>
    </w:rPr>
  </w:style>
  <w:style w:type="paragraph" w:styleId="berschrift1">
    <w:name w:val="heading 1"/>
    <w:basedOn w:val="berschrift10"/>
    <w:next w:val="Standard"/>
    <w:qFormat/>
    <w:rsid w:val="00BB2126"/>
    <w:pPr>
      <w:outlineLvl w:val="0"/>
    </w:pPr>
  </w:style>
  <w:style w:type="paragraph" w:styleId="berschrift2">
    <w:name w:val="heading 2"/>
    <w:basedOn w:val="Standard"/>
    <w:next w:val="Standard"/>
    <w:qFormat/>
    <w:rsid w:val="00BB2126"/>
    <w:pPr>
      <w:tabs>
        <w:tab w:val="left" w:pos="964"/>
        <w:tab w:val="left" w:leader="dot" w:pos="7728"/>
        <w:tab w:val="left" w:pos="8160"/>
        <w:tab w:val="right" w:pos="9288"/>
      </w:tabs>
      <w:spacing w:line="288" w:lineRule="auto"/>
      <w:outlineLvl w:val="1"/>
    </w:pPr>
    <w:rPr>
      <w:rFonts w:cs="Arial"/>
      <w:b/>
    </w:rPr>
  </w:style>
  <w:style w:type="paragraph" w:styleId="berschrift3">
    <w:name w:val="heading 3"/>
    <w:basedOn w:val="Standard"/>
    <w:next w:val="Standard"/>
    <w:qFormat/>
    <w:rsid w:val="00CA5EBD"/>
    <w:pPr>
      <w:keepNext/>
      <w:jc w:val="center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qFormat/>
    <w:rsid w:val="00CA5EBD"/>
    <w:pPr>
      <w:keepNext/>
      <w:tabs>
        <w:tab w:val="left" w:pos="705"/>
      </w:tabs>
      <w:spacing w:line="480" w:lineRule="atLeast"/>
      <w:ind w:left="705" w:hanging="705"/>
      <w:outlineLvl w:val="3"/>
    </w:pPr>
    <w:rPr>
      <w:b/>
      <w:sz w:val="24"/>
      <w:lang w:val="en-US"/>
    </w:rPr>
  </w:style>
  <w:style w:type="paragraph" w:styleId="berschrift5">
    <w:name w:val="heading 5"/>
    <w:basedOn w:val="Standard"/>
    <w:next w:val="Standard"/>
    <w:qFormat/>
    <w:rsid w:val="00CA5EBD"/>
    <w:pPr>
      <w:keepNext/>
      <w:jc w:val="center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qFormat/>
    <w:rsid w:val="00CA5EBD"/>
    <w:pPr>
      <w:keepNext/>
      <w:ind w:left="2832"/>
      <w:jc w:val="center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rsid w:val="00CA5EBD"/>
    <w:pPr>
      <w:keepNext/>
      <w:tabs>
        <w:tab w:val="left" w:pos="864"/>
        <w:tab w:val="left" w:pos="5529"/>
        <w:tab w:val="left" w:pos="6912"/>
      </w:tabs>
      <w:spacing w:line="360" w:lineRule="auto"/>
      <w:outlineLvl w:val="6"/>
    </w:pPr>
    <w:rPr>
      <w:b/>
      <w:sz w:val="18"/>
    </w:rPr>
  </w:style>
  <w:style w:type="paragraph" w:styleId="berschrift8">
    <w:name w:val="heading 8"/>
    <w:basedOn w:val="Standard"/>
    <w:next w:val="Standard"/>
    <w:qFormat/>
    <w:rsid w:val="00CA5EBD"/>
    <w:pPr>
      <w:keepNext/>
      <w:tabs>
        <w:tab w:val="left" w:pos="709"/>
      </w:tabs>
      <w:spacing w:line="360" w:lineRule="auto"/>
      <w:jc w:val="both"/>
      <w:outlineLvl w:val="7"/>
    </w:pPr>
    <w:rPr>
      <w:sz w:val="24"/>
    </w:rPr>
  </w:style>
  <w:style w:type="paragraph" w:styleId="berschrift9">
    <w:name w:val="heading 9"/>
    <w:basedOn w:val="Standard"/>
    <w:next w:val="Standard"/>
    <w:qFormat/>
    <w:rsid w:val="00CA5EBD"/>
    <w:pPr>
      <w:keepNext/>
      <w:autoSpaceDE w:val="0"/>
      <w:autoSpaceDN w:val="0"/>
      <w:adjustRightInd w:val="0"/>
      <w:outlineLvl w:val="8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CA5EBD"/>
    <w:pPr>
      <w:shd w:val="clear" w:color="auto" w:fill="000080"/>
    </w:pPr>
    <w:rPr>
      <w:rFonts w:ascii="Tahoma" w:hAnsi="Tahoma"/>
    </w:rPr>
  </w:style>
  <w:style w:type="paragraph" w:styleId="Fuzeile">
    <w:name w:val="footer"/>
    <w:basedOn w:val="Standard"/>
    <w:link w:val="FuzeileZchn"/>
    <w:rsid w:val="00CA5EBD"/>
    <w:pPr>
      <w:tabs>
        <w:tab w:val="center" w:pos="4536"/>
        <w:tab w:val="right" w:pos="9072"/>
      </w:tabs>
    </w:pPr>
    <w:rPr>
      <w:sz w:val="24"/>
    </w:rPr>
  </w:style>
  <w:style w:type="paragraph" w:styleId="Kopfzeile">
    <w:name w:val="header"/>
    <w:basedOn w:val="Standard"/>
    <w:link w:val="KopfzeileZchn"/>
    <w:rsid w:val="00CA5EBD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5">
    <w:name w:val="Document Map5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4">
    <w:name w:val="Document Map4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3">
    <w:name w:val="Document Map3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DocumentMap2">
    <w:name w:val="Document Map2"/>
    <w:basedOn w:val="Standard"/>
    <w:rsid w:val="00CA5EBD"/>
    <w:pPr>
      <w:shd w:val="clear" w:color="auto" w:fill="000080"/>
    </w:pPr>
    <w:rPr>
      <w:rFonts w:ascii="Tahoma" w:hAnsi="Tahoma"/>
    </w:rPr>
  </w:style>
  <w:style w:type="paragraph" w:customStyle="1" w:styleId="scfstandard">
    <w:name w:val="scf_standard"/>
    <w:rsid w:val="00CA5EBD"/>
    <w:rPr>
      <w:rFonts w:ascii="Arial" w:hAnsi="Arial"/>
      <w:sz w:val="22"/>
    </w:rPr>
  </w:style>
  <w:style w:type="paragraph" w:customStyle="1" w:styleId="DocumentMap1">
    <w:name w:val="Document Map1"/>
    <w:basedOn w:val="Standard"/>
    <w:rsid w:val="00CA5EBD"/>
    <w:pPr>
      <w:shd w:val="clear" w:color="auto" w:fill="000080"/>
    </w:pPr>
    <w:rPr>
      <w:rFonts w:ascii="Tahoma" w:hAnsi="Tahoma"/>
    </w:rPr>
  </w:style>
  <w:style w:type="paragraph" w:styleId="Textkrper-Zeileneinzug">
    <w:name w:val="Body Text Indent"/>
    <w:basedOn w:val="Standard"/>
    <w:rsid w:val="00CA5EBD"/>
    <w:pPr>
      <w:spacing w:line="480" w:lineRule="atLeast"/>
      <w:ind w:left="705"/>
    </w:pPr>
  </w:style>
  <w:style w:type="paragraph" w:styleId="Textkrper-Einzug2">
    <w:name w:val="Body Text Indent 2"/>
    <w:basedOn w:val="Standard"/>
    <w:rsid w:val="00CA5EBD"/>
    <w:pPr>
      <w:tabs>
        <w:tab w:val="left" w:pos="567"/>
        <w:tab w:val="left" w:pos="1008"/>
        <w:tab w:val="left" w:pos="4752"/>
      </w:tabs>
      <w:spacing w:line="360" w:lineRule="exact"/>
      <w:ind w:left="567" w:hanging="567"/>
      <w:jc w:val="both"/>
    </w:pPr>
    <w:rPr>
      <w:sz w:val="24"/>
    </w:rPr>
  </w:style>
  <w:style w:type="paragraph" w:styleId="Textkrper-Einzug3">
    <w:name w:val="Body Text Indent 3"/>
    <w:basedOn w:val="Standard"/>
    <w:rsid w:val="00CA5EBD"/>
    <w:pPr>
      <w:tabs>
        <w:tab w:val="left" w:pos="567"/>
        <w:tab w:val="left" w:pos="709"/>
        <w:tab w:val="left" w:pos="3402"/>
        <w:tab w:val="left" w:pos="4752"/>
      </w:tabs>
      <w:spacing w:line="360" w:lineRule="exact"/>
      <w:ind w:left="709" w:hanging="709"/>
      <w:jc w:val="both"/>
    </w:pPr>
    <w:rPr>
      <w:sz w:val="24"/>
    </w:rPr>
  </w:style>
  <w:style w:type="paragraph" w:styleId="Blocktext">
    <w:name w:val="Block Text"/>
    <w:basedOn w:val="Standard"/>
    <w:rsid w:val="00CA5EBD"/>
    <w:pPr>
      <w:tabs>
        <w:tab w:val="left" w:pos="864"/>
        <w:tab w:val="left" w:pos="5529"/>
        <w:tab w:val="left" w:pos="6912"/>
      </w:tabs>
      <w:spacing w:line="360" w:lineRule="auto"/>
      <w:ind w:left="5529" w:right="-142" w:hanging="5529"/>
    </w:pPr>
    <w:rPr>
      <w:sz w:val="16"/>
    </w:rPr>
  </w:style>
  <w:style w:type="paragraph" w:styleId="Textkrper">
    <w:name w:val="Body Text"/>
    <w:basedOn w:val="Standard"/>
    <w:rsid w:val="00CA5EBD"/>
    <w:rPr>
      <w:b/>
      <w:sz w:val="28"/>
    </w:rPr>
  </w:style>
  <w:style w:type="paragraph" w:styleId="Textkrper2">
    <w:name w:val="Body Text 2"/>
    <w:basedOn w:val="Standard"/>
    <w:link w:val="Textkrper2Zchn"/>
    <w:rsid w:val="00CA5EBD"/>
    <w:pPr>
      <w:jc w:val="center"/>
    </w:pPr>
    <w:rPr>
      <w:b/>
      <w:sz w:val="52"/>
    </w:rPr>
  </w:style>
  <w:style w:type="paragraph" w:customStyle="1" w:styleId="Textkrper21">
    <w:name w:val="Textkörper 21"/>
    <w:basedOn w:val="Standard"/>
    <w:rsid w:val="00CA5EB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line="288" w:lineRule="auto"/>
      <w:ind w:left="992"/>
      <w:textAlignment w:val="baseline"/>
    </w:pPr>
  </w:style>
  <w:style w:type="paragraph" w:styleId="Standardeinzug">
    <w:name w:val="Normal Indent"/>
    <w:basedOn w:val="Standard"/>
    <w:rsid w:val="00CA5EBD"/>
    <w:pPr>
      <w:overflowPunct w:val="0"/>
      <w:autoSpaceDE w:val="0"/>
      <w:autoSpaceDN w:val="0"/>
      <w:adjustRightInd w:val="0"/>
      <w:ind w:left="708"/>
      <w:textAlignment w:val="baseline"/>
    </w:pPr>
  </w:style>
  <w:style w:type="paragraph" w:styleId="Textkrper3">
    <w:name w:val="Body Text 3"/>
    <w:basedOn w:val="Standard"/>
    <w:rsid w:val="00CA5EBD"/>
    <w:pPr>
      <w:autoSpaceDE w:val="0"/>
      <w:autoSpaceDN w:val="0"/>
      <w:adjustRightInd w:val="0"/>
    </w:pPr>
    <w:rPr>
      <w:rFonts w:cs="Arial"/>
      <w:b/>
      <w:bCs/>
      <w:i/>
      <w:iCs/>
      <w:color w:val="000000"/>
    </w:rPr>
  </w:style>
  <w:style w:type="paragraph" w:styleId="Beschriftung">
    <w:name w:val="caption"/>
    <w:basedOn w:val="Standard"/>
    <w:next w:val="Standard"/>
    <w:qFormat/>
    <w:rsid w:val="00CA5EBD"/>
    <w:pPr>
      <w:autoSpaceDE w:val="0"/>
      <w:autoSpaceDN w:val="0"/>
      <w:adjustRightInd w:val="0"/>
      <w:ind w:left="993"/>
    </w:pPr>
    <w:rPr>
      <w:rFonts w:cs="Arial"/>
      <w:b/>
      <w:bCs/>
      <w:szCs w:val="24"/>
    </w:rPr>
  </w:style>
  <w:style w:type="character" w:styleId="Seitenzahl">
    <w:name w:val="page number"/>
    <w:basedOn w:val="Absatz-Standardschriftart"/>
    <w:rsid w:val="007D4D80"/>
  </w:style>
  <w:style w:type="paragraph" w:styleId="StandardWeb">
    <w:name w:val="Normal (Web)"/>
    <w:basedOn w:val="Standard"/>
    <w:uiPriority w:val="99"/>
    <w:rsid w:val="00F86D67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styleId="Hyperlink">
    <w:name w:val="Hyperlink"/>
    <w:uiPriority w:val="99"/>
    <w:rsid w:val="00B87D1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542A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42A4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locked/>
    <w:rsid w:val="00205F86"/>
    <w:rPr>
      <w:rFonts w:ascii="Arial" w:hAnsi="Arial"/>
      <w:lang w:val="de-DE" w:eastAsia="de-DE" w:bidi="ar-SA"/>
    </w:rPr>
  </w:style>
  <w:style w:type="character" w:customStyle="1" w:styleId="Textkrper2Zchn">
    <w:name w:val="Textkörper 2 Zchn"/>
    <w:link w:val="Textkrper2"/>
    <w:rsid w:val="00C83FF7"/>
    <w:rPr>
      <w:rFonts w:ascii="Arial" w:hAnsi="Arial"/>
      <w:b/>
      <w:sz w:val="52"/>
    </w:rPr>
  </w:style>
  <w:style w:type="character" w:customStyle="1" w:styleId="FuzeileZchn">
    <w:name w:val="Fußzeile Zchn"/>
    <w:link w:val="Fuzeile"/>
    <w:rsid w:val="00722613"/>
    <w:rPr>
      <w:rFonts w:ascii="Arial" w:hAnsi="Arial"/>
      <w:sz w:val="24"/>
    </w:rPr>
  </w:style>
  <w:style w:type="paragraph" w:customStyle="1" w:styleId="berschrift10">
    <w:name w:val="Überschrift1"/>
    <w:basedOn w:val="Standard"/>
    <w:link w:val="berschrift1Zchn"/>
    <w:qFormat/>
    <w:rsid w:val="00BB2126"/>
    <w:pPr>
      <w:tabs>
        <w:tab w:val="left" w:pos="964"/>
        <w:tab w:val="left" w:leader="dot" w:pos="7728"/>
        <w:tab w:val="left" w:pos="8160"/>
        <w:tab w:val="right" w:pos="9288"/>
      </w:tabs>
      <w:spacing w:line="288" w:lineRule="auto"/>
    </w:pPr>
    <w:rPr>
      <w:rFonts w:cs="Arial"/>
      <w:b/>
      <w:cap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00E72"/>
    <w:pPr>
      <w:keepNext/>
      <w:keepLines/>
      <w:tabs>
        <w:tab w:val="clear" w:pos="964"/>
        <w:tab w:val="clear" w:pos="7728"/>
        <w:tab w:val="clear" w:pos="8160"/>
        <w:tab w:val="clear" w:pos="9288"/>
      </w:tabs>
      <w:spacing w:before="240" w:line="259" w:lineRule="auto"/>
      <w:outlineLvl w:val="9"/>
    </w:pPr>
    <w:rPr>
      <w:rFonts w:ascii="Calibri Light" w:hAnsi="Calibri Light" w:cs="Times New Roman"/>
      <w:b w:val="0"/>
      <w:caps w:val="0"/>
      <w:color w:val="2E74B5"/>
      <w:sz w:val="32"/>
      <w:szCs w:val="32"/>
    </w:rPr>
  </w:style>
  <w:style w:type="character" w:customStyle="1" w:styleId="berschrift1Zchn">
    <w:name w:val="Überschrift1 Zchn"/>
    <w:link w:val="berschrift10"/>
    <w:rsid w:val="00BB2126"/>
    <w:rPr>
      <w:rFonts w:ascii="Arial" w:hAnsi="Arial" w:cs="Arial"/>
      <w:b/>
      <w:caps/>
    </w:rPr>
  </w:style>
  <w:style w:type="paragraph" w:styleId="Verzeichnis1">
    <w:name w:val="toc 1"/>
    <w:basedOn w:val="Standard"/>
    <w:next w:val="Standard"/>
    <w:autoRedefine/>
    <w:uiPriority w:val="39"/>
    <w:rsid w:val="00CE05EA"/>
    <w:pPr>
      <w:tabs>
        <w:tab w:val="left" w:pos="426"/>
        <w:tab w:val="right" w:leader="dot" w:pos="9911"/>
      </w:tabs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rsid w:val="00CE05EA"/>
    <w:pPr>
      <w:tabs>
        <w:tab w:val="left" w:pos="851"/>
        <w:tab w:val="right" w:leader="dot" w:pos="9911"/>
      </w:tabs>
      <w:ind w:left="426"/>
    </w:pPr>
  </w:style>
  <w:style w:type="character" w:styleId="BesuchterHyperlink">
    <w:name w:val="FollowedHyperlink"/>
    <w:rsid w:val="00D01FB2"/>
    <w:rPr>
      <w:color w:val="800080"/>
      <w:u w:val="single"/>
    </w:rPr>
  </w:style>
  <w:style w:type="character" w:styleId="Fett">
    <w:name w:val="Strong"/>
    <w:uiPriority w:val="22"/>
    <w:qFormat/>
    <w:rsid w:val="00DA38F3"/>
    <w:rPr>
      <w:b/>
      <w:bCs/>
    </w:rPr>
  </w:style>
  <w:style w:type="character" w:customStyle="1" w:styleId="Cuerpodeltexto4">
    <w:name w:val="Cuerpo del texto (4)_"/>
    <w:link w:val="Cuerpodeltexto41"/>
    <w:rsid w:val="006E5AFE"/>
    <w:rPr>
      <w:sz w:val="15"/>
      <w:szCs w:val="15"/>
    </w:rPr>
  </w:style>
  <w:style w:type="character" w:customStyle="1" w:styleId="Cuerpodeltexto3">
    <w:name w:val="Cuerpo del texto (3)_"/>
    <w:link w:val="Cuerpodeltexto30"/>
    <w:rsid w:val="006E5AFE"/>
    <w:rPr>
      <w:rFonts w:ascii="Arial" w:hAnsi="Arial"/>
      <w:sz w:val="9"/>
      <w:szCs w:val="9"/>
    </w:rPr>
  </w:style>
  <w:style w:type="character" w:customStyle="1" w:styleId="Cuerpodeltexto3MicrosoftSansSerif">
    <w:name w:val="Cuerpo del texto (3) + Microsoft Sans Serif"/>
    <w:aliases w:val="6 pto"/>
    <w:rsid w:val="006E5AFE"/>
    <w:rPr>
      <w:rFonts w:ascii="Microsoft Sans Serif" w:hAnsi="Microsoft Sans Serif" w:cs="Microsoft Sans Serif"/>
      <w:sz w:val="12"/>
      <w:szCs w:val="12"/>
    </w:rPr>
  </w:style>
  <w:style w:type="character" w:customStyle="1" w:styleId="Cuerpodeltexto40">
    <w:name w:val="Cuerpo del texto (4)"/>
    <w:basedOn w:val="Cuerpodeltexto4"/>
    <w:rsid w:val="006E5AFE"/>
    <w:rPr>
      <w:sz w:val="15"/>
      <w:szCs w:val="15"/>
    </w:rPr>
  </w:style>
  <w:style w:type="character" w:customStyle="1" w:styleId="Cuerpodeltexto43">
    <w:name w:val="Cuerpo del texto (4)3"/>
    <w:basedOn w:val="Cuerpodeltexto4"/>
    <w:rsid w:val="006E5AFE"/>
    <w:rPr>
      <w:sz w:val="15"/>
      <w:szCs w:val="15"/>
    </w:rPr>
  </w:style>
  <w:style w:type="paragraph" w:customStyle="1" w:styleId="Cuerpodeltexto41">
    <w:name w:val="Cuerpo del texto (4)1"/>
    <w:basedOn w:val="Standard"/>
    <w:link w:val="Cuerpodeltexto4"/>
    <w:rsid w:val="006E5AFE"/>
    <w:pPr>
      <w:shd w:val="clear" w:color="auto" w:fill="FFFFFF"/>
      <w:spacing w:line="240" w:lineRule="atLeast"/>
    </w:pPr>
    <w:rPr>
      <w:rFonts w:ascii="CG Times" w:hAnsi="CG Times"/>
      <w:sz w:val="15"/>
      <w:szCs w:val="15"/>
    </w:rPr>
  </w:style>
  <w:style w:type="paragraph" w:customStyle="1" w:styleId="Cuerpodeltexto30">
    <w:name w:val="Cuerpo del texto (3)"/>
    <w:basedOn w:val="Standard"/>
    <w:link w:val="Cuerpodeltexto3"/>
    <w:rsid w:val="006E5AFE"/>
    <w:pPr>
      <w:shd w:val="clear" w:color="auto" w:fill="FFFFFF"/>
      <w:spacing w:line="240" w:lineRule="atLeast"/>
    </w:pPr>
    <w:rPr>
      <w:sz w:val="9"/>
      <w:szCs w:val="9"/>
    </w:rPr>
  </w:style>
  <w:style w:type="paragraph" w:styleId="Listenabsatz">
    <w:name w:val="List Paragraph"/>
    <w:basedOn w:val="Standard"/>
    <w:uiPriority w:val="34"/>
    <w:qFormat/>
    <w:rsid w:val="00B03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1" Type="http://schemas.openxmlformats.org/officeDocument/2006/relationships/image" Target="media/image6.jpeg"/><Relationship Id="rId42" Type="http://schemas.openxmlformats.org/officeDocument/2006/relationships/image" Target="media/image21.jpeg"/><Relationship Id="rId63" Type="http://schemas.openxmlformats.org/officeDocument/2006/relationships/image" Target="media/image41.png"/><Relationship Id="rId84" Type="http://schemas.openxmlformats.org/officeDocument/2006/relationships/image" Target="media/image61.jpeg"/><Relationship Id="rId138" Type="http://schemas.openxmlformats.org/officeDocument/2006/relationships/image" Target="media/image115.jpeg"/><Relationship Id="rId159" Type="http://schemas.openxmlformats.org/officeDocument/2006/relationships/footer" Target="footer2.xml"/><Relationship Id="rId107" Type="http://schemas.openxmlformats.org/officeDocument/2006/relationships/image" Target="media/image84.png"/><Relationship Id="rId11" Type="http://schemas.openxmlformats.org/officeDocument/2006/relationships/endnotes" Target="endnotes.xml"/><Relationship Id="rId32" Type="http://schemas.openxmlformats.org/officeDocument/2006/relationships/image" Target="media/image12.png"/><Relationship Id="rId53" Type="http://schemas.openxmlformats.org/officeDocument/2006/relationships/image" Target="media/image31.png"/><Relationship Id="rId74" Type="http://schemas.openxmlformats.org/officeDocument/2006/relationships/image" Target="media/image52.png"/><Relationship Id="rId128" Type="http://schemas.openxmlformats.org/officeDocument/2006/relationships/image" Target="media/image105.jpeg"/><Relationship Id="rId149" Type="http://schemas.openxmlformats.org/officeDocument/2006/relationships/image" Target="media/image126.jpeg"/><Relationship Id="rId5" Type="http://schemas.openxmlformats.org/officeDocument/2006/relationships/numbering" Target="numbering.xml"/><Relationship Id="rId95" Type="http://schemas.openxmlformats.org/officeDocument/2006/relationships/image" Target="media/image72.jpeg"/><Relationship Id="rId160" Type="http://schemas.openxmlformats.org/officeDocument/2006/relationships/fontTable" Target="fontTable.xml"/><Relationship Id="rId22" Type="http://schemas.openxmlformats.org/officeDocument/2006/relationships/image" Target="media/image60.jpeg"/><Relationship Id="rId43" Type="http://schemas.openxmlformats.org/officeDocument/2006/relationships/image" Target="media/image22.jpeg"/><Relationship Id="rId64" Type="http://schemas.openxmlformats.org/officeDocument/2006/relationships/image" Target="media/image42.png"/><Relationship Id="rId118" Type="http://schemas.openxmlformats.org/officeDocument/2006/relationships/image" Target="media/image95.jpeg"/><Relationship Id="rId139" Type="http://schemas.openxmlformats.org/officeDocument/2006/relationships/image" Target="media/image116.jpeg"/><Relationship Id="rId80" Type="http://schemas.openxmlformats.org/officeDocument/2006/relationships/image" Target="media/image58.png"/><Relationship Id="rId85" Type="http://schemas.openxmlformats.org/officeDocument/2006/relationships/image" Target="media/image62.jpeg"/><Relationship Id="rId150" Type="http://schemas.openxmlformats.org/officeDocument/2006/relationships/image" Target="media/image127.jpeg"/><Relationship Id="rId155" Type="http://schemas.openxmlformats.org/officeDocument/2006/relationships/hyperlink" Target="file:///C:/arbeit/00_GJ_14_15/Schmitt_Sabine/PCS_7/www.siemens.com/logo" TargetMode="External"/><Relationship Id="rId12" Type="http://schemas.openxmlformats.org/officeDocument/2006/relationships/image" Target="media/image1.jpeg"/><Relationship Id="rId33" Type="http://schemas.openxmlformats.org/officeDocument/2006/relationships/oleObject" Target="embeddings/oleObject4.bin"/><Relationship Id="rId38" Type="http://schemas.openxmlformats.org/officeDocument/2006/relationships/image" Target="media/image17.png"/><Relationship Id="rId59" Type="http://schemas.openxmlformats.org/officeDocument/2006/relationships/image" Target="media/image37.png"/><Relationship Id="rId103" Type="http://schemas.openxmlformats.org/officeDocument/2006/relationships/image" Target="media/image80.jpeg"/><Relationship Id="rId108" Type="http://schemas.openxmlformats.org/officeDocument/2006/relationships/image" Target="media/image85.png"/><Relationship Id="rId124" Type="http://schemas.openxmlformats.org/officeDocument/2006/relationships/image" Target="media/image101.jpeg"/><Relationship Id="rId129" Type="http://schemas.openxmlformats.org/officeDocument/2006/relationships/image" Target="media/image106.jpeg"/><Relationship Id="rId54" Type="http://schemas.openxmlformats.org/officeDocument/2006/relationships/image" Target="media/image32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40" Type="http://schemas.openxmlformats.org/officeDocument/2006/relationships/image" Target="media/image117.jpeg"/><Relationship Id="rId145" Type="http://schemas.openxmlformats.org/officeDocument/2006/relationships/image" Target="media/image122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49" Type="http://schemas.openxmlformats.org/officeDocument/2006/relationships/image" Target="media/image28.png"/><Relationship Id="rId114" Type="http://schemas.openxmlformats.org/officeDocument/2006/relationships/image" Target="media/image91.png"/><Relationship Id="rId119" Type="http://schemas.openxmlformats.org/officeDocument/2006/relationships/image" Target="media/image96.jpeg"/><Relationship Id="rId44" Type="http://schemas.openxmlformats.org/officeDocument/2006/relationships/image" Target="media/image23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3.jpeg"/><Relationship Id="rId130" Type="http://schemas.openxmlformats.org/officeDocument/2006/relationships/image" Target="media/image107.jpeg"/><Relationship Id="rId135" Type="http://schemas.openxmlformats.org/officeDocument/2006/relationships/image" Target="media/image112.png"/><Relationship Id="rId151" Type="http://schemas.openxmlformats.org/officeDocument/2006/relationships/image" Target="media/image128.jpeg"/><Relationship Id="rId156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image" Target="media/image40.emf"/><Relationship Id="rId39" Type="http://schemas.openxmlformats.org/officeDocument/2006/relationships/image" Target="media/image18.png"/><Relationship Id="rId109" Type="http://schemas.openxmlformats.org/officeDocument/2006/relationships/image" Target="media/image86.jpeg"/><Relationship Id="rId34" Type="http://schemas.openxmlformats.org/officeDocument/2006/relationships/image" Target="media/image13.png"/><Relationship Id="rId50" Type="http://schemas.openxmlformats.org/officeDocument/2006/relationships/oleObject" Target="embeddings/oleObject5.bin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120" Type="http://schemas.openxmlformats.org/officeDocument/2006/relationships/image" Target="media/image97.jpeg"/><Relationship Id="rId125" Type="http://schemas.openxmlformats.org/officeDocument/2006/relationships/image" Target="media/image102.jpeg"/><Relationship Id="rId141" Type="http://schemas.openxmlformats.org/officeDocument/2006/relationships/image" Target="media/image118.jpeg"/><Relationship Id="rId146" Type="http://schemas.openxmlformats.org/officeDocument/2006/relationships/image" Target="media/image123.jpeg"/><Relationship Id="rId7" Type="http://schemas.microsoft.com/office/2007/relationships/stylesWithEffects" Target="stylesWithEffects.xml"/><Relationship Id="rId71" Type="http://schemas.openxmlformats.org/officeDocument/2006/relationships/image" Target="media/image49.png"/><Relationship Id="rId92" Type="http://schemas.openxmlformats.org/officeDocument/2006/relationships/image" Target="media/image69.jpe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77.jpe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image" Target="media/image64.jpeg"/><Relationship Id="rId110" Type="http://schemas.openxmlformats.org/officeDocument/2006/relationships/image" Target="media/image87.jpeg"/><Relationship Id="rId115" Type="http://schemas.openxmlformats.org/officeDocument/2006/relationships/image" Target="media/image92.png"/><Relationship Id="rId131" Type="http://schemas.openxmlformats.org/officeDocument/2006/relationships/image" Target="media/image108.jpeg"/><Relationship Id="rId136" Type="http://schemas.openxmlformats.org/officeDocument/2006/relationships/image" Target="media/image113.jpeg"/><Relationship Id="rId157" Type="http://schemas.openxmlformats.org/officeDocument/2006/relationships/footer" Target="footer1.xml"/><Relationship Id="rId61" Type="http://schemas.openxmlformats.org/officeDocument/2006/relationships/image" Target="media/image39.png"/><Relationship Id="rId82" Type="http://schemas.openxmlformats.org/officeDocument/2006/relationships/image" Target="media/image570.png"/><Relationship Id="rId152" Type="http://schemas.openxmlformats.org/officeDocument/2006/relationships/image" Target="media/image129.jpeg"/><Relationship Id="rId19" Type="http://schemas.openxmlformats.org/officeDocument/2006/relationships/image" Target="media/image5.jpeg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3.jpeg"/><Relationship Id="rId147" Type="http://schemas.openxmlformats.org/officeDocument/2006/relationships/image" Target="media/image124.jpeg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8.jpeg"/><Relationship Id="rId142" Type="http://schemas.openxmlformats.org/officeDocument/2006/relationships/image" Target="media/image119.jpeg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image" Target="media/image25.png"/><Relationship Id="rId67" Type="http://schemas.openxmlformats.org/officeDocument/2006/relationships/image" Target="media/image45.png"/><Relationship Id="rId116" Type="http://schemas.openxmlformats.org/officeDocument/2006/relationships/image" Target="media/image93.jpeg"/><Relationship Id="rId137" Type="http://schemas.openxmlformats.org/officeDocument/2006/relationships/image" Target="media/image114.jpeg"/><Relationship Id="rId158" Type="http://schemas.openxmlformats.org/officeDocument/2006/relationships/header" Target="header2.xml"/><Relationship Id="rId20" Type="http://schemas.openxmlformats.org/officeDocument/2006/relationships/image" Target="media/image50.jpeg"/><Relationship Id="rId41" Type="http://schemas.openxmlformats.org/officeDocument/2006/relationships/image" Target="media/image20.png"/><Relationship Id="rId62" Type="http://schemas.openxmlformats.org/officeDocument/2006/relationships/image" Target="media/image40.png"/><Relationship Id="rId83" Type="http://schemas.openxmlformats.org/officeDocument/2006/relationships/image" Target="media/image60.png"/><Relationship Id="rId88" Type="http://schemas.openxmlformats.org/officeDocument/2006/relationships/image" Target="media/image65.jpeg"/><Relationship Id="rId111" Type="http://schemas.openxmlformats.org/officeDocument/2006/relationships/image" Target="media/image88.jpeg"/><Relationship Id="rId132" Type="http://schemas.openxmlformats.org/officeDocument/2006/relationships/image" Target="media/image109.jpeg"/><Relationship Id="rId153" Type="http://schemas.openxmlformats.org/officeDocument/2006/relationships/image" Target="media/image130.jpeg"/><Relationship Id="rId15" Type="http://schemas.openxmlformats.org/officeDocument/2006/relationships/hyperlink" Target="https://www.automation.siemens.com/mcms/sce/de/ansprechpartner/Seiten/Default.aspx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35.png"/><Relationship Id="rId106" Type="http://schemas.openxmlformats.org/officeDocument/2006/relationships/image" Target="media/image83.png"/><Relationship Id="rId127" Type="http://schemas.openxmlformats.org/officeDocument/2006/relationships/image" Target="media/image104.jpeg"/><Relationship Id="rId10" Type="http://schemas.openxmlformats.org/officeDocument/2006/relationships/footnotes" Target="footnotes.xml"/><Relationship Id="rId31" Type="http://schemas.openxmlformats.org/officeDocument/2006/relationships/oleObject" Target="embeddings/oleObject3.bin"/><Relationship Id="rId52" Type="http://schemas.openxmlformats.org/officeDocument/2006/relationships/image" Target="media/image30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png"/><Relationship Id="rId122" Type="http://schemas.openxmlformats.org/officeDocument/2006/relationships/image" Target="media/image99.jpeg"/><Relationship Id="rId143" Type="http://schemas.openxmlformats.org/officeDocument/2006/relationships/image" Target="media/image120.jpeg"/><Relationship Id="rId148" Type="http://schemas.openxmlformats.org/officeDocument/2006/relationships/image" Target="media/image12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9.png"/><Relationship Id="rId47" Type="http://schemas.openxmlformats.org/officeDocument/2006/relationships/image" Target="media/image26.png"/><Relationship Id="rId68" Type="http://schemas.openxmlformats.org/officeDocument/2006/relationships/image" Target="media/image46.png"/><Relationship Id="rId89" Type="http://schemas.openxmlformats.org/officeDocument/2006/relationships/image" Target="media/image66.jpeg"/><Relationship Id="rId112" Type="http://schemas.openxmlformats.org/officeDocument/2006/relationships/image" Target="media/image89.jpeg"/><Relationship Id="rId133" Type="http://schemas.openxmlformats.org/officeDocument/2006/relationships/image" Target="media/image110.jpeg"/><Relationship Id="rId154" Type="http://schemas.openxmlformats.org/officeDocument/2006/relationships/image" Target="media/image131.jpeg"/><Relationship Id="rId16" Type="http://schemas.openxmlformats.org/officeDocument/2006/relationships/image" Target="media/image4.emf"/><Relationship Id="rId37" Type="http://schemas.openxmlformats.org/officeDocument/2006/relationships/image" Target="media/image16.emf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image" Target="media/image79.jpeg"/><Relationship Id="rId123" Type="http://schemas.openxmlformats.org/officeDocument/2006/relationships/image" Target="media/image100.jpeg"/><Relationship Id="rId144" Type="http://schemas.openxmlformats.org/officeDocument/2006/relationships/image" Target="media/image121.jpeg"/><Relationship Id="rId90" Type="http://schemas.openxmlformats.org/officeDocument/2006/relationships/image" Target="media/image67.jpeg"/><Relationship Id="rId27" Type="http://schemas.openxmlformats.org/officeDocument/2006/relationships/oleObject" Target="embeddings/oleObject1.bin"/><Relationship Id="rId48" Type="http://schemas.openxmlformats.org/officeDocument/2006/relationships/image" Target="media/image27.png"/><Relationship Id="rId69" Type="http://schemas.openxmlformats.org/officeDocument/2006/relationships/image" Target="media/image47.png"/><Relationship Id="rId113" Type="http://schemas.openxmlformats.org/officeDocument/2006/relationships/image" Target="media/image90.jpeg"/><Relationship Id="rId134" Type="http://schemas.openxmlformats.org/officeDocument/2006/relationships/image" Target="media/image1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Office\Dictdoc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018B7DA6C6E041AC08E45A9BE68E2E" ma:contentTypeVersion="1" ma:contentTypeDescription="Ein neues Dokument erstellen." ma:contentTypeScope="" ma:versionID="44dd6762cb6e6c0a1b30fabffbe5e2a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2d986c303d7a4c351c7c2bc39a3db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308CBA-C3AB-4A17-9B5E-0AB75D06F32F}"/>
</file>

<file path=customXml/itemProps2.xml><?xml version="1.0" encoding="utf-8"?>
<ds:datastoreItem xmlns:ds="http://schemas.openxmlformats.org/officeDocument/2006/customXml" ds:itemID="{CB0F0024-6E74-4C6D-8EEB-0B3B4098D34B}"/>
</file>

<file path=customXml/itemProps3.xml><?xml version="1.0" encoding="utf-8"?>
<ds:datastoreItem xmlns:ds="http://schemas.openxmlformats.org/officeDocument/2006/customXml" ds:itemID="{239A47EC-252A-456B-88F3-1BD2BCDF674F}"/>
</file>

<file path=customXml/itemProps4.xml><?xml version="1.0" encoding="utf-8"?>
<ds:datastoreItem xmlns:ds="http://schemas.openxmlformats.org/officeDocument/2006/customXml" ds:itemID="{D1D8799F-3AD5-486D-A61B-F6A72DDD903F}"/>
</file>

<file path=docProps/app.xml><?xml version="1.0" encoding="utf-8"?>
<Properties xmlns="http://schemas.openxmlformats.org/officeDocument/2006/extended-properties" xmlns:vt="http://schemas.openxmlformats.org/officeDocument/2006/docPropsVTypes">
  <Template>Dictdoc.dot</Template>
  <TotalTime>0</TotalTime>
  <Pages>60</Pages>
  <Words>6989</Words>
  <Characters>44033</Characters>
  <Application>Microsoft Office Word</Application>
  <DocSecurity>0</DocSecurity>
  <Lines>366</Lines>
  <Paragraphs>101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Modul_900-010</vt:lpstr>
      <vt:lpstr>Modul_900-010</vt:lpstr>
    </vt:vector>
  </TitlesOfParts>
  <Company>Michael Dziallas Engineering</Company>
  <LinksUpToDate>false</LinksUpToDate>
  <CharactersWithSpaces>50921</CharactersWithSpaces>
  <SharedDoc>false</SharedDoc>
  <HLinks>
    <vt:vector size="300" baseType="variant">
      <vt:variant>
        <vt:i4>2359302</vt:i4>
      </vt:variant>
      <vt:variant>
        <vt:i4>300</vt:i4>
      </vt:variant>
      <vt:variant>
        <vt:i4>0</vt:i4>
      </vt:variant>
      <vt:variant>
        <vt:i4>5</vt:i4>
      </vt:variant>
      <vt:variant>
        <vt:lpwstr>C:\arbeit\00_GJ_14_15\Schmitt_Sabine\PCS_7\www.siemens.com\logo</vt:lpwstr>
      </vt:variant>
      <vt:variant>
        <vt:lpwstr/>
      </vt:variant>
      <vt:variant>
        <vt:i4>1507386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_Toc418063029</vt:lpwstr>
      </vt:variant>
      <vt:variant>
        <vt:i4>1507386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_Toc418063028</vt:lpwstr>
      </vt:variant>
      <vt:variant>
        <vt:i4>1507386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_Toc418063027</vt:lpwstr>
      </vt:variant>
      <vt:variant>
        <vt:i4>1507386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_Toc418063026</vt:lpwstr>
      </vt:variant>
      <vt:variant>
        <vt:i4>1507386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_Toc418063025</vt:lpwstr>
      </vt:variant>
      <vt:variant>
        <vt:i4>1507386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_Toc418063024</vt:lpwstr>
      </vt:variant>
      <vt:variant>
        <vt:i4>1507386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_Toc418063023</vt:lpwstr>
      </vt:variant>
      <vt:variant>
        <vt:i4>1507386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_Toc418063022</vt:lpwstr>
      </vt:variant>
      <vt:variant>
        <vt:i4>1507386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_Toc418063021</vt:lpwstr>
      </vt:variant>
      <vt:variant>
        <vt:i4>1507386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_Toc418063020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_Toc418063019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_Toc418063018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_Toc418063017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_Toc418063016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_Toc418063015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_Toc418063014</vt:lpwstr>
      </vt:variant>
      <vt:variant>
        <vt:i4>1310778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_Toc418063013</vt:lpwstr>
      </vt:variant>
      <vt:variant>
        <vt:i4>1310778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_Toc418063012</vt:lpwstr>
      </vt:variant>
      <vt:variant>
        <vt:i4>1310778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_Toc418063011</vt:lpwstr>
      </vt:variant>
      <vt:variant>
        <vt:i4>1310778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_Toc418063010</vt:lpwstr>
      </vt:variant>
      <vt:variant>
        <vt:i4>1376314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_Toc418063009</vt:lpwstr>
      </vt:variant>
      <vt:variant>
        <vt:i4>1376314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_Toc418063008</vt:lpwstr>
      </vt:variant>
      <vt:variant>
        <vt:i4>1376314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_Toc418063007</vt:lpwstr>
      </vt:variant>
      <vt:variant>
        <vt:i4>1376314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_Toc418063006</vt:lpwstr>
      </vt:variant>
      <vt:variant>
        <vt:i4>1376314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_Toc418063005</vt:lpwstr>
      </vt:variant>
      <vt:variant>
        <vt:i4>1376314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_Toc418063004</vt:lpwstr>
      </vt:variant>
      <vt:variant>
        <vt:i4>1376314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_Toc418063003</vt:lpwstr>
      </vt:variant>
      <vt:variant>
        <vt:i4>1376314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_Toc418063002</vt:lpwstr>
      </vt:variant>
      <vt:variant>
        <vt:i4>1376314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_Toc418063001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_Toc418063000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_Toc418062999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_Toc418062998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_Toc418062997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_Toc418062996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_Toc418062995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_Toc418062994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_Toc418062993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_Toc418062992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_Toc418062991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_Toc418062990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_Toc418062989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_Toc418062988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_Toc418062987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_Toc418062986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_Toc418062985</vt:lpwstr>
      </vt:variant>
      <vt:variant>
        <vt:i4>2162729</vt:i4>
      </vt:variant>
      <vt:variant>
        <vt:i4>9</vt:i4>
      </vt:variant>
      <vt:variant>
        <vt:i4>0</vt:i4>
      </vt:variant>
      <vt:variant>
        <vt:i4>5</vt:i4>
      </vt:variant>
      <vt:variant>
        <vt:lpwstr>https://www.automation.siemens.com/mcms/sce/de/Seiten/Default.aspx</vt:lpwstr>
      </vt:variant>
      <vt:variant>
        <vt:lpwstr/>
      </vt:variant>
      <vt:variant>
        <vt:i4>3932261</vt:i4>
      </vt:variant>
      <vt:variant>
        <vt:i4>6</vt:i4>
      </vt:variant>
      <vt:variant>
        <vt:i4>0</vt:i4>
      </vt:variant>
      <vt:variant>
        <vt:i4>5</vt:i4>
      </vt:variant>
      <vt:variant>
        <vt:lpwstr>https://www.automation.siemens.com/mcms/sce/de/ansprechpartner/Seiten/Default.aspx</vt:lpwstr>
      </vt:variant>
      <vt:variant>
        <vt:lpwstr/>
      </vt:variant>
      <vt:variant>
        <vt:i4>3670135</vt:i4>
      </vt:variant>
      <vt:variant>
        <vt:i4>3</vt:i4>
      </vt:variant>
      <vt:variant>
        <vt:i4>0</vt:i4>
      </vt:variant>
      <vt:variant>
        <vt:i4>5</vt:i4>
      </vt:variant>
      <vt:variant>
        <vt:lpwstr>http://www.siemens.com/sce/logo</vt:lpwstr>
      </vt:variant>
      <vt:variant>
        <vt:lpwstr/>
      </vt:variant>
      <vt:variant>
        <vt:i4>4784151</vt:i4>
      </vt:variant>
      <vt:variant>
        <vt:i4>0</vt:i4>
      </vt:variant>
      <vt:variant>
        <vt:i4>0</vt:i4>
      </vt:variant>
      <vt:variant>
        <vt:i4>5</vt:i4>
      </vt:variant>
      <vt:variant>
        <vt:lpwstr>https://www.automation.siemens.com/mcms/sce/de/trainerpakete/Seiten/Default.aspx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Modul_900-010</dc:title>
  <dc:subject>LOGO!- Grundlagen mit 0BA0 bis 0BA7</dc:subject>
  <dc:creator>Michael Dziallas &amp; Heinz Nahlik</dc:creator>
  <dc:description>Version 9.0</dc:description>
  <cp:lastModifiedBy>Mac68</cp:lastModifiedBy>
  <cp:revision>3</cp:revision>
  <cp:lastPrinted>2015-05-29T11:55:00Z</cp:lastPrinted>
  <dcterms:created xsi:type="dcterms:W3CDTF">2015-05-29T11:36:00Z</dcterms:created>
  <dcterms:modified xsi:type="dcterms:W3CDTF">2015-05-29T11:55:00Z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000800603f0000000000010250600207f94006b004c800</vt:lpwstr>
  </property>
  <property fmtid="{D5CDD505-2E9C-101B-9397-08002B2CF9AE}" pid="3" name="_NewReviewCycle">
    <vt:lpwstr/>
  </property>
  <property fmtid="{D5CDD505-2E9C-101B-9397-08002B2CF9AE}" pid="4" name="ContentTypeId">
    <vt:lpwstr>0x0101006B018B7DA6C6E041AC08E45A9BE68E2E</vt:lpwstr>
  </property>
  <property fmtid="{D5CDD505-2E9C-101B-9397-08002B2CF9AE}" pid="5" name="Order">
    <vt:r8>2600</vt:r8>
  </property>
  <property fmtid="{D5CDD505-2E9C-101B-9397-08002B2CF9AE}" pid="6" name="TemplateUrl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</Properties>
</file>